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F0CB1">
        <w:rPr>
          <w:rFonts w:ascii="Arial" w:hAnsi="Arial" w:cs="Arial"/>
          <w:b/>
          <w:sz w:val="24"/>
          <w:szCs w:val="24"/>
        </w:rPr>
        <w:t>Astronautów 1c/2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5371BF">
        <w:rPr>
          <w:rFonts w:ascii="Arial" w:hAnsi="Arial" w:cs="Arial"/>
          <w:sz w:val="24"/>
          <w:szCs w:val="24"/>
        </w:rPr>
        <w:t>28</w:t>
      </w:r>
      <w:r w:rsidR="00887C68">
        <w:rPr>
          <w:rFonts w:ascii="Arial" w:hAnsi="Arial" w:cs="Arial"/>
          <w:sz w:val="24"/>
          <w:szCs w:val="24"/>
        </w:rPr>
        <w:t>,</w:t>
      </w:r>
      <w:r w:rsidR="005371BF">
        <w:rPr>
          <w:rFonts w:ascii="Arial" w:hAnsi="Arial" w:cs="Arial"/>
          <w:sz w:val="24"/>
          <w:szCs w:val="24"/>
        </w:rPr>
        <w:t>22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5371BF">
        <w:rPr>
          <w:rFonts w:ascii="Arial" w:hAnsi="Arial" w:cs="Arial"/>
          <w:sz w:val="24"/>
          <w:szCs w:val="24"/>
        </w:rPr>
        <w:t>14</w:t>
      </w:r>
      <w:r w:rsidR="009B6A0F">
        <w:rPr>
          <w:rFonts w:ascii="Arial" w:hAnsi="Arial" w:cs="Arial"/>
          <w:sz w:val="24"/>
          <w:szCs w:val="24"/>
        </w:rPr>
        <w:t>,</w:t>
      </w:r>
      <w:r w:rsidR="005371BF">
        <w:rPr>
          <w:rFonts w:ascii="Arial" w:hAnsi="Arial" w:cs="Arial"/>
          <w:sz w:val="24"/>
          <w:szCs w:val="24"/>
        </w:rPr>
        <w:t>96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5371BF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DF32DE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A1182A" w:rsidRDefault="005371BF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Zmycie, zdrapanie ścian i sufitów w mieszkaniu. Demontaż sufitu </w:t>
      </w:r>
      <w:r>
        <w:rPr>
          <w:rFonts w:ascii="Arial" w:hAnsi="Arial" w:cs="Arial"/>
          <w:sz w:val="24"/>
          <w:szCs w:val="24"/>
        </w:rPr>
        <w:br/>
        <w:t xml:space="preserve">w łazience. </w:t>
      </w:r>
      <w:r w:rsidR="00A1182A" w:rsidRPr="00A1182A">
        <w:rPr>
          <w:rFonts w:ascii="Arial" w:hAnsi="Arial" w:cs="Arial"/>
          <w:sz w:val="24"/>
          <w:szCs w:val="24"/>
        </w:rPr>
        <w:t xml:space="preserve">Demontaż </w:t>
      </w:r>
      <w:r>
        <w:rPr>
          <w:rFonts w:ascii="Arial" w:hAnsi="Arial" w:cs="Arial"/>
          <w:sz w:val="24"/>
          <w:szCs w:val="24"/>
        </w:rPr>
        <w:t>paneli</w:t>
      </w:r>
      <w:r w:rsidR="00A1182A" w:rsidRPr="00A1182A">
        <w:rPr>
          <w:rFonts w:ascii="Arial" w:hAnsi="Arial" w:cs="Arial"/>
          <w:sz w:val="24"/>
          <w:szCs w:val="24"/>
        </w:rPr>
        <w:t xml:space="preserve">. </w:t>
      </w:r>
      <w:r w:rsidR="00670491" w:rsidRPr="00A1182A">
        <w:rPr>
          <w:rFonts w:ascii="Arial" w:hAnsi="Arial" w:cs="Arial"/>
          <w:sz w:val="24"/>
          <w:szCs w:val="24"/>
        </w:rPr>
        <w:t>S</w:t>
      </w:r>
      <w:r w:rsidR="00B55687" w:rsidRPr="00A1182A">
        <w:rPr>
          <w:rFonts w:ascii="Arial" w:hAnsi="Arial" w:cs="Arial"/>
          <w:sz w:val="24"/>
          <w:szCs w:val="24"/>
        </w:rPr>
        <w:t>kucie płytek</w:t>
      </w:r>
      <w:r w:rsidR="00A1182A" w:rsidRPr="00A1182A">
        <w:rPr>
          <w:rFonts w:ascii="Arial" w:hAnsi="Arial" w:cs="Arial"/>
          <w:sz w:val="24"/>
          <w:szCs w:val="24"/>
        </w:rPr>
        <w:t xml:space="preserve"> w mieszkaniu</w:t>
      </w:r>
      <w:r w:rsidR="00B55687" w:rsidRPr="00A1182A">
        <w:rPr>
          <w:rFonts w:ascii="Arial" w:hAnsi="Arial" w:cs="Arial"/>
          <w:sz w:val="24"/>
          <w:szCs w:val="24"/>
        </w:rPr>
        <w:t xml:space="preserve">. </w:t>
      </w:r>
      <w:r w:rsidR="00297457" w:rsidRPr="00A1182A">
        <w:rPr>
          <w:rFonts w:ascii="Arial" w:hAnsi="Arial" w:cs="Arial"/>
          <w:sz w:val="24"/>
          <w:szCs w:val="24"/>
        </w:rPr>
        <w:t>Malowanie lub tapetowanie mieszkania.</w:t>
      </w:r>
      <w:r w:rsidR="002F6F76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Położenie p</w:t>
      </w:r>
      <w:r w:rsidR="002F6F76" w:rsidRPr="00A1182A">
        <w:rPr>
          <w:rFonts w:ascii="Arial" w:hAnsi="Arial" w:cs="Arial"/>
          <w:sz w:val="24"/>
          <w:szCs w:val="24"/>
        </w:rPr>
        <w:t xml:space="preserve">łytek ceramicznych na ścianach </w:t>
      </w:r>
      <w:r w:rsidR="00A1182A" w:rsidRPr="00A1182A">
        <w:rPr>
          <w:rFonts w:ascii="Arial" w:hAnsi="Arial" w:cs="Arial"/>
          <w:sz w:val="24"/>
          <w:szCs w:val="24"/>
        </w:rPr>
        <w:br/>
      </w:r>
      <w:r w:rsidR="00F70AAB" w:rsidRPr="00A1182A">
        <w:rPr>
          <w:rFonts w:ascii="Arial" w:hAnsi="Arial" w:cs="Arial"/>
          <w:sz w:val="24"/>
          <w:szCs w:val="24"/>
        </w:rPr>
        <w:t xml:space="preserve">w </w:t>
      </w:r>
      <w:r w:rsidR="007930FF" w:rsidRPr="00A1182A">
        <w:rPr>
          <w:rFonts w:ascii="Arial" w:hAnsi="Arial" w:cs="Arial"/>
          <w:sz w:val="24"/>
          <w:szCs w:val="24"/>
        </w:rPr>
        <w:t>łazience do wysokości minimum 2</w:t>
      </w:r>
      <w:r w:rsidR="00AF72D0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m</w:t>
      </w:r>
      <w:r w:rsidR="00FB5ED6" w:rsidRPr="00A1182A">
        <w:rPr>
          <w:rFonts w:ascii="Arial" w:hAnsi="Arial" w:cs="Arial"/>
          <w:sz w:val="24"/>
          <w:szCs w:val="24"/>
        </w:rPr>
        <w:t xml:space="preserve">etrów </w:t>
      </w:r>
      <w:r w:rsidR="007B1C6D" w:rsidRPr="00A1182A">
        <w:rPr>
          <w:rFonts w:ascii="Arial" w:hAnsi="Arial" w:cs="Arial"/>
          <w:sz w:val="24"/>
          <w:szCs w:val="24"/>
        </w:rPr>
        <w:t>b</w:t>
      </w:r>
      <w:r w:rsidR="00FB5ED6" w:rsidRPr="00A1182A">
        <w:rPr>
          <w:rFonts w:ascii="Arial" w:hAnsi="Arial" w:cs="Arial"/>
          <w:sz w:val="24"/>
          <w:szCs w:val="24"/>
        </w:rPr>
        <w:t>ieżących</w:t>
      </w:r>
      <w:r w:rsidR="00F70AAB" w:rsidRPr="00A1182A">
        <w:rPr>
          <w:rFonts w:ascii="Arial" w:hAnsi="Arial" w:cs="Arial"/>
          <w:sz w:val="24"/>
          <w:szCs w:val="24"/>
        </w:rPr>
        <w:t>.</w:t>
      </w:r>
      <w:r w:rsidR="00DD0E44" w:rsidRPr="00A1182A">
        <w:rPr>
          <w:rFonts w:ascii="Arial" w:hAnsi="Arial" w:cs="Arial"/>
          <w:sz w:val="24"/>
          <w:szCs w:val="24"/>
        </w:rPr>
        <w:t xml:space="preserve"> </w:t>
      </w:r>
      <w:r w:rsidR="00A1182A" w:rsidRPr="00A1182A">
        <w:rPr>
          <w:rFonts w:ascii="Arial" w:hAnsi="Arial" w:cs="Arial"/>
          <w:sz w:val="24"/>
          <w:szCs w:val="24"/>
        </w:rPr>
        <w:t xml:space="preserve">Zamurowanie </w:t>
      </w:r>
      <w:r>
        <w:rPr>
          <w:rFonts w:ascii="Arial" w:hAnsi="Arial" w:cs="Arial"/>
          <w:sz w:val="24"/>
          <w:szCs w:val="24"/>
        </w:rPr>
        <w:t xml:space="preserve">ściany między kuchnia a pokojem. </w:t>
      </w:r>
      <w:r w:rsidR="00A1182A" w:rsidRPr="00A1182A">
        <w:rPr>
          <w:rFonts w:ascii="Arial" w:hAnsi="Arial" w:cs="Arial"/>
          <w:sz w:val="24"/>
          <w:szCs w:val="24"/>
        </w:rPr>
        <w:t xml:space="preserve"> </w:t>
      </w:r>
      <w:r w:rsidR="008660F9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8660F9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8660F9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8660F9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8660F9" w:rsidRPr="008660F9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8660F9" w:rsidRPr="008660F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8660F9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684D30" w:rsidRDefault="0094643E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84D30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5371BF" w:rsidRPr="00684D30">
        <w:rPr>
          <w:rFonts w:ascii="Arial" w:hAnsi="Arial" w:cs="Arial"/>
          <w:sz w:val="24"/>
          <w:szCs w:val="24"/>
        </w:rPr>
        <w:t>na klatce schodowej</w:t>
      </w:r>
      <w:r w:rsidRPr="00684D30">
        <w:rPr>
          <w:rFonts w:ascii="Arial" w:hAnsi="Arial" w:cs="Arial"/>
          <w:sz w:val="24"/>
          <w:szCs w:val="24"/>
        </w:rPr>
        <w:t xml:space="preserve"> wraz </w:t>
      </w:r>
      <w:r w:rsidRPr="00684D30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684D30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</w:t>
      </w:r>
      <w:r w:rsidR="00684D30" w:rsidRPr="00F75B0A">
        <w:rPr>
          <w:rFonts w:ascii="Arial" w:hAnsi="Arial" w:cs="Arial"/>
          <w:sz w:val="24"/>
          <w:szCs w:val="24"/>
        </w:rPr>
        <w:t xml:space="preserve"> </w:t>
      </w:r>
      <w:r w:rsidR="00684D30" w:rsidRPr="000B7911">
        <w:rPr>
          <w:rFonts w:ascii="Arial" w:hAnsi="Arial" w:cs="Arial"/>
          <w:sz w:val="24"/>
          <w:szCs w:val="24"/>
        </w:rPr>
        <w:t>Protokół z pomiarów elektrycznych (oryginał) powinien być podpisany przez 2 niezależne osoby (eksploatacja i dozór) wraz z kserokopią uprawnień</w:t>
      </w:r>
      <w:r w:rsidR="00684D30">
        <w:rPr>
          <w:rFonts w:ascii="Arial" w:hAnsi="Arial" w:cs="Arial"/>
          <w:sz w:val="24"/>
          <w:szCs w:val="24"/>
        </w:rPr>
        <w:t xml:space="preserve"> </w:t>
      </w:r>
      <w:r w:rsidR="00684D30" w:rsidRPr="000B7911">
        <w:rPr>
          <w:rFonts w:ascii="Arial" w:hAnsi="Arial" w:cs="Arial"/>
          <w:sz w:val="24"/>
          <w:szCs w:val="24"/>
        </w:rPr>
        <w:t xml:space="preserve">E i D i świadectwem kalibracji urządzenia  pomiarowego. </w:t>
      </w:r>
      <w:r w:rsidR="00684D30" w:rsidRPr="00076DFB">
        <w:rPr>
          <w:rFonts w:ascii="Arial" w:hAnsi="Arial" w:cs="Arial"/>
          <w:sz w:val="24"/>
          <w:szCs w:val="24"/>
        </w:rPr>
        <w:t>Instalację należy wykonać podtynkowo.</w:t>
      </w:r>
      <w:r w:rsidR="00684D30" w:rsidRPr="00F75B0A">
        <w:rPr>
          <w:rFonts w:ascii="Arial" w:hAnsi="Arial" w:cs="Arial"/>
          <w:sz w:val="24"/>
          <w:szCs w:val="24"/>
        </w:rPr>
        <w:t xml:space="preserve"> </w:t>
      </w:r>
      <w:r w:rsidR="00684D30" w:rsidRPr="000B7911">
        <w:rPr>
          <w:rFonts w:ascii="Arial" w:hAnsi="Arial" w:cs="Arial"/>
          <w:sz w:val="24"/>
          <w:szCs w:val="24"/>
        </w:rPr>
        <w:t>Zabrania się wykonywania instalacji w posadzce</w:t>
      </w:r>
      <w:r w:rsidR="00684D30" w:rsidRPr="00684D30">
        <w:rPr>
          <w:rFonts w:ascii="Arial" w:hAnsi="Arial" w:cs="Arial"/>
          <w:sz w:val="24"/>
          <w:szCs w:val="24"/>
        </w:rPr>
        <w:t xml:space="preserve"> </w:t>
      </w:r>
    </w:p>
    <w:p w:rsidR="00046A2A" w:rsidRPr="00684D30" w:rsidRDefault="00046A2A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84D30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684D30">
        <w:rPr>
          <w:rFonts w:ascii="Arial" w:hAnsi="Arial" w:cs="Arial"/>
          <w:sz w:val="24"/>
          <w:szCs w:val="24"/>
        </w:rPr>
        <w:br/>
      </w:r>
      <w:r w:rsidRPr="00684D30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8660F9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887C68" w:rsidRDefault="00887C68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5371BF" w:rsidRDefault="007B4A66" w:rsidP="00DF32DE">
      <w:pPr>
        <w:pStyle w:val="Akapitzlist"/>
        <w:numPr>
          <w:ilvl w:val="1"/>
          <w:numId w:val="2"/>
        </w:num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5371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  <w:r w:rsidR="005371BF" w:rsidRPr="005371BF">
        <w:rPr>
          <w:rFonts w:ascii="Arial" w:hAnsi="Arial" w:cs="Arial"/>
          <w:sz w:val="24"/>
          <w:szCs w:val="24"/>
        </w:rPr>
        <w:t xml:space="preserve"> </w:t>
      </w:r>
    </w:p>
    <w:p w:rsidR="002525DD" w:rsidRPr="00EC5278" w:rsidRDefault="00EC5278" w:rsidP="00DF32DE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</w:t>
      </w:r>
      <w:r w:rsidR="00EC666A">
        <w:rPr>
          <w:rFonts w:ascii="Arial" w:hAnsi="Arial" w:cs="Arial"/>
          <w:color w:val="000000" w:themeColor="text1"/>
          <w:sz w:val="24"/>
          <w:szCs w:val="24"/>
        </w:rPr>
        <w:t>7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Pr="00EC666A" w:rsidRDefault="002525DD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666A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666A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666A">
        <w:rPr>
          <w:rFonts w:ascii="Arial" w:hAnsi="Arial" w:cs="Arial"/>
          <w:sz w:val="24"/>
          <w:szCs w:val="24"/>
        </w:rPr>
        <w:t xml:space="preserve"> </w:t>
      </w:r>
      <w:r w:rsidR="009464A4" w:rsidRPr="00EC666A">
        <w:rPr>
          <w:rFonts w:ascii="Arial" w:hAnsi="Arial" w:cs="Arial"/>
          <w:sz w:val="24"/>
          <w:szCs w:val="24"/>
        </w:rPr>
        <w:t>szczelności oraz kserokopia uprawnień</w:t>
      </w:r>
      <w:r w:rsidRPr="00EC666A">
        <w:rPr>
          <w:rFonts w:ascii="Arial" w:hAnsi="Arial" w:cs="Arial"/>
          <w:sz w:val="24"/>
          <w:szCs w:val="24"/>
        </w:rPr>
        <w:t xml:space="preserve"> E i D </w:t>
      </w:r>
      <w:r w:rsidR="009464A4" w:rsidRPr="00EC666A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666A">
        <w:rPr>
          <w:rFonts w:ascii="Arial" w:hAnsi="Arial" w:cs="Arial"/>
          <w:sz w:val="24"/>
          <w:szCs w:val="24"/>
        </w:rPr>
        <w:t>)</w:t>
      </w:r>
      <w:r w:rsidR="009464A4" w:rsidRPr="00EC666A">
        <w:rPr>
          <w:rFonts w:ascii="Arial" w:hAnsi="Arial" w:cs="Arial"/>
          <w:sz w:val="24"/>
          <w:szCs w:val="24"/>
        </w:rPr>
        <w:t xml:space="preserve">. </w:t>
      </w:r>
      <w:r w:rsidRPr="00EC666A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8660F9" w:rsidRPr="008660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660F9" w:rsidRPr="000B791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8660F9" w:rsidRPr="000B7911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</w:t>
      </w:r>
      <w:r w:rsidR="005848AF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bookmarkStart w:id="0" w:name="_GoBack"/>
      <w:bookmarkEnd w:id="0"/>
      <w:r w:rsidR="008660F9" w:rsidRPr="000B7911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DD0E44" w:rsidRPr="00EC666A" w:rsidRDefault="004444D3" w:rsidP="00DF32D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C666A">
        <w:rPr>
          <w:rFonts w:ascii="Arial" w:hAnsi="Arial" w:cs="Arial"/>
          <w:sz w:val="24"/>
          <w:szCs w:val="24"/>
        </w:rPr>
        <w:lastRenderedPageBreak/>
        <w:t xml:space="preserve">Montaż czujnika </w:t>
      </w:r>
      <w:r w:rsidR="006732EA" w:rsidRPr="00EC666A">
        <w:rPr>
          <w:rFonts w:ascii="Arial" w:hAnsi="Arial" w:cs="Arial"/>
          <w:sz w:val="24"/>
          <w:szCs w:val="24"/>
        </w:rPr>
        <w:t>dymu na suficie w przedpokoju</w:t>
      </w:r>
      <w:r w:rsidRPr="00EC666A">
        <w:rPr>
          <w:rFonts w:ascii="Arial" w:hAnsi="Arial" w:cs="Arial"/>
          <w:sz w:val="24"/>
          <w:szCs w:val="24"/>
        </w:rPr>
        <w:t>. Bateria niewymienialna musi posiadać</w:t>
      </w:r>
      <w:r w:rsidR="003E6F7E" w:rsidRPr="00EC666A">
        <w:rPr>
          <w:rFonts w:ascii="Arial" w:hAnsi="Arial" w:cs="Arial"/>
          <w:sz w:val="24"/>
          <w:szCs w:val="24"/>
        </w:rPr>
        <w:t xml:space="preserve"> </w:t>
      </w:r>
      <w:r w:rsidRPr="00EC666A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C666A">
        <w:rPr>
          <w:rFonts w:ascii="Arial" w:hAnsi="Arial" w:cs="Arial"/>
          <w:sz w:val="24"/>
          <w:szCs w:val="24"/>
        </w:rPr>
        <w:t xml:space="preserve"> </w:t>
      </w:r>
      <w:r w:rsidRPr="00EC666A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DF32D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8660F9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DF32D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EC5278">
        <w:rPr>
          <w:rFonts w:ascii="Arial" w:hAnsi="Arial" w:cs="Arial"/>
          <w:sz w:val="24"/>
          <w:szCs w:val="24"/>
        </w:rPr>
        <w:t>wnęka 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2971C6">
        <w:rPr>
          <w:rFonts w:ascii="Arial" w:hAnsi="Arial" w:cs="Arial"/>
          <w:sz w:val="24"/>
          <w:szCs w:val="24"/>
        </w:rPr>
        <w:t>le</w:t>
      </w:r>
      <w:r w:rsidR="00EC5278">
        <w:rPr>
          <w:rFonts w:ascii="Arial" w:hAnsi="Arial" w:cs="Arial"/>
          <w:sz w:val="24"/>
          <w:szCs w:val="24"/>
        </w:rPr>
        <w:t>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8660F9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5371BF">
        <w:rPr>
          <w:rFonts w:ascii="Arial" w:hAnsi="Arial" w:cs="Arial"/>
          <w:sz w:val="24"/>
          <w:szCs w:val="24"/>
        </w:rPr>
        <w:t>Astronautów 1.</w:t>
      </w:r>
    </w:p>
    <w:p w:rsidR="00DE3229" w:rsidRPr="00500FFD" w:rsidRDefault="00B21E0E" w:rsidP="00DF32D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DF32D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DF32DE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DF32DE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D377E">
        <w:rPr>
          <w:rFonts w:ascii="Arial" w:hAnsi="Arial" w:cs="Arial"/>
          <w:sz w:val="24"/>
          <w:szCs w:val="24"/>
        </w:rPr>
        <w:t>40</w:t>
      </w:r>
      <w:r w:rsidR="00EC5278">
        <w:rPr>
          <w:rFonts w:ascii="Arial" w:hAnsi="Arial" w:cs="Arial"/>
          <w:sz w:val="24"/>
          <w:szCs w:val="24"/>
        </w:rPr>
        <w:t>.</w:t>
      </w:r>
      <w:r w:rsidR="004D377E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DF32DE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DF32DE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8660F9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DF32DE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1BF" w:rsidRDefault="005371BF" w:rsidP="00305E56">
      <w:pPr>
        <w:spacing w:after="0" w:line="240" w:lineRule="auto"/>
      </w:pPr>
      <w:r>
        <w:separator/>
      </w:r>
    </w:p>
  </w:endnote>
  <w:endnote w:type="continuationSeparator" w:id="0">
    <w:p w:rsidR="005371BF" w:rsidRDefault="005371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1BF" w:rsidRDefault="005371BF" w:rsidP="00305E56">
      <w:pPr>
        <w:spacing w:after="0" w:line="240" w:lineRule="auto"/>
      </w:pPr>
      <w:r>
        <w:separator/>
      </w:r>
    </w:p>
  </w:footnote>
  <w:footnote w:type="continuationSeparator" w:id="0">
    <w:p w:rsidR="005371BF" w:rsidRDefault="005371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C6CE849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5F6612E9"/>
    <w:multiLevelType w:val="multilevel"/>
    <w:tmpl w:val="C1C2DC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0CB1"/>
    <w:rsid w:val="000F2BBC"/>
    <w:rsid w:val="000F7991"/>
    <w:rsid w:val="00101372"/>
    <w:rsid w:val="00111E18"/>
    <w:rsid w:val="00121F03"/>
    <w:rsid w:val="001259B2"/>
    <w:rsid w:val="00140982"/>
    <w:rsid w:val="0014359F"/>
    <w:rsid w:val="00154108"/>
    <w:rsid w:val="00157038"/>
    <w:rsid w:val="00157AA3"/>
    <w:rsid w:val="00172E6C"/>
    <w:rsid w:val="00185D4C"/>
    <w:rsid w:val="00187955"/>
    <w:rsid w:val="001A1C9D"/>
    <w:rsid w:val="001C049D"/>
    <w:rsid w:val="001E0010"/>
    <w:rsid w:val="00201642"/>
    <w:rsid w:val="00204A85"/>
    <w:rsid w:val="002225BC"/>
    <w:rsid w:val="00224168"/>
    <w:rsid w:val="00225B5D"/>
    <w:rsid w:val="00233E19"/>
    <w:rsid w:val="00241A1A"/>
    <w:rsid w:val="00250D54"/>
    <w:rsid w:val="002525DD"/>
    <w:rsid w:val="00253325"/>
    <w:rsid w:val="00297060"/>
    <w:rsid w:val="002971C6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377E"/>
    <w:rsid w:val="004D58C1"/>
    <w:rsid w:val="004F20E9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371BF"/>
    <w:rsid w:val="00542246"/>
    <w:rsid w:val="005848AF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84D30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660F9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38C5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56FE9"/>
    <w:rsid w:val="00C6265F"/>
    <w:rsid w:val="00C708A0"/>
    <w:rsid w:val="00C860BF"/>
    <w:rsid w:val="00C92049"/>
    <w:rsid w:val="00CB2622"/>
    <w:rsid w:val="00CB7EB8"/>
    <w:rsid w:val="00CC2B00"/>
    <w:rsid w:val="00CD3E7E"/>
    <w:rsid w:val="00CE3F58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DF1FC5"/>
    <w:rsid w:val="00DF32DE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C666A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10CDE"/>
  <w15:docId w15:val="{F9652209-4B65-448C-87B7-D458A7B9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660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B21A7616.dotm</Template>
  <TotalTime>23</TotalTime>
  <Pages>4</Pages>
  <Words>1096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9</cp:revision>
  <cp:lastPrinted>2026-08-12T08:44:00Z</cp:lastPrinted>
  <dcterms:created xsi:type="dcterms:W3CDTF">2026-02-09T11:52:00Z</dcterms:created>
  <dcterms:modified xsi:type="dcterms:W3CDTF">2026-10-19T06:01:00Z</dcterms:modified>
</cp:coreProperties>
</file>