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548" w:rsidRPr="008F1BE6" w:rsidRDefault="00EC4548" w:rsidP="00EC454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 xml:space="preserve">Zakres remontu mieszkania przy ul. </w:t>
      </w:r>
      <w:r>
        <w:rPr>
          <w:rFonts w:ascii="Arial" w:hAnsi="Arial" w:cs="Arial"/>
          <w:b/>
          <w:sz w:val="24"/>
          <w:szCs w:val="24"/>
        </w:rPr>
        <w:t>Kadetów 6e/10</w:t>
      </w:r>
    </w:p>
    <w:p w:rsidR="00EC4548" w:rsidRPr="00E010F6" w:rsidRDefault="00EC4548" w:rsidP="00EC4548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EC4548" w:rsidRPr="00E010F6" w:rsidRDefault="00EC4548" w:rsidP="00EC454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>
        <w:rPr>
          <w:rFonts w:ascii="Arial" w:hAnsi="Arial" w:cs="Arial"/>
          <w:sz w:val="24"/>
          <w:szCs w:val="24"/>
        </w:rPr>
        <w:t>25,43</w:t>
      </w:r>
      <w:r w:rsidRPr="00E010F6">
        <w:rPr>
          <w:rFonts w:ascii="Arial" w:hAnsi="Arial" w:cs="Arial"/>
          <w:sz w:val="24"/>
          <w:szCs w:val="24"/>
        </w:rPr>
        <w:t xml:space="preserve"> m2</w:t>
      </w:r>
    </w:p>
    <w:p w:rsidR="00EC4548" w:rsidRPr="00E010F6" w:rsidRDefault="00EC4548" w:rsidP="00EC454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Powierzchnia mieszkalna:</w:t>
      </w:r>
      <w:r w:rsidR="00736AB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15,06</w:t>
      </w:r>
      <w:r w:rsidRPr="00E010F6">
        <w:rPr>
          <w:rFonts w:ascii="Arial" w:hAnsi="Arial" w:cs="Arial"/>
          <w:sz w:val="24"/>
          <w:szCs w:val="24"/>
        </w:rPr>
        <w:t xml:space="preserve"> m2</w:t>
      </w:r>
    </w:p>
    <w:p w:rsidR="00EC4548" w:rsidRPr="00E010F6" w:rsidRDefault="00EC4548" w:rsidP="00EC454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1,</w:t>
      </w:r>
      <w:r>
        <w:rPr>
          <w:rFonts w:ascii="Arial" w:hAnsi="Arial" w:cs="Arial"/>
          <w:sz w:val="24"/>
          <w:szCs w:val="24"/>
        </w:rPr>
        <w:t xml:space="preserve"> </w:t>
      </w:r>
      <w:r w:rsidRPr="00E010F6">
        <w:rPr>
          <w:rFonts w:ascii="Arial" w:hAnsi="Arial" w:cs="Arial"/>
          <w:sz w:val="24"/>
          <w:szCs w:val="24"/>
        </w:rPr>
        <w:t>kuchnia, łazienka, przedpokój</w:t>
      </w:r>
    </w:p>
    <w:p w:rsidR="00EC4548" w:rsidRPr="00E010F6" w:rsidRDefault="00EC4548" w:rsidP="00EC454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gazowa, etażowe ogrzewanie gazowe</w:t>
      </w:r>
    </w:p>
    <w:p w:rsidR="00EC4548" w:rsidRPr="00E010F6" w:rsidRDefault="00EC4548" w:rsidP="00EC454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>
        <w:rPr>
          <w:rFonts w:ascii="Arial" w:hAnsi="Arial" w:cs="Arial"/>
          <w:sz w:val="24"/>
          <w:szCs w:val="24"/>
        </w:rPr>
        <w:t>piętro III</w:t>
      </w:r>
    </w:p>
    <w:p w:rsidR="00F5400D" w:rsidRPr="008F1BE6" w:rsidRDefault="00F5400D" w:rsidP="00392E4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62171D" w:rsidRPr="001C1397" w:rsidRDefault="00D466C8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Zmycie, zdrapanie ścian i sufitów</w:t>
      </w:r>
      <w:r w:rsidR="007A11A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w </w:t>
      </w:r>
      <w:r w:rsidR="00EC4548">
        <w:rPr>
          <w:rFonts w:ascii="Arial" w:hAnsi="Arial" w:cs="Arial"/>
          <w:color w:val="000000" w:themeColor="text1"/>
          <w:sz w:val="24"/>
          <w:szCs w:val="24"/>
        </w:rPr>
        <w:t>mieszkaniu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. Malowanie lub tapetowanie mieszkania. </w:t>
      </w:r>
      <w:r w:rsidR="00675667">
        <w:rPr>
          <w:rFonts w:ascii="Arial" w:hAnsi="Arial" w:cs="Arial"/>
          <w:color w:val="000000" w:themeColor="text1"/>
          <w:sz w:val="24"/>
          <w:szCs w:val="24"/>
        </w:rPr>
        <w:t xml:space="preserve">Skucie płytek </w:t>
      </w:r>
      <w:r w:rsidR="00EC4548">
        <w:rPr>
          <w:rFonts w:ascii="Arial" w:hAnsi="Arial" w:cs="Arial"/>
          <w:color w:val="000000" w:themeColor="text1"/>
          <w:sz w:val="24"/>
          <w:szCs w:val="24"/>
        </w:rPr>
        <w:t xml:space="preserve"> oraz demontaż paneli </w:t>
      </w:r>
      <w:r w:rsidR="003B0C55">
        <w:rPr>
          <w:rFonts w:ascii="Arial" w:hAnsi="Arial" w:cs="Arial"/>
          <w:color w:val="000000" w:themeColor="text1"/>
          <w:sz w:val="24"/>
          <w:szCs w:val="24"/>
        </w:rPr>
        <w:br/>
      </w:r>
      <w:r w:rsidR="00675667">
        <w:rPr>
          <w:rFonts w:ascii="Arial" w:hAnsi="Arial" w:cs="Arial"/>
          <w:color w:val="000000" w:themeColor="text1"/>
          <w:sz w:val="24"/>
          <w:szCs w:val="24"/>
        </w:rPr>
        <w:t>w mieszkaniu</w:t>
      </w:r>
      <w:r w:rsidR="00EC4548">
        <w:rPr>
          <w:rFonts w:ascii="Arial" w:hAnsi="Arial" w:cs="Arial"/>
          <w:color w:val="000000" w:themeColor="text1"/>
          <w:sz w:val="24"/>
          <w:szCs w:val="24"/>
        </w:rPr>
        <w:t xml:space="preserve">. Wyczyszczenie parapetów wewnętrznych. 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2171D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1C1397">
        <w:rPr>
          <w:rFonts w:ascii="Arial" w:hAnsi="Arial" w:cs="Arial"/>
          <w:sz w:val="24"/>
          <w:szCs w:val="24"/>
        </w:rPr>
        <w:t xml:space="preserve"> </w:t>
      </w:r>
      <w:r w:rsidR="0062171D">
        <w:rPr>
          <w:rFonts w:ascii="Arial" w:hAnsi="Arial" w:cs="Arial"/>
          <w:sz w:val="24"/>
          <w:szCs w:val="24"/>
        </w:rPr>
        <w:t>m</w:t>
      </w:r>
      <w:r w:rsidR="001C1397">
        <w:rPr>
          <w:rFonts w:ascii="Arial" w:hAnsi="Arial" w:cs="Arial"/>
          <w:sz w:val="24"/>
          <w:szCs w:val="24"/>
        </w:rPr>
        <w:t>etrów bieżących</w:t>
      </w:r>
      <w:r w:rsidR="0062171D">
        <w:rPr>
          <w:rFonts w:ascii="Arial" w:hAnsi="Arial" w:cs="Arial"/>
          <w:sz w:val="24"/>
          <w:szCs w:val="24"/>
        </w:rPr>
        <w:t>.</w:t>
      </w:r>
      <w:r w:rsidR="002944CD">
        <w:rPr>
          <w:rFonts w:ascii="Arial" w:hAnsi="Arial" w:cs="Arial"/>
          <w:sz w:val="24"/>
          <w:szCs w:val="24"/>
        </w:rPr>
        <w:t xml:space="preserve"> </w:t>
      </w:r>
      <w:r w:rsidR="001C1397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1C139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1C1397" w:rsidRPr="001C1397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1C139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EC4548" w:rsidRDefault="00EC4548" w:rsidP="003B0C55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831BC9">
        <w:rPr>
          <w:rFonts w:ascii="Arial" w:hAnsi="Arial" w:cs="Arial"/>
          <w:sz w:val="24"/>
          <w:szCs w:val="24"/>
        </w:rPr>
        <w:t xml:space="preserve">Przesunięcie otworu drzwiowego w kuchni </w:t>
      </w:r>
      <w:r>
        <w:rPr>
          <w:rFonts w:ascii="Arial" w:hAnsi="Arial" w:cs="Arial"/>
          <w:sz w:val="24"/>
          <w:szCs w:val="24"/>
        </w:rPr>
        <w:t>w</w:t>
      </w:r>
      <w:r w:rsidRPr="00831BC9">
        <w:rPr>
          <w:rFonts w:ascii="Arial" w:hAnsi="Arial" w:cs="Arial"/>
          <w:sz w:val="24"/>
          <w:szCs w:val="24"/>
        </w:rPr>
        <w:t xml:space="preserve"> stronę okna i wykonanie ścianki min. 65 cm, wykonanie otworu drzwiowego na szer. 80 cm. montaż drzwi 80 </w:t>
      </w:r>
      <w:r w:rsidR="003F7630">
        <w:rPr>
          <w:rFonts w:ascii="Arial" w:hAnsi="Arial" w:cs="Arial"/>
          <w:sz w:val="24"/>
          <w:szCs w:val="24"/>
        </w:rPr>
        <w:t>prawe/</w:t>
      </w:r>
      <w:r w:rsidRPr="00831BC9">
        <w:rPr>
          <w:rFonts w:ascii="Arial" w:hAnsi="Arial" w:cs="Arial"/>
          <w:sz w:val="24"/>
          <w:szCs w:val="24"/>
        </w:rPr>
        <w:t>lewe.</w:t>
      </w:r>
    </w:p>
    <w:p w:rsidR="001C1397" w:rsidRDefault="001C1397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62C13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na klatce schodowej wraz </w:t>
      </w:r>
      <w:r w:rsidRPr="00362C13">
        <w:rPr>
          <w:rFonts w:ascii="Arial" w:hAnsi="Arial" w:cs="Arial"/>
          <w:sz w:val="24"/>
          <w:szCs w:val="24"/>
        </w:rPr>
        <w:br/>
        <w:t>z montażem osprzętu i wykonaniem pomiarów elektrycznych.</w:t>
      </w:r>
      <w:r w:rsidR="00BF1A5A">
        <w:rPr>
          <w:rFonts w:ascii="Arial" w:hAnsi="Arial" w:cs="Arial"/>
          <w:sz w:val="24"/>
          <w:szCs w:val="24"/>
        </w:rPr>
        <w:t xml:space="preserve"> </w:t>
      </w:r>
      <w:r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>
        <w:rPr>
          <w:rFonts w:ascii="Arial" w:hAnsi="Arial" w:cs="Arial"/>
          <w:sz w:val="24"/>
          <w:szCs w:val="24"/>
        </w:rPr>
        <w:t>.</w:t>
      </w:r>
    </w:p>
    <w:p w:rsidR="00CF1A9B" w:rsidRPr="00CF1A9B" w:rsidRDefault="00E76563" w:rsidP="003B0C55">
      <w:pPr>
        <w:pStyle w:val="Akapitzlist"/>
        <w:numPr>
          <w:ilvl w:val="1"/>
          <w:numId w:val="2"/>
        </w:numPr>
        <w:spacing w:after="0" w:line="360" w:lineRule="auto"/>
        <w:ind w:left="1056"/>
        <w:rPr>
          <w:rFonts w:ascii="Arial" w:hAnsi="Arial" w:cs="Arial"/>
          <w:sz w:val="24"/>
          <w:szCs w:val="24"/>
        </w:rPr>
      </w:pPr>
      <w:r w:rsidRPr="00CF1A9B">
        <w:rPr>
          <w:rFonts w:ascii="Arial" w:hAnsi="Arial" w:cs="Arial"/>
          <w:sz w:val="24"/>
          <w:szCs w:val="24"/>
        </w:rPr>
        <w:t>Demontaż starej instalacji elektrycznej – montaż nowej instalacji oraz montaż oprawy oświetleniowej wraz z włącznikiem hermetycznym w boksie piwnicznym.</w:t>
      </w:r>
    </w:p>
    <w:p w:rsidR="00DC6B31" w:rsidRDefault="00DC6B31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C6B31">
        <w:rPr>
          <w:rFonts w:ascii="Arial" w:hAnsi="Arial" w:cs="Arial"/>
          <w:sz w:val="24"/>
          <w:szCs w:val="24"/>
        </w:rPr>
        <w:t xml:space="preserve">Wykonanie nowej instalacji wodno - kanalizacyjnej od pionu do urządzeń, montaż nowych urządzeń sanitarnych, to jest: muszli, wanny lub prysznica, </w:t>
      </w:r>
      <w:r w:rsidRPr="00DC6B31">
        <w:rPr>
          <w:rFonts w:ascii="Arial" w:hAnsi="Arial" w:cs="Arial"/>
          <w:sz w:val="24"/>
          <w:szCs w:val="24"/>
        </w:rPr>
        <w:lastRenderedPageBreak/>
        <w:t>umywalki, zlewozmywaka i baterii (kuchnia oraz łazienka). Wykonanie podejścia pod pralkę. W przypadku zabudowy pionu wodno -kanalizacyjnego należy tak wykonać zabudowę, aby w razie awarii (wymiany) pionu w prosty sposób było możliwe jego rozebranie. Demontaż zabudowy pionu wodno - kanalizacyjnego należy do  najemcy. Zakład nie będzie ponosił żadnych kosztów w tym zakresie z uwagi, iż nie zezwala się na wykonanie odpływu liniowego. W przypadku montażu kabiny prysznicowej należy zamontować brodzik. Zabrania się rozkuwania poziomego stropu celem położenia instalacji wodno – kanalizacyjnej.</w:t>
      </w:r>
    </w:p>
    <w:p w:rsidR="000B0FA4" w:rsidRPr="00D466C8" w:rsidRDefault="000B0FA4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0B0FA4" w:rsidRDefault="00E52892" w:rsidP="003B0C55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F1A9B">
        <w:rPr>
          <w:rFonts w:ascii="Arial" w:hAnsi="Arial" w:cs="Arial"/>
          <w:sz w:val="24"/>
          <w:szCs w:val="24"/>
        </w:rPr>
        <w:t>Z</w:t>
      </w:r>
      <w:r w:rsidR="00CC2B00" w:rsidRPr="00CF1A9B">
        <w:rPr>
          <w:rFonts w:ascii="Arial" w:hAnsi="Arial" w:cs="Arial"/>
          <w:sz w:val="24"/>
          <w:szCs w:val="24"/>
        </w:rPr>
        <w:t xml:space="preserve">akup </w:t>
      </w:r>
      <w:r w:rsidR="00BE121C" w:rsidRPr="00CF1A9B">
        <w:rPr>
          <w:rFonts w:ascii="Arial" w:hAnsi="Arial" w:cs="Arial"/>
          <w:sz w:val="24"/>
          <w:szCs w:val="24"/>
        </w:rPr>
        <w:t xml:space="preserve">i montaż </w:t>
      </w:r>
      <w:r w:rsidR="00CC2B00" w:rsidRPr="00CF1A9B">
        <w:rPr>
          <w:rFonts w:ascii="Arial" w:hAnsi="Arial" w:cs="Arial"/>
          <w:sz w:val="24"/>
          <w:szCs w:val="24"/>
        </w:rPr>
        <w:t xml:space="preserve">nowej kuchenki </w:t>
      </w:r>
      <w:r w:rsidR="00101372" w:rsidRPr="00CF1A9B">
        <w:rPr>
          <w:rFonts w:ascii="Arial" w:hAnsi="Arial" w:cs="Arial"/>
          <w:sz w:val="24"/>
          <w:szCs w:val="24"/>
        </w:rPr>
        <w:t xml:space="preserve">gazowej </w:t>
      </w:r>
      <w:r w:rsidRPr="00CF1A9B">
        <w:rPr>
          <w:rFonts w:ascii="Arial" w:hAnsi="Arial" w:cs="Arial"/>
          <w:sz w:val="24"/>
          <w:szCs w:val="24"/>
        </w:rPr>
        <w:t xml:space="preserve"> </w:t>
      </w:r>
      <w:r w:rsidR="00101372" w:rsidRPr="00CF1A9B">
        <w:rPr>
          <w:rFonts w:ascii="Arial" w:hAnsi="Arial" w:cs="Arial"/>
          <w:sz w:val="24"/>
          <w:szCs w:val="24"/>
        </w:rPr>
        <w:t xml:space="preserve">4-palnikowej. </w:t>
      </w:r>
    </w:p>
    <w:p w:rsidR="002944CD" w:rsidRPr="00EC4548" w:rsidRDefault="004179EE" w:rsidP="003B0C55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hAnsi="Arial" w:cs="Arial"/>
          <w:sz w:val="24"/>
          <w:szCs w:val="24"/>
        </w:rPr>
      </w:pPr>
      <w:r w:rsidRPr="00EC4548">
        <w:rPr>
          <w:rFonts w:ascii="Arial" w:hAnsi="Arial" w:cs="Arial"/>
          <w:sz w:val="24"/>
          <w:szCs w:val="24"/>
        </w:rPr>
        <w:t>Wykonanie próby szczelności instalacji gazowej (</w:t>
      </w:r>
      <w:r w:rsidR="00AF401E" w:rsidRPr="00EC4548">
        <w:rPr>
          <w:rFonts w:ascii="Arial" w:hAnsi="Arial" w:cs="Arial"/>
          <w:sz w:val="24"/>
          <w:szCs w:val="24"/>
        </w:rPr>
        <w:t>ważny p</w:t>
      </w:r>
      <w:r w:rsidRPr="00EC4548">
        <w:rPr>
          <w:rFonts w:ascii="Arial" w:hAnsi="Arial" w:cs="Arial"/>
          <w:sz w:val="24"/>
          <w:szCs w:val="24"/>
        </w:rPr>
        <w:t xml:space="preserve">rotokół z próby szczelności </w:t>
      </w:r>
      <w:r w:rsidR="00EC4548">
        <w:rPr>
          <w:rFonts w:ascii="Arial" w:hAnsi="Arial" w:cs="Arial"/>
          <w:sz w:val="24"/>
          <w:szCs w:val="24"/>
        </w:rPr>
        <w:t xml:space="preserve">oraz </w:t>
      </w:r>
      <w:r w:rsidRPr="00EC4548">
        <w:rPr>
          <w:rFonts w:ascii="Arial" w:hAnsi="Arial" w:cs="Arial"/>
          <w:sz w:val="24"/>
          <w:szCs w:val="24"/>
        </w:rPr>
        <w:t>kserokopia upraw</w:t>
      </w:r>
      <w:r w:rsidR="00EC4548">
        <w:rPr>
          <w:rFonts w:ascii="Arial" w:hAnsi="Arial" w:cs="Arial"/>
          <w:sz w:val="24"/>
          <w:szCs w:val="24"/>
        </w:rPr>
        <w:t xml:space="preserve">nień </w:t>
      </w:r>
      <w:r w:rsidR="00C3315B" w:rsidRPr="00EC4548">
        <w:rPr>
          <w:rFonts w:ascii="Arial" w:hAnsi="Arial" w:cs="Arial"/>
          <w:sz w:val="24"/>
          <w:szCs w:val="24"/>
        </w:rPr>
        <w:t>E i D</w:t>
      </w:r>
      <w:r w:rsidR="00EC4548">
        <w:rPr>
          <w:rFonts w:ascii="Arial" w:hAnsi="Arial" w:cs="Arial"/>
          <w:sz w:val="24"/>
          <w:szCs w:val="24"/>
        </w:rPr>
        <w:t xml:space="preserve"> dwóch niezależnych instalatorów wraz ze świadectwem kalibracji urządzenia pomiarowego)</w:t>
      </w:r>
      <w:r w:rsidR="00C3315B" w:rsidRPr="00EC4548">
        <w:rPr>
          <w:rFonts w:ascii="Arial" w:hAnsi="Arial" w:cs="Arial"/>
          <w:sz w:val="24"/>
          <w:szCs w:val="24"/>
        </w:rPr>
        <w:t xml:space="preserve">. </w:t>
      </w:r>
      <w:r w:rsidR="00AF401E" w:rsidRPr="00EC4548">
        <w:rPr>
          <w:rFonts w:ascii="Arial" w:hAnsi="Arial" w:cs="Arial"/>
          <w:sz w:val="24"/>
          <w:szCs w:val="24"/>
        </w:rPr>
        <w:t xml:space="preserve">Protokół z próby szczelności gazu jest ważny przez okres 6 miesięcy od daty wystawienia protokołu. </w:t>
      </w:r>
    </w:p>
    <w:p w:rsidR="00BF1A5A" w:rsidRPr="009204C1" w:rsidRDefault="00BF1A5A" w:rsidP="003B0C55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EC4548">
        <w:rPr>
          <w:rFonts w:ascii="Arial" w:hAnsi="Arial" w:cs="Arial"/>
          <w:sz w:val="24"/>
          <w:szCs w:val="24"/>
        </w:rPr>
        <w:t>Montaż czujnika tlenku węgla. Bateria niewymienialna musi posiadać żywotność minimum 10 lat (przy odbiorze należy przedstawić dokument potwierdzający powyższe wytyczne)</w:t>
      </w:r>
      <w:r w:rsidRPr="00EC4548">
        <w:rPr>
          <w:rFonts w:ascii="Arial" w:hAnsi="Arial" w:cs="Arial"/>
          <w:color w:val="000000" w:themeColor="text1"/>
          <w:sz w:val="24"/>
          <w:szCs w:val="24"/>
        </w:rPr>
        <w:t xml:space="preserve">. Czujnik należy zamontować </w:t>
      </w:r>
      <w:r w:rsidRPr="00EC4548">
        <w:rPr>
          <w:rFonts w:ascii="Arial" w:hAnsi="Arial" w:cs="Arial"/>
          <w:color w:val="000000" w:themeColor="text1"/>
          <w:sz w:val="24"/>
          <w:szCs w:val="24"/>
        </w:rPr>
        <w:br/>
        <w:t xml:space="preserve">w pomieszczeniu gdzie znajduje się kocioł na wysokości od 1,50 metra do 1,80 metra </w:t>
      </w:r>
      <w:r w:rsidR="00F80EFB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Pr="00EC4548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  <w:r w:rsidRPr="00EC4548"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  <w:t xml:space="preserve"> </w:t>
      </w:r>
    </w:p>
    <w:p w:rsidR="00BF1A5A" w:rsidRPr="00DC6B31" w:rsidRDefault="00BF1A5A" w:rsidP="003B0C5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C6B31">
        <w:rPr>
          <w:rFonts w:ascii="Arial" w:hAnsi="Arial" w:cs="Arial"/>
          <w:sz w:val="24"/>
          <w:szCs w:val="24"/>
        </w:rPr>
        <w:t>Montaż czujnika dymu na suficie w przedpokoju. Bateria niewymienialna musi posiadać żywotność minimum 10 lat (przy odbiorze należy przedstawić dokument potwierdzający powyższe wytyczne).</w:t>
      </w:r>
    </w:p>
    <w:p w:rsidR="00DC6B31" w:rsidRPr="004D0FCD" w:rsidRDefault="00DC6B31" w:rsidP="003B0C55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Wykonanie przez autoryzowanego serwisanta </w:t>
      </w:r>
      <w:r w:rsidR="0040760C">
        <w:rPr>
          <w:rFonts w:ascii="Arial" w:hAnsi="Arial" w:cs="Arial"/>
          <w:sz w:val="24"/>
          <w:szCs w:val="24"/>
        </w:rPr>
        <w:t xml:space="preserve">przeglądu oraz </w:t>
      </w:r>
      <w:r>
        <w:rPr>
          <w:rFonts w:ascii="Arial" w:hAnsi="Arial" w:cs="Arial"/>
          <w:sz w:val="24"/>
          <w:szCs w:val="24"/>
        </w:rPr>
        <w:t xml:space="preserve">corocznych przeglądów </w:t>
      </w:r>
      <w:r w:rsidRPr="004D0FCD">
        <w:rPr>
          <w:rFonts w:ascii="Arial" w:hAnsi="Arial" w:cs="Arial"/>
          <w:sz w:val="24"/>
          <w:szCs w:val="24"/>
        </w:rPr>
        <w:t>kotła gazowego</w:t>
      </w:r>
      <w:r w:rsidR="0040760C">
        <w:rPr>
          <w:rFonts w:ascii="Arial" w:hAnsi="Arial" w:cs="Arial"/>
          <w:sz w:val="24"/>
          <w:szCs w:val="24"/>
        </w:rPr>
        <w:t xml:space="preserve">. Wykonanie </w:t>
      </w:r>
      <w:r w:rsidRPr="004D0FCD">
        <w:rPr>
          <w:rFonts w:ascii="Arial" w:hAnsi="Arial" w:cs="Arial"/>
          <w:sz w:val="24"/>
          <w:szCs w:val="24"/>
        </w:rPr>
        <w:t xml:space="preserve">zaleceń wynikających z protokołu przeglądu. 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t xml:space="preserve">Dostarczenie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protokołów 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t>przeglądów do AZB 2.</w:t>
      </w:r>
    </w:p>
    <w:p w:rsidR="00C05032" w:rsidRPr="00DC6B31" w:rsidRDefault="00C05032" w:rsidP="003B0C5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57CEB" w:rsidRPr="00DC6B31" w:rsidRDefault="00F57CEB" w:rsidP="003B0C5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</w:t>
      </w:r>
      <w:r w:rsidR="00DC6B31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>.-kan</w:t>
      </w:r>
      <w:r w:rsidR="00DC6B31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405113" w:rsidRPr="00DC6B31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DC6B31" w:rsidRPr="00DC6B31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57CEB" w:rsidRPr="00DC6B31" w:rsidRDefault="00F57CEB" w:rsidP="003B0C5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Zakład Gospodarki Mieszkaniowej nie wyraża zgody na zmianę układu </w:t>
      </w:r>
      <w:r w:rsidRPr="00DC6B31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funkcjonalnego mieszkania.</w:t>
      </w:r>
    </w:p>
    <w:p w:rsidR="00BF1A5A" w:rsidRPr="005E6CC5" w:rsidRDefault="00BF1A5A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drzwi wraz z ościeżnicami: drzwi wejściowe</w:t>
      </w:r>
      <w:r>
        <w:rPr>
          <w:rFonts w:ascii="Arial" w:hAnsi="Arial" w:cs="Arial"/>
          <w:sz w:val="24"/>
          <w:szCs w:val="24"/>
        </w:rPr>
        <w:t xml:space="preserve"> 80 </w:t>
      </w:r>
      <w:r w:rsidR="00E41822">
        <w:rPr>
          <w:rFonts w:ascii="Arial" w:hAnsi="Arial" w:cs="Arial"/>
          <w:sz w:val="24"/>
          <w:szCs w:val="24"/>
        </w:rPr>
        <w:t>praw</w:t>
      </w:r>
      <w:r>
        <w:rPr>
          <w:rFonts w:ascii="Arial" w:hAnsi="Arial" w:cs="Arial"/>
          <w:sz w:val="24"/>
          <w:szCs w:val="24"/>
        </w:rPr>
        <w:t>e</w:t>
      </w:r>
      <w:r w:rsidRPr="00500FFD">
        <w:rPr>
          <w:rFonts w:ascii="Arial" w:hAnsi="Arial" w:cs="Arial"/>
          <w:sz w:val="24"/>
          <w:szCs w:val="24"/>
        </w:rPr>
        <w:t xml:space="preserve"> (otwierane do wewnątrz oraz zgodnie z obowiązującymi warunkami technicznymi WT 2021 współczynniki przenikania ciepła (U) w przypadku klatek nieogrzewanych nie mogą być większe od: 1,3W/(m</w:t>
      </w:r>
      <w:r w:rsidRPr="00500FFD">
        <w:rPr>
          <w:rFonts w:ascii="Arial" w:hAnsi="Arial" w:cs="Arial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>K)).</w:t>
      </w:r>
      <w:r w:rsidR="0040760C">
        <w:rPr>
          <w:rFonts w:ascii="Arial" w:hAnsi="Arial" w:cs="Arial"/>
          <w:sz w:val="24"/>
          <w:szCs w:val="24"/>
        </w:rPr>
        <w:t xml:space="preserve"> </w:t>
      </w:r>
      <w:r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</w:t>
      </w:r>
      <w:r>
        <w:rPr>
          <w:rFonts w:ascii="Arial" w:hAnsi="Arial" w:cs="Arial"/>
          <w:sz w:val="24"/>
          <w:szCs w:val="24"/>
        </w:rPr>
        <w:t>ume</w:t>
      </w:r>
      <w:r w:rsidRPr="00C7520E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u</w:t>
      </w:r>
      <w:r w:rsidRPr="00C7520E">
        <w:rPr>
          <w:rFonts w:ascii="Arial" w:hAnsi="Arial" w:cs="Arial"/>
          <w:sz w:val="24"/>
          <w:szCs w:val="24"/>
        </w:rPr>
        <w:t xml:space="preserve"> na drzwiach wejściowych do mieszkania.</w:t>
      </w:r>
      <w:r>
        <w:rPr>
          <w:rFonts w:ascii="Arial" w:hAnsi="Arial" w:cs="Arial"/>
          <w:sz w:val="24"/>
          <w:szCs w:val="24"/>
        </w:rPr>
        <w:t xml:space="preserve">  </w:t>
      </w:r>
      <w:r w:rsidRPr="003F7630">
        <w:rPr>
          <w:rFonts w:ascii="Arial" w:hAnsi="Arial" w:cs="Arial"/>
          <w:color w:val="000000" w:themeColor="text1"/>
          <w:sz w:val="24"/>
          <w:szCs w:val="24"/>
        </w:rPr>
        <w:t xml:space="preserve">Drzwi pokojowe 80 cm </w:t>
      </w:r>
      <w:r w:rsidR="00E41822" w:rsidRPr="003F7630">
        <w:rPr>
          <w:rFonts w:ascii="Arial" w:hAnsi="Arial" w:cs="Arial"/>
          <w:color w:val="000000" w:themeColor="text1"/>
          <w:sz w:val="24"/>
          <w:szCs w:val="24"/>
        </w:rPr>
        <w:t>pra</w:t>
      </w:r>
      <w:r w:rsidR="00DC6B31" w:rsidRPr="003F7630">
        <w:rPr>
          <w:rFonts w:ascii="Arial" w:hAnsi="Arial" w:cs="Arial"/>
          <w:color w:val="000000" w:themeColor="text1"/>
          <w:sz w:val="24"/>
          <w:szCs w:val="24"/>
        </w:rPr>
        <w:t>w</w:t>
      </w:r>
      <w:r w:rsidRPr="003F7630">
        <w:rPr>
          <w:rFonts w:ascii="Arial" w:hAnsi="Arial" w:cs="Arial"/>
          <w:color w:val="000000" w:themeColor="text1"/>
          <w:sz w:val="24"/>
          <w:szCs w:val="24"/>
        </w:rPr>
        <w:t>e,</w:t>
      </w:r>
      <w:r w:rsidRPr="002C02A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drzwi kuchenne</w:t>
      </w:r>
      <w:r w:rsidRPr="002C02A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80 cm</w:t>
      </w:r>
      <w:r w:rsidR="00DC6B31">
        <w:rPr>
          <w:rFonts w:ascii="Arial" w:hAnsi="Arial" w:cs="Arial"/>
          <w:sz w:val="24"/>
          <w:szCs w:val="24"/>
        </w:rPr>
        <w:t xml:space="preserve"> </w:t>
      </w:r>
      <w:r w:rsidR="00E41822">
        <w:rPr>
          <w:rFonts w:ascii="Arial" w:hAnsi="Arial" w:cs="Arial"/>
          <w:sz w:val="24"/>
          <w:szCs w:val="24"/>
        </w:rPr>
        <w:t>le</w:t>
      </w:r>
      <w:r w:rsidR="00DC6B31">
        <w:rPr>
          <w:rFonts w:ascii="Arial" w:hAnsi="Arial" w:cs="Arial"/>
          <w:sz w:val="24"/>
          <w:szCs w:val="24"/>
        </w:rPr>
        <w:t>we</w:t>
      </w:r>
      <w:r w:rsidRPr="00F729E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drzwi łazienkowe</w:t>
      </w:r>
      <w:r w:rsidRPr="00F729EA">
        <w:rPr>
          <w:rFonts w:ascii="Arial" w:hAnsi="Arial" w:cs="Arial"/>
          <w:sz w:val="24"/>
          <w:szCs w:val="24"/>
        </w:rPr>
        <w:t xml:space="preserve"> 80 </w:t>
      </w:r>
      <w:r w:rsidR="00E41822">
        <w:rPr>
          <w:rFonts w:ascii="Arial" w:hAnsi="Arial" w:cs="Arial"/>
          <w:sz w:val="24"/>
          <w:szCs w:val="24"/>
        </w:rPr>
        <w:t>pra</w:t>
      </w:r>
      <w:r w:rsidRPr="00F729EA">
        <w:rPr>
          <w:rFonts w:ascii="Arial" w:hAnsi="Arial" w:cs="Arial"/>
          <w:sz w:val="24"/>
          <w:szCs w:val="24"/>
        </w:rPr>
        <w:t>we</w:t>
      </w:r>
      <w:r>
        <w:rPr>
          <w:rFonts w:ascii="Arial" w:hAnsi="Arial" w:cs="Arial"/>
          <w:sz w:val="24"/>
          <w:szCs w:val="24"/>
        </w:rPr>
        <w:t xml:space="preserve"> </w:t>
      </w:r>
      <w:r w:rsidRPr="00F729EA">
        <w:rPr>
          <w:rFonts w:ascii="Arial" w:hAnsi="Arial" w:cs="Arial"/>
          <w:sz w:val="24"/>
          <w:szCs w:val="24"/>
        </w:rPr>
        <w:t>otwierane na zewnątrz.</w:t>
      </w:r>
      <w:r w:rsidR="00DC6B31"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 xml:space="preserve">W drzwiach łazienkowych </w:t>
      </w:r>
      <w:r w:rsidR="0040760C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>w dolnej części należy zamontować kratkę nawiewną sumarycznym przekroju otworów do dopływu powi</w:t>
      </w:r>
      <w:r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B0FA4" w:rsidRDefault="000B0FA4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>
        <w:rPr>
          <w:rFonts w:ascii="Arial" w:hAnsi="Arial" w:cs="Arial"/>
          <w:sz w:val="24"/>
          <w:szCs w:val="24"/>
        </w:rPr>
        <w:t>mieszczeniach był jednakowy bez progów</w:t>
      </w:r>
      <w:r w:rsidRPr="00500FFD">
        <w:rPr>
          <w:rFonts w:ascii="Arial" w:hAnsi="Arial" w:cs="Arial"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 xml:space="preserve">ołożenie paneli podłogowych </w:t>
      </w:r>
      <w:r>
        <w:rPr>
          <w:rFonts w:ascii="Arial" w:hAnsi="Arial" w:cs="Arial"/>
          <w:sz w:val="24"/>
          <w:szCs w:val="24"/>
        </w:rPr>
        <w:t xml:space="preserve">w pokoju lub cyklinowanie parkietów. 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>
        <w:rPr>
          <w:rFonts w:ascii="Arial" w:hAnsi="Arial" w:cs="Arial"/>
          <w:sz w:val="24"/>
          <w:szCs w:val="24"/>
        </w:rPr>
        <w:t>położenie paneli lub płytek ceramicznych.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500FFD" w:rsidRDefault="000F7991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</w:t>
      </w:r>
      <w:r w:rsidR="00C05032" w:rsidRPr="00500FFD">
        <w:rPr>
          <w:rFonts w:ascii="Arial" w:hAnsi="Arial" w:cs="Arial"/>
          <w:sz w:val="24"/>
          <w:szCs w:val="24"/>
        </w:rPr>
        <w:t>iana zamka w skrzynce pocztowej</w:t>
      </w:r>
      <w:r w:rsidR="007A11A1">
        <w:rPr>
          <w:rFonts w:ascii="Arial" w:hAnsi="Arial" w:cs="Arial"/>
          <w:sz w:val="24"/>
          <w:szCs w:val="24"/>
        </w:rPr>
        <w:t>.</w:t>
      </w:r>
      <w:r w:rsidR="008F1BE6" w:rsidRPr="00500FFD">
        <w:rPr>
          <w:rFonts w:ascii="Arial" w:hAnsi="Arial" w:cs="Arial"/>
          <w:sz w:val="24"/>
          <w:szCs w:val="24"/>
        </w:rPr>
        <w:t xml:space="preserve"> </w:t>
      </w:r>
    </w:p>
    <w:p w:rsidR="00253325" w:rsidRDefault="00B436F3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 xml:space="preserve">onanie instalacji </w:t>
      </w:r>
      <w:r w:rsidR="0014359F" w:rsidRPr="00500FFD">
        <w:rPr>
          <w:rFonts w:ascii="Arial" w:hAnsi="Arial" w:cs="Arial"/>
          <w:sz w:val="24"/>
          <w:szCs w:val="24"/>
        </w:rPr>
        <w:t>antenowe</w:t>
      </w:r>
      <w:r w:rsidR="002361BC">
        <w:rPr>
          <w:rFonts w:ascii="Arial" w:hAnsi="Arial" w:cs="Arial"/>
          <w:sz w:val="24"/>
          <w:szCs w:val="24"/>
        </w:rPr>
        <w:t>j</w:t>
      </w:r>
      <w:r w:rsidR="0014359F" w:rsidRPr="00500FFD">
        <w:rPr>
          <w:rFonts w:ascii="Arial" w:hAnsi="Arial" w:cs="Arial"/>
          <w:sz w:val="24"/>
          <w:szCs w:val="24"/>
        </w:rPr>
        <w:t>, internetowej</w:t>
      </w:r>
      <w:r w:rsidR="002944CD">
        <w:rPr>
          <w:rFonts w:ascii="Arial" w:hAnsi="Arial" w:cs="Arial"/>
          <w:sz w:val="24"/>
          <w:szCs w:val="24"/>
        </w:rPr>
        <w:t>, dzwonkowej</w:t>
      </w:r>
      <w:r w:rsidR="00C54A6D">
        <w:rPr>
          <w:rFonts w:ascii="Arial" w:hAnsi="Arial" w:cs="Arial"/>
          <w:sz w:val="24"/>
          <w:szCs w:val="24"/>
        </w:rPr>
        <w:t>.</w:t>
      </w:r>
    </w:p>
    <w:p w:rsidR="00E41822" w:rsidRPr="00C54A6D" w:rsidRDefault="00E41822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Pr="00C54A6D">
        <w:rPr>
          <w:rFonts w:ascii="Arial" w:hAnsi="Arial" w:cs="Arial"/>
          <w:sz w:val="24"/>
          <w:szCs w:val="24"/>
        </w:rPr>
        <w:t xml:space="preserve"> instalacji domofonowej</w:t>
      </w:r>
      <w:r>
        <w:rPr>
          <w:rFonts w:ascii="Arial" w:hAnsi="Arial" w:cs="Arial"/>
          <w:sz w:val="24"/>
          <w:szCs w:val="24"/>
        </w:rPr>
        <w:t xml:space="preserve">. W razie potrzeby wykonanie nowej instalacji wraz z </w:t>
      </w:r>
      <w:r w:rsidRPr="00C54A6D">
        <w:rPr>
          <w:rFonts w:ascii="Arial" w:hAnsi="Arial" w:cs="Arial"/>
          <w:sz w:val="24"/>
          <w:szCs w:val="24"/>
        </w:rPr>
        <w:t>zakup</w:t>
      </w:r>
      <w:r>
        <w:rPr>
          <w:rFonts w:ascii="Arial" w:hAnsi="Arial" w:cs="Arial"/>
          <w:sz w:val="24"/>
          <w:szCs w:val="24"/>
        </w:rPr>
        <w:t>em</w:t>
      </w:r>
      <w:r w:rsidRPr="00C54A6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 montażem </w:t>
      </w:r>
      <w:r w:rsidRPr="00C54A6D">
        <w:rPr>
          <w:rFonts w:ascii="Arial" w:hAnsi="Arial" w:cs="Arial"/>
          <w:sz w:val="24"/>
          <w:szCs w:val="24"/>
        </w:rPr>
        <w:t>nowej słuchawki</w:t>
      </w:r>
      <w:r>
        <w:rPr>
          <w:rFonts w:ascii="Arial" w:hAnsi="Arial" w:cs="Arial"/>
          <w:sz w:val="24"/>
          <w:szCs w:val="24"/>
        </w:rPr>
        <w:t>.</w:t>
      </w:r>
    </w:p>
    <w:p w:rsidR="00241A1A" w:rsidRPr="00D466C8" w:rsidRDefault="00241A1A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D466C8">
        <w:rPr>
          <w:rFonts w:ascii="Arial" w:hAnsi="Arial" w:cs="Arial"/>
          <w:sz w:val="24"/>
          <w:szCs w:val="24"/>
        </w:rPr>
        <w:t>jącego budynek przy</w:t>
      </w:r>
      <w:r w:rsidR="00A24DF6" w:rsidRPr="00D466C8">
        <w:rPr>
          <w:rFonts w:ascii="Arial" w:hAnsi="Arial" w:cs="Arial"/>
          <w:sz w:val="24"/>
          <w:szCs w:val="24"/>
        </w:rPr>
        <w:t xml:space="preserve"> </w:t>
      </w:r>
      <w:r w:rsidR="00076CD5" w:rsidRPr="00D466C8">
        <w:rPr>
          <w:rFonts w:ascii="Arial" w:hAnsi="Arial" w:cs="Arial"/>
          <w:sz w:val="24"/>
          <w:szCs w:val="24"/>
        </w:rPr>
        <w:br/>
      </w:r>
      <w:r w:rsidR="00A24DF6" w:rsidRPr="00D466C8">
        <w:rPr>
          <w:rFonts w:ascii="Arial" w:hAnsi="Arial" w:cs="Arial"/>
          <w:sz w:val="24"/>
          <w:szCs w:val="24"/>
        </w:rPr>
        <w:t xml:space="preserve">ul. </w:t>
      </w:r>
      <w:r w:rsidR="00675667">
        <w:rPr>
          <w:rFonts w:ascii="Arial" w:hAnsi="Arial" w:cs="Arial"/>
          <w:sz w:val="24"/>
          <w:szCs w:val="24"/>
        </w:rPr>
        <w:t>Kadetów 6</w:t>
      </w:r>
      <w:r w:rsidR="00BE121C" w:rsidRPr="00D466C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3B0C5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F1A9B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675667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3B0C5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500FFD" w:rsidRDefault="00E617FE" w:rsidP="003B0C55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500FFD" w:rsidRDefault="00F84256" w:rsidP="003B0C55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Szacowanie wartości remontu ogółem: </w:t>
      </w:r>
      <w:r w:rsidR="00433D1B">
        <w:rPr>
          <w:rFonts w:ascii="Arial" w:hAnsi="Arial" w:cs="Arial"/>
          <w:sz w:val="24"/>
          <w:szCs w:val="24"/>
        </w:rPr>
        <w:t>35</w:t>
      </w:r>
      <w:r w:rsidR="000B0FA4">
        <w:rPr>
          <w:rFonts w:ascii="Arial" w:hAnsi="Arial" w:cs="Arial"/>
          <w:sz w:val="24"/>
          <w:szCs w:val="24"/>
        </w:rPr>
        <w:t>.</w:t>
      </w:r>
      <w:r w:rsidR="00433D1B">
        <w:rPr>
          <w:rFonts w:ascii="Arial" w:hAnsi="Arial" w:cs="Arial"/>
          <w:sz w:val="24"/>
          <w:szCs w:val="24"/>
        </w:rPr>
        <w:t>6</w:t>
      </w:r>
      <w:r w:rsidRPr="00500FFD">
        <w:rPr>
          <w:rFonts w:ascii="Arial" w:hAnsi="Arial" w:cs="Arial"/>
          <w:sz w:val="24"/>
          <w:szCs w:val="24"/>
        </w:rPr>
        <w:t>00</w:t>
      </w:r>
      <w:r w:rsidR="000B0FA4">
        <w:rPr>
          <w:rFonts w:ascii="Arial" w:hAnsi="Arial" w:cs="Arial"/>
          <w:sz w:val="24"/>
          <w:szCs w:val="24"/>
        </w:rPr>
        <w:t>,00</w:t>
      </w:r>
      <w:r w:rsidRPr="00500FFD">
        <w:rPr>
          <w:rFonts w:ascii="Arial" w:hAnsi="Arial" w:cs="Arial"/>
          <w:sz w:val="24"/>
          <w:szCs w:val="24"/>
        </w:rPr>
        <w:t xml:space="preserve"> zł</w:t>
      </w:r>
    </w:p>
    <w:p w:rsidR="00FC6ADC" w:rsidRPr="00500FFD" w:rsidRDefault="00FC6ADC" w:rsidP="003B0C55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Uwagi:</w:t>
      </w:r>
    </w:p>
    <w:p w:rsidR="000B0FA4" w:rsidRPr="004D0FCD" w:rsidRDefault="000B0FA4" w:rsidP="003B0C5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0B0FA4" w:rsidRPr="004D0FCD" w:rsidRDefault="000B0FA4" w:rsidP="003B0C5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0B0FA4" w:rsidRPr="004D0FCD" w:rsidRDefault="000B0FA4" w:rsidP="003B0C5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0B0FA4" w:rsidRPr="004D0FCD" w:rsidRDefault="000B0FA4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0B0FA4" w:rsidRPr="004D0FCD" w:rsidRDefault="000B0FA4" w:rsidP="003B0C5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0B0FA4" w:rsidRPr="00F058EF" w:rsidRDefault="000B0FA4" w:rsidP="003B0C55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:rsidR="008344FB" w:rsidRPr="00500FFD" w:rsidRDefault="008344FB" w:rsidP="003B0C55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500FF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25A0D"/>
    <w:multiLevelType w:val="multilevel"/>
    <w:tmpl w:val="C4F8E3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2" w15:restartNumberingAfterBreak="0">
    <w:nsid w:val="21F60929"/>
    <w:multiLevelType w:val="multilevel"/>
    <w:tmpl w:val="C4F8E3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227B7331"/>
    <w:multiLevelType w:val="multilevel"/>
    <w:tmpl w:val="755A6916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473206B"/>
    <w:multiLevelType w:val="multilevel"/>
    <w:tmpl w:val="C4F8E3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4"/>
  </w:num>
  <w:num w:numId="2">
    <w:abstractNumId w:val="6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1FD7"/>
    <w:rsid w:val="00001A77"/>
    <w:rsid w:val="00011C37"/>
    <w:rsid w:val="000276D1"/>
    <w:rsid w:val="00044DA3"/>
    <w:rsid w:val="00075684"/>
    <w:rsid w:val="00076CD5"/>
    <w:rsid w:val="000907FE"/>
    <w:rsid w:val="000A59E2"/>
    <w:rsid w:val="000B0FA4"/>
    <w:rsid w:val="000E781F"/>
    <w:rsid w:val="000F7991"/>
    <w:rsid w:val="00101372"/>
    <w:rsid w:val="00140982"/>
    <w:rsid w:val="0014359F"/>
    <w:rsid w:val="00143AAB"/>
    <w:rsid w:val="00146B61"/>
    <w:rsid w:val="00157AA3"/>
    <w:rsid w:val="001806C0"/>
    <w:rsid w:val="00185D4C"/>
    <w:rsid w:val="001918BB"/>
    <w:rsid w:val="00195028"/>
    <w:rsid w:val="001A1C9D"/>
    <w:rsid w:val="001C1397"/>
    <w:rsid w:val="001C2217"/>
    <w:rsid w:val="001E2B80"/>
    <w:rsid w:val="002045BE"/>
    <w:rsid w:val="00213616"/>
    <w:rsid w:val="002225BC"/>
    <w:rsid w:val="002361BC"/>
    <w:rsid w:val="00241A1A"/>
    <w:rsid w:val="00253325"/>
    <w:rsid w:val="002944CD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B0C55"/>
    <w:rsid w:val="003B30B2"/>
    <w:rsid w:val="003B4351"/>
    <w:rsid w:val="003C7086"/>
    <w:rsid w:val="003F7630"/>
    <w:rsid w:val="00405113"/>
    <w:rsid w:val="0040760C"/>
    <w:rsid w:val="004179EE"/>
    <w:rsid w:val="00433D1B"/>
    <w:rsid w:val="0043402E"/>
    <w:rsid w:val="00446A2C"/>
    <w:rsid w:val="00472C1E"/>
    <w:rsid w:val="00486651"/>
    <w:rsid w:val="00494953"/>
    <w:rsid w:val="004C7C3E"/>
    <w:rsid w:val="004D56C0"/>
    <w:rsid w:val="004E1167"/>
    <w:rsid w:val="004F6FA0"/>
    <w:rsid w:val="004F7B3C"/>
    <w:rsid w:val="0050019E"/>
    <w:rsid w:val="00500FFD"/>
    <w:rsid w:val="0051685F"/>
    <w:rsid w:val="00535BC3"/>
    <w:rsid w:val="00542246"/>
    <w:rsid w:val="0055381A"/>
    <w:rsid w:val="0059007B"/>
    <w:rsid w:val="005A2C72"/>
    <w:rsid w:val="005C1A2A"/>
    <w:rsid w:val="005C44AC"/>
    <w:rsid w:val="00614D9F"/>
    <w:rsid w:val="0062171D"/>
    <w:rsid w:val="00675667"/>
    <w:rsid w:val="0069446D"/>
    <w:rsid w:val="00694DC4"/>
    <w:rsid w:val="006B13E1"/>
    <w:rsid w:val="007302F3"/>
    <w:rsid w:val="00736ABA"/>
    <w:rsid w:val="00740041"/>
    <w:rsid w:val="00752843"/>
    <w:rsid w:val="007663F9"/>
    <w:rsid w:val="007852DE"/>
    <w:rsid w:val="007911C5"/>
    <w:rsid w:val="007A11A1"/>
    <w:rsid w:val="007B1A88"/>
    <w:rsid w:val="007C1FD7"/>
    <w:rsid w:val="007F7A6E"/>
    <w:rsid w:val="008344FB"/>
    <w:rsid w:val="008509AE"/>
    <w:rsid w:val="008526DC"/>
    <w:rsid w:val="008528DC"/>
    <w:rsid w:val="008640FB"/>
    <w:rsid w:val="00884024"/>
    <w:rsid w:val="00887CFD"/>
    <w:rsid w:val="0089770A"/>
    <w:rsid w:val="008F1BE6"/>
    <w:rsid w:val="00967340"/>
    <w:rsid w:val="009678ED"/>
    <w:rsid w:val="00975E5D"/>
    <w:rsid w:val="009810C2"/>
    <w:rsid w:val="00983B16"/>
    <w:rsid w:val="009A10C5"/>
    <w:rsid w:val="009C3A82"/>
    <w:rsid w:val="009D40EB"/>
    <w:rsid w:val="009D7541"/>
    <w:rsid w:val="009F1222"/>
    <w:rsid w:val="00A05304"/>
    <w:rsid w:val="00A24DF6"/>
    <w:rsid w:val="00A401ED"/>
    <w:rsid w:val="00A70925"/>
    <w:rsid w:val="00A74BAC"/>
    <w:rsid w:val="00A85CDA"/>
    <w:rsid w:val="00AA14B7"/>
    <w:rsid w:val="00AD1CCF"/>
    <w:rsid w:val="00AD6DB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A0112"/>
    <w:rsid w:val="00BB2185"/>
    <w:rsid w:val="00BB5BCD"/>
    <w:rsid w:val="00BC191F"/>
    <w:rsid w:val="00BC2683"/>
    <w:rsid w:val="00BE121C"/>
    <w:rsid w:val="00BF1A5A"/>
    <w:rsid w:val="00BF49A6"/>
    <w:rsid w:val="00C05032"/>
    <w:rsid w:val="00C3315B"/>
    <w:rsid w:val="00C34E92"/>
    <w:rsid w:val="00C50703"/>
    <w:rsid w:val="00C54A6D"/>
    <w:rsid w:val="00CC2B00"/>
    <w:rsid w:val="00CF1A9B"/>
    <w:rsid w:val="00CF7641"/>
    <w:rsid w:val="00D001D9"/>
    <w:rsid w:val="00D466C8"/>
    <w:rsid w:val="00DC0500"/>
    <w:rsid w:val="00DC6B31"/>
    <w:rsid w:val="00DC6DBB"/>
    <w:rsid w:val="00DD518F"/>
    <w:rsid w:val="00DE0822"/>
    <w:rsid w:val="00DE3229"/>
    <w:rsid w:val="00DE4D85"/>
    <w:rsid w:val="00E0051C"/>
    <w:rsid w:val="00E010F6"/>
    <w:rsid w:val="00E13DBB"/>
    <w:rsid w:val="00E31B8B"/>
    <w:rsid w:val="00E32ABC"/>
    <w:rsid w:val="00E41822"/>
    <w:rsid w:val="00E52892"/>
    <w:rsid w:val="00E617FE"/>
    <w:rsid w:val="00E71DF1"/>
    <w:rsid w:val="00E76563"/>
    <w:rsid w:val="00E95250"/>
    <w:rsid w:val="00EC4548"/>
    <w:rsid w:val="00ED7F33"/>
    <w:rsid w:val="00F06CD9"/>
    <w:rsid w:val="00F1100D"/>
    <w:rsid w:val="00F424E3"/>
    <w:rsid w:val="00F50B44"/>
    <w:rsid w:val="00F5400D"/>
    <w:rsid w:val="00F57CEB"/>
    <w:rsid w:val="00F60230"/>
    <w:rsid w:val="00F64C8F"/>
    <w:rsid w:val="00F67C01"/>
    <w:rsid w:val="00F80EFB"/>
    <w:rsid w:val="00F84256"/>
    <w:rsid w:val="00FA3291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9F4EB"/>
  <w15:docId w15:val="{8312261E-939C-4D69-902A-1E7B3C473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1C13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F678F280.dotm</Template>
  <TotalTime>40</TotalTime>
  <Pages>4</Pages>
  <Words>1023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5</cp:revision>
  <cp:lastPrinted>2026-09-22T11:50:00Z</cp:lastPrinted>
  <dcterms:created xsi:type="dcterms:W3CDTF">2026-09-22T10:52:00Z</dcterms:created>
  <dcterms:modified xsi:type="dcterms:W3CDTF">2026-10-19T06:04:00Z</dcterms:modified>
</cp:coreProperties>
</file>