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1CB1" w:rsidRPr="003320F3" w:rsidRDefault="001449B2" w:rsidP="00A71CB1">
      <w:pPr>
        <w:jc w:val="right"/>
      </w:pPr>
      <w:r w:rsidRPr="003320F3">
        <w:t xml:space="preserve"> </w:t>
      </w:r>
      <w:r w:rsidR="00D560AF" w:rsidRPr="003320F3">
        <w:t xml:space="preserve"> </w:t>
      </w:r>
      <w:r w:rsidR="00A71CB1" w:rsidRPr="003320F3">
        <w:t>Rybnik, dnia</w:t>
      </w:r>
      <w:bookmarkStart w:id="0" w:name="DATA_BIEZACA"/>
      <w:r w:rsidR="00887570" w:rsidRPr="003320F3">
        <w:t xml:space="preserve"> </w:t>
      </w:r>
      <w:bookmarkEnd w:id="0"/>
      <w:r w:rsidR="00926811">
        <w:t>02</w:t>
      </w:r>
      <w:r w:rsidR="006B3981">
        <w:t xml:space="preserve"> </w:t>
      </w:r>
      <w:r w:rsidR="00926811">
        <w:t>listopad</w:t>
      </w:r>
      <w:r w:rsidR="00466EE5" w:rsidRPr="003320F3">
        <w:t xml:space="preserve"> 2026</w:t>
      </w:r>
      <w:r w:rsidR="00A71CB1" w:rsidRPr="003320F3">
        <w:t xml:space="preserve"> r.</w:t>
      </w:r>
    </w:p>
    <w:p w:rsidR="00A71CB1" w:rsidRPr="003320F3" w:rsidRDefault="00297776" w:rsidP="00AD380E">
      <w:pPr>
        <w:spacing w:before="240"/>
      </w:pPr>
      <w:bookmarkStart w:id="1" w:name="PISMO_ZNAK_SPRAWY"/>
      <w:r w:rsidRPr="003320F3">
        <w:t>DM.</w:t>
      </w:r>
      <w:r w:rsidR="00BE3168">
        <w:t>051.00</w:t>
      </w:r>
      <w:r w:rsidR="003C7520">
        <w:t>5</w:t>
      </w:r>
      <w:r w:rsidR="006E11DC">
        <w:t>6.</w:t>
      </w:r>
      <w:r w:rsidR="00A71CB1" w:rsidRPr="003320F3">
        <w:t>202</w:t>
      </w:r>
      <w:bookmarkEnd w:id="1"/>
      <w:r w:rsidR="00466EE5" w:rsidRPr="003320F3">
        <w:t>6</w:t>
      </w:r>
    </w:p>
    <w:p w:rsidR="002323F8" w:rsidRDefault="00A71CB1" w:rsidP="00AD380E">
      <w:pPr>
        <w:keepNext/>
        <w:spacing w:before="480" w:after="240"/>
        <w:ind w:left="709" w:firstLine="709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Lokale do remontu wykonanego we własnym zakresie na koszt przyszłego najemcy</w:t>
      </w:r>
      <w:r w:rsidR="00950DBA">
        <w:rPr>
          <w:b/>
          <w:sz w:val="28"/>
          <w:szCs w:val="28"/>
        </w:rPr>
        <w:t xml:space="preserve"> </w:t>
      </w:r>
    </w:p>
    <w:p w:rsidR="002323F8" w:rsidRDefault="002323F8" w:rsidP="002323F8">
      <w:pPr>
        <w:jc w:val="both"/>
      </w:pPr>
      <w:r>
        <w:t xml:space="preserve">Uwaga: </w:t>
      </w:r>
    </w:p>
    <w:p w:rsidR="002323F8" w:rsidRPr="00920979" w:rsidRDefault="002323F8" w:rsidP="002323F8">
      <w:pPr>
        <w:jc w:val="both"/>
      </w:pPr>
      <w:r>
        <w:t xml:space="preserve">W razie zainteresowania wizją lokalu w wyznaczonym terminie prosimy o kontakt telefoniczny z jednodniowym wyprzedzeniem </w:t>
      </w:r>
      <w:r>
        <w:br/>
      </w:r>
      <w:r w:rsidRPr="00920979">
        <w:t>z właściwą terenowo Administracją Zasobu Budynków:</w:t>
      </w:r>
    </w:p>
    <w:p w:rsidR="002323F8" w:rsidRPr="00DC7393" w:rsidRDefault="002323F8" w:rsidP="002323F8">
      <w:pPr>
        <w:jc w:val="both"/>
      </w:pPr>
      <w:r w:rsidRPr="00DC7393">
        <w:t>AZB1 telefon: 32 4294881 (dotyczy pozycji</w:t>
      </w:r>
      <w:r w:rsidR="00C20F81" w:rsidRPr="00DC7393">
        <w:t xml:space="preserve"> </w:t>
      </w:r>
      <w:r w:rsidR="005264F9">
        <w:t>5-7</w:t>
      </w:r>
      <w:r w:rsidR="00665405" w:rsidRPr="00DC7393">
        <w:t>)</w:t>
      </w:r>
      <w:r w:rsidRPr="00DC7393">
        <w:t>,</w:t>
      </w:r>
    </w:p>
    <w:p w:rsidR="00221854" w:rsidRPr="00DC7393" w:rsidRDefault="002323F8" w:rsidP="00912E2D">
      <w:pPr>
        <w:spacing w:after="240"/>
        <w:jc w:val="both"/>
      </w:pPr>
      <w:r w:rsidRPr="00DC7393">
        <w:t>AZB2 telefo</w:t>
      </w:r>
      <w:r w:rsidR="00B779BF" w:rsidRPr="00DC7393">
        <w:t xml:space="preserve">n: 32 4220221 (dotyczy pozycji </w:t>
      </w:r>
      <w:r w:rsidR="00F21275" w:rsidRPr="00DC7393">
        <w:t>1-</w:t>
      </w:r>
      <w:r w:rsidR="00DB637B" w:rsidRPr="00DC7393">
        <w:t>4</w:t>
      </w:r>
      <w:r w:rsidR="000971B7" w:rsidRPr="00DC7393">
        <w:t>,</w:t>
      </w:r>
      <w:r w:rsidR="00A8354F" w:rsidRPr="00DC7393">
        <w:t xml:space="preserve"> </w:t>
      </w:r>
      <w:r w:rsidR="00665405" w:rsidRPr="00DC7393">
        <w:t>8</w:t>
      </w:r>
      <w:r w:rsidR="00E11720" w:rsidRPr="00DC7393">
        <w:t>-</w:t>
      </w:r>
      <w:r w:rsidR="00665405" w:rsidRPr="00DC7393">
        <w:t>3</w:t>
      </w:r>
      <w:r w:rsidR="005264F9">
        <w:t>6</w:t>
      </w:r>
      <w:r w:rsidR="00E11720" w:rsidRPr="00DC7393">
        <w:t>)</w:t>
      </w:r>
      <w:r w:rsidR="00DC7393" w:rsidRPr="00DC7393">
        <w:t>.</w:t>
      </w:r>
    </w:p>
    <w:tbl>
      <w:tblPr>
        <w:tblW w:w="161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8"/>
        <w:gridCol w:w="2976"/>
        <w:gridCol w:w="1985"/>
        <w:gridCol w:w="1701"/>
        <w:gridCol w:w="2646"/>
        <w:gridCol w:w="1424"/>
        <w:gridCol w:w="1458"/>
        <w:gridCol w:w="1134"/>
        <w:gridCol w:w="1843"/>
      </w:tblGrid>
      <w:tr w:rsidR="00A71CB1" w:rsidTr="00410B3F">
        <w:trPr>
          <w:trHeight w:val="855"/>
          <w:tblHeader/>
          <w:jc w:val="center"/>
        </w:trPr>
        <w:tc>
          <w:tcPr>
            <w:tcW w:w="988" w:type="dxa"/>
            <w:vAlign w:val="center"/>
            <w:hideMark/>
          </w:tcPr>
          <w:p w:rsidR="00A71CB1" w:rsidRPr="0008632B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</w:rPr>
            </w:pPr>
            <w:r w:rsidRPr="0008632B">
              <w:rPr>
                <w:sz w:val="22"/>
              </w:rPr>
              <w:t>Pozycja</w:t>
            </w:r>
          </w:p>
        </w:tc>
        <w:tc>
          <w:tcPr>
            <w:tcW w:w="2976" w:type="dxa"/>
            <w:vAlign w:val="center"/>
            <w:hideMark/>
          </w:tcPr>
          <w:p w:rsidR="00A71CB1" w:rsidRPr="00913425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</w:rPr>
            </w:pPr>
            <w:r w:rsidRPr="00913425">
              <w:rPr>
                <w:sz w:val="22"/>
              </w:rPr>
              <w:t xml:space="preserve">Adres </w:t>
            </w:r>
            <w:r w:rsidRPr="00913425">
              <w:rPr>
                <w:sz w:val="22"/>
                <w:szCs w:val="22"/>
              </w:rPr>
              <w:br/>
            </w:r>
            <w:r w:rsidRPr="00913425">
              <w:rPr>
                <w:sz w:val="22"/>
              </w:rPr>
              <w:t>lokalu</w:t>
            </w:r>
          </w:p>
        </w:tc>
        <w:tc>
          <w:tcPr>
            <w:tcW w:w="1985" w:type="dxa"/>
            <w:vAlign w:val="center"/>
            <w:hideMark/>
          </w:tcPr>
          <w:p w:rsidR="00A71CB1" w:rsidRPr="0008632B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  <w:vertAlign w:val="superscript"/>
              </w:rPr>
            </w:pPr>
            <w:r w:rsidRPr="0008632B">
              <w:rPr>
                <w:sz w:val="22"/>
              </w:rPr>
              <w:t>Powierzchnia lokalu w m</w:t>
            </w:r>
            <w:r w:rsidRPr="0008632B">
              <w:rPr>
                <w:sz w:val="22"/>
                <w:vertAlign w:val="superscript"/>
              </w:rPr>
              <w:t>2</w:t>
            </w:r>
          </w:p>
        </w:tc>
        <w:tc>
          <w:tcPr>
            <w:tcW w:w="1701" w:type="dxa"/>
            <w:vAlign w:val="center"/>
            <w:hideMark/>
          </w:tcPr>
          <w:p w:rsidR="00A71CB1" w:rsidRPr="0008632B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  <w:vertAlign w:val="superscript"/>
              </w:rPr>
            </w:pPr>
            <w:r w:rsidRPr="0008632B">
              <w:rPr>
                <w:sz w:val="22"/>
              </w:rPr>
              <w:t>Pomieszczenia</w:t>
            </w:r>
          </w:p>
        </w:tc>
        <w:tc>
          <w:tcPr>
            <w:tcW w:w="2646" w:type="dxa"/>
            <w:vAlign w:val="center"/>
            <w:hideMark/>
          </w:tcPr>
          <w:p w:rsidR="00A71CB1" w:rsidRPr="0008632B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</w:rPr>
            </w:pPr>
            <w:r w:rsidRPr="0008632B">
              <w:rPr>
                <w:sz w:val="22"/>
              </w:rPr>
              <w:t>Wyposażenie</w:t>
            </w:r>
          </w:p>
        </w:tc>
        <w:tc>
          <w:tcPr>
            <w:tcW w:w="1424" w:type="dxa"/>
            <w:vAlign w:val="center"/>
            <w:hideMark/>
          </w:tcPr>
          <w:p w:rsidR="00A71CB1" w:rsidRPr="0008632B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</w:rPr>
            </w:pPr>
            <w:r w:rsidRPr="0008632B">
              <w:rPr>
                <w:sz w:val="22"/>
              </w:rPr>
              <w:t>Piętro</w:t>
            </w:r>
          </w:p>
        </w:tc>
        <w:tc>
          <w:tcPr>
            <w:tcW w:w="1458" w:type="dxa"/>
            <w:vAlign w:val="center"/>
            <w:hideMark/>
          </w:tcPr>
          <w:p w:rsidR="00A71CB1" w:rsidRPr="0008632B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</w:rPr>
            </w:pPr>
            <w:r w:rsidRPr="0008632B">
              <w:rPr>
                <w:sz w:val="22"/>
              </w:rPr>
              <w:t xml:space="preserve">Wizja </w:t>
            </w:r>
            <w:r w:rsidRPr="0008632B">
              <w:rPr>
                <w:sz w:val="22"/>
                <w:szCs w:val="22"/>
              </w:rPr>
              <w:br/>
            </w:r>
            <w:r w:rsidRPr="0008632B">
              <w:rPr>
                <w:sz w:val="22"/>
              </w:rPr>
              <w:t>lokalu</w:t>
            </w:r>
          </w:p>
        </w:tc>
        <w:tc>
          <w:tcPr>
            <w:tcW w:w="1134" w:type="dxa"/>
            <w:vAlign w:val="center"/>
            <w:hideMark/>
          </w:tcPr>
          <w:p w:rsidR="00A71CB1" w:rsidRPr="0008632B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</w:rPr>
            </w:pPr>
            <w:r w:rsidRPr="0008632B">
              <w:rPr>
                <w:sz w:val="22"/>
              </w:rPr>
              <w:t>Godzina</w:t>
            </w:r>
          </w:p>
        </w:tc>
        <w:tc>
          <w:tcPr>
            <w:tcW w:w="1843" w:type="dxa"/>
            <w:vAlign w:val="center"/>
            <w:hideMark/>
          </w:tcPr>
          <w:p w:rsidR="00A71CB1" w:rsidRPr="0008632B" w:rsidRDefault="00A71CB1" w:rsidP="00243EF3">
            <w:pPr>
              <w:keepNext/>
              <w:spacing w:line="240" w:lineRule="auto"/>
              <w:jc w:val="center"/>
              <w:outlineLvl w:val="0"/>
              <w:rPr>
                <w:sz w:val="22"/>
              </w:rPr>
            </w:pPr>
            <w:r w:rsidRPr="0008632B">
              <w:rPr>
                <w:sz w:val="22"/>
              </w:rPr>
              <w:t>Przeznaczenie mieszkania</w:t>
            </w:r>
          </w:p>
        </w:tc>
      </w:tr>
      <w:tr w:rsidR="00B779BF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B779BF" w:rsidRPr="00C05AFE" w:rsidRDefault="00B779BF" w:rsidP="00B779BF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B779BF" w:rsidRPr="00913425" w:rsidRDefault="00B779BF" w:rsidP="00B779BF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Astronautów 1c/2</w:t>
            </w:r>
          </w:p>
        </w:tc>
        <w:tc>
          <w:tcPr>
            <w:tcW w:w="1985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28,22</w:t>
            </w:r>
          </w:p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mieszkalna </w:t>
            </w:r>
            <w:r>
              <w:rPr>
                <w:rFonts w:cs="Arial"/>
                <w:sz w:val="22"/>
                <w:szCs w:val="22"/>
              </w:rPr>
              <w:t>14,96</w:t>
            </w:r>
          </w:p>
        </w:tc>
        <w:tc>
          <w:tcPr>
            <w:tcW w:w="1701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 pokój</w:t>
            </w:r>
            <w:r w:rsidRPr="00C05AFE">
              <w:rPr>
                <w:rFonts w:cs="Arial"/>
                <w:sz w:val="22"/>
                <w:szCs w:val="22"/>
              </w:rPr>
              <w:t>, kuchnia, łazienka, przedpokój</w:t>
            </w:r>
          </w:p>
        </w:tc>
        <w:tc>
          <w:tcPr>
            <w:tcW w:w="2646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Instalacja: wodna, kanalizacyjna, elektryczna, gazowa, etażowe ogrzewanie gazowe </w:t>
            </w:r>
          </w:p>
        </w:tc>
        <w:tc>
          <w:tcPr>
            <w:tcW w:w="1424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B779BF" w:rsidRPr="000D6253" w:rsidRDefault="00BD3801" w:rsidP="00BD380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04</w:t>
            </w:r>
            <w:r w:rsidR="00AA7183" w:rsidRPr="000D6253">
              <w:rPr>
                <w:rFonts w:cs="Arial"/>
                <w:sz w:val="22"/>
                <w:szCs w:val="22"/>
              </w:rPr>
              <w:t>.</w:t>
            </w:r>
            <w:r w:rsidR="00CB431B">
              <w:rPr>
                <w:rFonts w:cs="Arial"/>
                <w:sz w:val="22"/>
                <w:szCs w:val="22"/>
              </w:rPr>
              <w:t>1</w:t>
            </w:r>
            <w:r>
              <w:rPr>
                <w:rFonts w:cs="Arial"/>
                <w:sz w:val="22"/>
                <w:szCs w:val="22"/>
              </w:rPr>
              <w:t>1</w:t>
            </w:r>
            <w:r w:rsidR="00B779BF" w:rsidRPr="000D6253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B779BF" w:rsidRPr="00F21275" w:rsidRDefault="00F21275" w:rsidP="00F21275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F21275">
              <w:rPr>
                <w:rFonts w:cs="Arial"/>
                <w:sz w:val="22"/>
                <w:szCs w:val="22"/>
              </w:rPr>
              <w:t>8</w:t>
            </w:r>
            <w:r w:rsidRPr="00F21275">
              <w:rPr>
                <w:rFonts w:cs="Arial"/>
                <w:sz w:val="22"/>
                <w:szCs w:val="22"/>
                <w:vertAlign w:val="superscript"/>
              </w:rPr>
              <w:t>35</w:t>
            </w:r>
            <w:r w:rsidRPr="00F21275">
              <w:rPr>
                <w:rFonts w:cs="Arial"/>
                <w:sz w:val="22"/>
                <w:szCs w:val="22"/>
              </w:rPr>
              <w:t>-9</w:t>
            </w:r>
            <w:r w:rsidR="00693FD3">
              <w:rPr>
                <w:rFonts w:cs="Arial"/>
                <w:sz w:val="22"/>
                <w:szCs w:val="22"/>
                <w:vertAlign w:val="superscript"/>
              </w:rPr>
              <w:t>05</w:t>
            </w:r>
          </w:p>
        </w:tc>
        <w:tc>
          <w:tcPr>
            <w:tcW w:w="1843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1-2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B779BF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B779BF" w:rsidRPr="00C05AFE" w:rsidRDefault="00B779BF" w:rsidP="00B779BF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B779BF" w:rsidRPr="00913425" w:rsidRDefault="00B779BF" w:rsidP="00B779BF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Astronautów 2a/11</w:t>
            </w:r>
          </w:p>
        </w:tc>
        <w:tc>
          <w:tcPr>
            <w:tcW w:w="1985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44,40</w:t>
            </w:r>
          </w:p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28,72</w:t>
            </w:r>
          </w:p>
        </w:tc>
        <w:tc>
          <w:tcPr>
            <w:tcW w:w="1701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Instalacja: wodna, kanalizacyjna, elektryczna, gazowa, etażowe ogrzewanie gazowe </w:t>
            </w:r>
          </w:p>
        </w:tc>
        <w:tc>
          <w:tcPr>
            <w:tcW w:w="1424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1458" w:type="dxa"/>
            <w:vAlign w:val="center"/>
          </w:tcPr>
          <w:p w:rsidR="00B779BF" w:rsidRPr="00706D2B" w:rsidRDefault="00BD3801" w:rsidP="00BD380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04</w:t>
            </w:r>
            <w:r w:rsidR="00AA7183">
              <w:rPr>
                <w:rFonts w:cs="Arial"/>
                <w:sz w:val="22"/>
                <w:szCs w:val="22"/>
              </w:rPr>
              <w:t>.</w:t>
            </w:r>
            <w:r w:rsidR="00CB431B">
              <w:rPr>
                <w:rFonts w:cs="Arial"/>
                <w:sz w:val="22"/>
                <w:szCs w:val="22"/>
              </w:rPr>
              <w:t>1</w:t>
            </w:r>
            <w:r>
              <w:rPr>
                <w:rFonts w:cs="Arial"/>
                <w:sz w:val="22"/>
                <w:szCs w:val="22"/>
              </w:rPr>
              <w:t>1</w:t>
            </w:r>
            <w:r w:rsidR="00B779BF" w:rsidRPr="00706D2B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B779BF" w:rsidRPr="00F21275" w:rsidRDefault="00F21275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F21275">
              <w:rPr>
                <w:rFonts w:cs="Arial"/>
                <w:sz w:val="22"/>
                <w:szCs w:val="22"/>
              </w:rPr>
              <w:t>8</w:t>
            </w:r>
            <w:r w:rsidRPr="00F21275">
              <w:rPr>
                <w:rFonts w:cs="Arial"/>
                <w:sz w:val="22"/>
                <w:szCs w:val="22"/>
                <w:vertAlign w:val="superscript"/>
              </w:rPr>
              <w:t>35</w:t>
            </w:r>
            <w:r w:rsidRPr="00F21275">
              <w:rPr>
                <w:rFonts w:cs="Arial"/>
                <w:sz w:val="22"/>
                <w:szCs w:val="22"/>
              </w:rPr>
              <w:t>-9</w:t>
            </w:r>
            <w:r w:rsidR="00693FD3">
              <w:rPr>
                <w:rFonts w:cs="Arial"/>
                <w:sz w:val="22"/>
                <w:szCs w:val="22"/>
                <w:vertAlign w:val="superscript"/>
              </w:rPr>
              <w:t>05</w:t>
            </w:r>
          </w:p>
        </w:tc>
        <w:tc>
          <w:tcPr>
            <w:tcW w:w="1843" w:type="dxa"/>
            <w:vAlign w:val="center"/>
          </w:tcPr>
          <w:p w:rsidR="00B779BF" w:rsidRPr="00C05AFE" w:rsidRDefault="002804C3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B779BF"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B779BF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B779BF" w:rsidRPr="00C05AFE" w:rsidRDefault="00B779BF" w:rsidP="00B779BF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B779BF" w:rsidRPr="00913425" w:rsidRDefault="00B779BF" w:rsidP="00B779BF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Dr. Józefa Rostka 2b/1</w:t>
            </w:r>
          </w:p>
        </w:tc>
        <w:tc>
          <w:tcPr>
            <w:tcW w:w="1985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48,44</w:t>
            </w:r>
          </w:p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32,43</w:t>
            </w:r>
          </w:p>
        </w:tc>
        <w:tc>
          <w:tcPr>
            <w:tcW w:w="1701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Instalacja: wodna, kanalizacyjna, elektryczna, gazowa, etażowe ogrzewanie gazowe </w:t>
            </w:r>
          </w:p>
        </w:tc>
        <w:tc>
          <w:tcPr>
            <w:tcW w:w="1424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B779BF" w:rsidRPr="00FB7B26" w:rsidRDefault="00BD3801" w:rsidP="00BD380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04</w:t>
            </w:r>
            <w:r w:rsidR="007D767A">
              <w:rPr>
                <w:rFonts w:cs="Arial"/>
                <w:sz w:val="22"/>
                <w:szCs w:val="22"/>
              </w:rPr>
              <w:t>.</w:t>
            </w:r>
            <w:r w:rsidR="00CB431B">
              <w:rPr>
                <w:rFonts w:cs="Arial"/>
                <w:sz w:val="22"/>
                <w:szCs w:val="22"/>
              </w:rPr>
              <w:t>1</w:t>
            </w:r>
            <w:r>
              <w:rPr>
                <w:rFonts w:cs="Arial"/>
                <w:sz w:val="22"/>
                <w:szCs w:val="22"/>
              </w:rPr>
              <w:t>1</w:t>
            </w:r>
            <w:r w:rsidR="00B779BF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B779BF" w:rsidRPr="00FB7B26" w:rsidRDefault="008D59D8" w:rsidP="008D59D8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12</w:t>
            </w:r>
            <w:r>
              <w:rPr>
                <w:rFonts w:cs="Arial"/>
                <w:sz w:val="22"/>
                <w:szCs w:val="22"/>
                <w:vertAlign w:val="superscript"/>
              </w:rPr>
              <w:t>45</w:t>
            </w:r>
            <w:r w:rsidR="00A42395">
              <w:rPr>
                <w:rFonts w:cs="Arial"/>
                <w:sz w:val="22"/>
                <w:szCs w:val="22"/>
              </w:rPr>
              <w:t>-</w:t>
            </w:r>
            <w:r>
              <w:rPr>
                <w:rFonts w:cs="Arial"/>
                <w:sz w:val="22"/>
                <w:szCs w:val="22"/>
              </w:rPr>
              <w:t>13</w:t>
            </w:r>
            <w:r>
              <w:rPr>
                <w:rFonts w:cs="Arial"/>
                <w:sz w:val="22"/>
                <w:szCs w:val="22"/>
                <w:vertAlign w:val="superscript"/>
              </w:rPr>
              <w:t>15</w:t>
            </w:r>
          </w:p>
        </w:tc>
        <w:tc>
          <w:tcPr>
            <w:tcW w:w="1843" w:type="dxa"/>
            <w:vAlign w:val="center"/>
          </w:tcPr>
          <w:p w:rsidR="00B779BF" w:rsidRPr="00C05AFE" w:rsidRDefault="002804C3" w:rsidP="002804C3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B779BF"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B779BF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B779BF" w:rsidRPr="00C05AFE" w:rsidRDefault="00B779BF" w:rsidP="00B779BF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B779BF" w:rsidRPr="00913425" w:rsidRDefault="00B779BF" w:rsidP="00B779BF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Emila Drobnego 1b/4</w:t>
            </w:r>
          </w:p>
        </w:tc>
        <w:tc>
          <w:tcPr>
            <w:tcW w:w="1985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47,90 mieszkalna 29,80</w:t>
            </w:r>
          </w:p>
        </w:tc>
        <w:tc>
          <w:tcPr>
            <w:tcW w:w="1701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B779BF" w:rsidRPr="00FB7B26" w:rsidRDefault="00BD3801" w:rsidP="00BD380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04</w:t>
            </w:r>
            <w:r w:rsidR="00BD67D2">
              <w:rPr>
                <w:rFonts w:cs="Arial"/>
                <w:sz w:val="22"/>
                <w:szCs w:val="22"/>
              </w:rPr>
              <w:t>.</w:t>
            </w:r>
            <w:r w:rsidR="00CB431B">
              <w:rPr>
                <w:rFonts w:cs="Arial"/>
                <w:sz w:val="22"/>
                <w:szCs w:val="22"/>
              </w:rPr>
              <w:t>1</w:t>
            </w:r>
            <w:r>
              <w:rPr>
                <w:rFonts w:cs="Arial"/>
                <w:sz w:val="22"/>
                <w:szCs w:val="22"/>
              </w:rPr>
              <w:t>1</w:t>
            </w:r>
            <w:r w:rsidR="00B779BF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B779BF" w:rsidRPr="00FB7B26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>12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10</w:t>
            </w:r>
            <w:r w:rsidRPr="00FB7B26">
              <w:rPr>
                <w:rFonts w:cs="Arial"/>
                <w:sz w:val="22"/>
                <w:szCs w:val="22"/>
              </w:rPr>
              <w:t>-12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40</w:t>
            </w:r>
          </w:p>
        </w:tc>
        <w:tc>
          <w:tcPr>
            <w:tcW w:w="1843" w:type="dxa"/>
            <w:vAlign w:val="center"/>
          </w:tcPr>
          <w:p w:rsidR="00B779BF" w:rsidRPr="00C05AFE" w:rsidRDefault="002804C3" w:rsidP="002804C3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B779BF"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662754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913425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Gen. Władysława Andersa 24a/7</w:t>
            </w:r>
          </w:p>
        </w:tc>
        <w:tc>
          <w:tcPr>
            <w:tcW w:w="1985" w:type="dxa"/>
            <w:vAlign w:val="center"/>
          </w:tcPr>
          <w:p w:rsidR="00662754" w:rsidRPr="00DB41C6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B41C6">
              <w:rPr>
                <w:rFonts w:cs="Arial"/>
                <w:sz w:val="22"/>
                <w:szCs w:val="22"/>
              </w:rPr>
              <w:t>użytkowa 48,04 mieszkalna 28,50</w:t>
            </w:r>
          </w:p>
        </w:tc>
        <w:tc>
          <w:tcPr>
            <w:tcW w:w="1701" w:type="dxa"/>
            <w:vAlign w:val="center"/>
          </w:tcPr>
          <w:p w:rsidR="00662754" w:rsidRPr="00DB41C6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B41C6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662754" w:rsidRPr="00DB41C6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B41C6">
              <w:rPr>
                <w:rFonts w:cs="Arial"/>
                <w:sz w:val="22"/>
                <w:szCs w:val="22"/>
              </w:rPr>
              <w:t>Instalacja: wodna, kanalizacyjna, elektryczna, centralnego ogrzewania, domofonowa</w:t>
            </w:r>
          </w:p>
        </w:tc>
        <w:tc>
          <w:tcPr>
            <w:tcW w:w="1424" w:type="dxa"/>
            <w:vAlign w:val="center"/>
          </w:tcPr>
          <w:p w:rsidR="00662754" w:rsidRPr="00DB41C6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B41C6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662754" w:rsidRPr="00DB41C6" w:rsidRDefault="00BD3801" w:rsidP="00BD380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03</w:t>
            </w:r>
            <w:r w:rsidR="00662754" w:rsidRPr="00DB41C6">
              <w:rPr>
                <w:rFonts w:cs="Arial"/>
                <w:sz w:val="22"/>
                <w:szCs w:val="22"/>
              </w:rPr>
              <w:t>.</w:t>
            </w:r>
            <w:r w:rsidR="00CB431B">
              <w:rPr>
                <w:rFonts w:cs="Arial"/>
                <w:sz w:val="22"/>
                <w:szCs w:val="22"/>
              </w:rPr>
              <w:t>1</w:t>
            </w:r>
            <w:r>
              <w:rPr>
                <w:rFonts w:cs="Arial"/>
                <w:sz w:val="22"/>
                <w:szCs w:val="22"/>
              </w:rPr>
              <w:t>1</w:t>
            </w:r>
            <w:r w:rsidR="00662754" w:rsidRPr="00DB41C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DB41C6" w:rsidRDefault="00BD3801" w:rsidP="00BD380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9</w:t>
            </w:r>
            <w:r>
              <w:rPr>
                <w:rFonts w:cs="Arial"/>
                <w:sz w:val="22"/>
                <w:szCs w:val="22"/>
                <w:vertAlign w:val="superscript"/>
              </w:rPr>
              <w:t>0</w:t>
            </w:r>
            <w:r w:rsidR="0009662F">
              <w:rPr>
                <w:rFonts w:cs="Arial"/>
                <w:sz w:val="22"/>
                <w:szCs w:val="22"/>
                <w:vertAlign w:val="superscript"/>
              </w:rPr>
              <w:t>0</w:t>
            </w:r>
            <w:r w:rsidR="00522038">
              <w:rPr>
                <w:rFonts w:cs="Arial"/>
                <w:sz w:val="22"/>
                <w:szCs w:val="22"/>
              </w:rPr>
              <w:t>-9</w:t>
            </w:r>
            <w:r>
              <w:rPr>
                <w:rFonts w:cs="Arial"/>
                <w:sz w:val="22"/>
                <w:szCs w:val="22"/>
                <w:vertAlign w:val="superscript"/>
              </w:rPr>
              <w:t>3</w:t>
            </w:r>
            <w:r w:rsidR="0009662F">
              <w:rPr>
                <w:rFonts w:cs="Arial"/>
                <w:sz w:val="22"/>
                <w:szCs w:val="22"/>
                <w:vertAlign w:val="superscript"/>
              </w:rPr>
              <w:t>0</w:t>
            </w:r>
          </w:p>
        </w:tc>
        <w:tc>
          <w:tcPr>
            <w:tcW w:w="1843" w:type="dxa"/>
            <w:vAlign w:val="center"/>
          </w:tcPr>
          <w:p w:rsidR="00662754" w:rsidRPr="00C05AFE" w:rsidRDefault="006F4FC9" w:rsidP="006F4FC9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662754"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0937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 xml:space="preserve">Gen. Władysława </w:t>
            </w:r>
            <w:r w:rsidR="00DB637B">
              <w:rPr>
                <w:rFonts w:cs="Arial"/>
                <w:sz w:val="22"/>
                <w:szCs w:val="22"/>
              </w:rPr>
              <w:t>Andersa 24b/3</w:t>
            </w:r>
          </w:p>
        </w:tc>
        <w:tc>
          <w:tcPr>
            <w:tcW w:w="1985" w:type="dxa"/>
            <w:vAlign w:val="center"/>
          </w:tcPr>
          <w:p w:rsidR="00093781" w:rsidRPr="00DB41C6" w:rsidRDefault="00DB637B" w:rsidP="00DB637B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użytkowa 47</w:t>
            </w:r>
            <w:r w:rsidR="00093781" w:rsidRPr="00DB41C6">
              <w:rPr>
                <w:rFonts w:cs="Arial"/>
                <w:sz w:val="22"/>
                <w:szCs w:val="22"/>
              </w:rPr>
              <w:t>,</w:t>
            </w:r>
            <w:r>
              <w:rPr>
                <w:rFonts w:cs="Arial"/>
                <w:sz w:val="22"/>
                <w:szCs w:val="22"/>
              </w:rPr>
              <w:t>02</w:t>
            </w:r>
            <w:r w:rsidR="00093781">
              <w:rPr>
                <w:rFonts w:cs="Arial"/>
                <w:sz w:val="22"/>
                <w:szCs w:val="22"/>
              </w:rPr>
              <w:t xml:space="preserve"> mieszkalna 2</w:t>
            </w:r>
            <w:r>
              <w:rPr>
                <w:rFonts w:cs="Arial"/>
                <w:sz w:val="22"/>
                <w:szCs w:val="22"/>
              </w:rPr>
              <w:t>8</w:t>
            </w:r>
            <w:r w:rsidR="00093781" w:rsidRPr="00DB41C6">
              <w:rPr>
                <w:rFonts w:cs="Arial"/>
                <w:sz w:val="22"/>
                <w:szCs w:val="22"/>
              </w:rPr>
              <w:t>,</w:t>
            </w:r>
            <w:r>
              <w:rPr>
                <w:rFonts w:cs="Arial"/>
                <w:sz w:val="22"/>
                <w:szCs w:val="22"/>
              </w:rPr>
              <w:t>5</w:t>
            </w:r>
            <w:r w:rsidR="00093781" w:rsidRPr="00DB41C6">
              <w:rPr>
                <w:rFonts w:cs="Arial"/>
                <w:sz w:val="22"/>
                <w:szCs w:val="22"/>
              </w:rPr>
              <w:t>0</w:t>
            </w:r>
          </w:p>
        </w:tc>
        <w:tc>
          <w:tcPr>
            <w:tcW w:w="1701" w:type="dxa"/>
            <w:vAlign w:val="center"/>
          </w:tcPr>
          <w:p w:rsidR="00093781" w:rsidRPr="00DB41C6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 pokoje</w:t>
            </w:r>
            <w:r w:rsidRPr="00C05AFE">
              <w:rPr>
                <w:rFonts w:cs="Arial"/>
                <w:sz w:val="22"/>
                <w:szCs w:val="22"/>
              </w:rPr>
              <w:t>, kuchnia, łazienka, przedpokój</w:t>
            </w:r>
          </w:p>
        </w:tc>
        <w:tc>
          <w:tcPr>
            <w:tcW w:w="2646" w:type="dxa"/>
            <w:vAlign w:val="center"/>
          </w:tcPr>
          <w:p w:rsidR="00093781" w:rsidRPr="00DB41C6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B41C6">
              <w:rPr>
                <w:rFonts w:cs="Arial"/>
                <w:sz w:val="22"/>
                <w:szCs w:val="22"/>
              </w:rPr>
              <w:t>Instalacja: wodna, kanalizacyjna, elektryczna, centralnego ogrzewania, domofonowa</w:t>
            </w:r>
          </w:p>
        </w:tc>
        <w:tc>
          <w:tcPr>
            <w:tcW w:w="1424" w:type="dxa"/>
            <w:vAlign w:val="center"/>
          </w:tcPr>
          <w:p w:rsidR="00093781" w:rsidRPr="00DB41C6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093781" w:rsidRPr="00DB41C6" w:rsidRDefault="00BD3801" w:rsidP="00BD380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03</w:t>
            </w:r>
            <w:r w:rsidR="00DF339A">
              <w:rPr>
                <w:rFonts w:cs="Arial"/>
                <w:sz w:val="22"/>
                <w:szCs w:val="22"/>
              </w:rPr>
              <w:t>.</w:t>
            </w:r>
            <w:r w:rsidR="001C24A2">
              <w:rPr>
                <w:rFonts w:cs="Arial"/>
                <w:sz w:val="22"/>
                <w:szCs w:val="22"/>
              </w:rPr>
              <w:t>1</w:t>
            </w:r>
            <w:r>
              <w:rPr>
                <w:rFonts w:cs="Arial"/>
                <w:sz w:val="22"/>
                <w:szCs w:val="22"/>
              </w:rPr>
              <w:t>1</w:t>
            </w:r>
            <w:r w:rsidR="00CD60B3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93781" w:rsidRPr="00DB41C6" w:rsidRDefault="00BD3801" w:rsidP="00BD380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9</w:t>
            </w:r>
            <w:r>
              <w:rPr>
                <w:rFonts w:cs="Arial"/>
                <w:sz w:val="22"/>
                <w:szCs w:val="22"/>
                <w:vertAlign w:val="superscript"/>
              </w:rPr>
              <w:t>0</w:t>
            </w:r>
            <w:r w:rsidR="00CD60B3">
              <w:rPr>
                <w:rFonts w:cs="Arial"/>
                <w:sz w:val="22"/>
                <w:szCs w:val="22"/>
                <w:vertAlign w:val="superscript"/>
              </w:rPr>
              <w:t>0</w:t>
            </w:r>
            <w:r w:rsidR="00CD60B3">
              <w:rPr>
                <w:rFonts w:cs="Arial"/>
                <w:sz w:val="22"/>
                <w:szCs w:val="22"/>
              </w:rPr>
              <w:t>-9</w:t>
            </w:r>
            <w:r>
              <w:rPr>
                <w:rFonts w:cs="Arial"/>
                <w:sz w:val="22"/>
                <w:szCs w:val="22"/>
                <w:vertAlign w:val="superscript"/>
              </w:rPr>
              <w:t>3</w:t>
            </w:r>
            <w:r w:rsidR="00CD60B3">
              <w:rPr>
                <w:rFonts w:cs="Arial"/>
                <w:sz w:val="22"/>
                <w:szCs w:val="22"/>
                <w:vertAlign w:val="superscript"/>
              </w:rPr>
              <w:t>0</w:t>
            </w:r>
          </w:p>
        </w:tc>
        <w:tc>
          <w:tcPr>
            <w:tcW w:w="1843" w:type="dxa"/>
            <w:vAlign w:val="center"/>
          </w:tcPr>
          <w:p w:rsidR="00093781" w:rsidRPr="00C05AFE" w:rsidRDefault="00673B66" w:rsidP="00673B66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093781">
              <w:rPr>
                <w:rFonts w:cs="Arial"/>
                <w:sz w:val="22"/>
                <w:szCs w:val="22"/>
              </w:rPr>
              <w:t>-4</w:t>
            </w:r>
            <w:r w:rsidR="00093781"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0937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Gustawa Morcinka 13A/1</w:t>
            </w:r>
          </w:p>
        </w:tc>
        <w:tc>
          <w:tcPr>
            <w:tcW w:w="1985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49,43 mieszkalna 32,88</w:t>
            </w:r>
          </w:p>
        </w:tc>
        <w:tc>
          <w:tcPr>
            <w:tcW w:w="1701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centralnego ogrzewania, domofonowa</w:t>
            </w:r>
          </w:p>
        </w:tc>
        <w:tc>
          <w:tcPr>
            <w:tcW w:w="1424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093781" w:rsidRPr="00E25224" w:rsidRDefault="00BD3801" w:rsidP="00BD380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03</w:t>
            </w:r>
            <w:r w:rsidR="00093781">
              <w:rPr>
                <w:rFonts w:cs="Arial"/>
                <w:sz w:val="22"/>
                <w:szCs w:val="22"/>
              </w:rPr>
              <w:t>.</w:t>
            </w:r>
            <w:r w:rsidR="00CB431B">
              <w:rPr>
                <w:rFonts w:cs="Arial"/>
                <w:sz w:val="22"/>
                <w:szCs w:val="22"/>
              </w:rPr>
              <w:t>1</w:t>
            </w:r>
            <w:r>
              <w:rPr>
                <w:rFonts w:cs="Arial"/>
                <w:sz w:val="22"/>
                <w:szCs w:val="22"/>
              </w:rPr>
              <w:t>1</w:t>
            </w:r>
            <w:r w:rsidR="00093781" w:rsidRPr="00E25224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93781" w:rsidRPr="00E25224" w:rsidRDefault="00BD3801" w:rsidP="00A43565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>
              <w:rPr>
                <w:rFonts w:cs="Arial"/>
                <w:sz w:val="22"/>
                <w:szCs w:val="22"/>
                <w:vertAlign w:val="superscript"/>
              </w:rPr>
              <w:t>3</w:t>
            </w:r>
            <w:r w:rsidR="003E4925">
              <w:rPr>
                <w:rFonts w:cs="Arial"/>
                <w:sz w:val="22"/>
                <w:szCs w:val="22"/>
                <w:vertAlign w:val="superscript"/>
              </w:rPr>
              <w:t>0</w:t>
            </w:r>
            <w:r w:rsidR="00093781">
              <w:rPr>
                <w:rFonts w:cs="Arial"/>
                <w:sz w:val="22"/>
                <w:szCs w:val="22"/>
              </w:rPr>
              <w:t>-</w:t>
            </w:r>
            <w:r>
              <w:rPr>
                <w:rFonts w:cs="Arial"/>
                <w:sz w:val="22"/>
                <w:szCs w:val="22"/>
              </w:rPr>
              <w:t>11</w:t>
            </w:r>
            <w:r>
              <w:rPr>
                <w:rFonts w:cs="Arial"/>
                <w:sz w:val="22"/>
                <w:szCs w:val="22"/>
                <w:vertAlign w:val="superscript"/>
              </w:rPr>
              <w:t>0</w:t>
            </w:r>
            <w:r w:rsidR="00093781">
              <w:rPr>
                <w:rFonts w:cs="Arial"/>
                <w:sz w:val="22"/>
                <w:szCs w:val="22"/>
                <w:vertAlign w:val="superscript"/>
              </w:rPr>
              <w:t>0</w:t>
            </w:r>
          </w:p>
        </w:tc>
        <w:tc>
          <w:tcPr>
            <w:tcW w:w="1843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0937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Jędrzeja Śniadeckiego 2b/9</w:t>
            </w:r>
          </w:p>
        </w:tc>
        <w:tc>
          <w:tcPr>
            <w:tcW w:w="1985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52,50</w:t>
            </w:r>
          </w:p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34,30</w:t>
            </w:r>
          </w:p>
        </w:tc>
        <w:tc>
          <w:tcPr>
            <w:tcW w:w="1701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2 pokoje, kuchnia, łazienka,  </w:t>
            </w:r>
          </w:p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przedpokój</w:t>
            </w:r>
          </w:p>
        </w:tc>
        <w:tc>
          <w:tcPr>
            <w:tcW w:w="2646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093781" w:rsidRPr="00DA7C39" w:rsidRDefault="00BD3801" w:rsidP="00BD380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05.11</w:t>
            </w:r>
            <w:r w:rsidR="00093781" w:rsidRPr="000B4004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93781" w:rsidRPr="00DA7C39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A7C39">
              <w:rPr>
                <w:rFonts w:cs="Arial"/>
                <w:sz w:val="22"/>
                <w:szCs w:val="22"/>
              </w:rPr>
              <w:t>1</w:t>
            </w:r>
            <w:r>
              <w:rPr>
                <w:rFonts w:cs="Arial"/>
                <w:sz w:val="22"/>
                <w:szCs w:val="22"/>
              </w:rPr>
              <w:t>3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DA7C39">
              <w:rPr>
                <w:rFonts w:cs="Arial"/>
                <w:sz w:val="22"/>
                <w:szCs w:val="22"/>
              </w:rPr>
              <w:t>-13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0937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Jędrzeja Śniadeckiego 3a/1</w:t>
            </w:r>
          </w:p>
        </w:tc>
        <w:tc>
          <w:tcPr>
            <w:tcW w:w="1985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48,10</w:t>
            </w:r>
          </w:p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mieszkalna </w:t>
            </w:r>
            <w:r>
              <w:rPr>
                <w:rFonts w:cs="Arial"/>
                <w:sz w:val="22"/>
                <w:szCs w:val="22"/>
              </w:rPr>
              <w:t>31,36</w:t>
            </w:r>
          </w:p>
        </w:tc>
        <w:tc>
          <w:tcPr>
            <w:tcW w:w="1701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2 pokoje, kuchnia, łazienka,  </w:t>
            </w:r>
          </w:p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przedpokój</w:t>
            </w:r>
          </w:p>
        </w:tc>
        <w:tc>
          <w:tcPr>
            <w:tcW w:w="2646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093781" w:rsidRPr="00DA7C39" w:rsidRDefault="00BD3801" w:rsidP="00BD380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05</w:t>
            </w:r>
            <w:r w:rsidR="00093781">
              <w:rPr>
                <w:rFonts w:cs="Arial"/>
                <w:sz w:val="22"/>
                <w:szCs w:val="22"/>
              </w:rPr>
              <w:t>.</w:t>
            </w:r>
            <w:r w:rsidR="001C24A2">
              <w:rPr>
                <w:rFonts w:cs="Arial"/>
                <w:sz w:val="22"/>
                <w:szCs w:val="22"/>
              </w:rPr>
              <w:t>1</w:t>
            </w:r>
            <w:r>
              <w:rPr>
                <w:rFonts w:cs="Arial"/>
                <w:sz w:val="22"/>
                <w:szCs w:val="22"/>
              </w:rPr>
              <w:t>1</w:t>
            </w:r>
            <w:r w:rsidR="00093781" w:rsidRPr="000B4004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93781" w:rsidRPr="00DA7C39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A7C39">
              <w:rPr>
                <w:rFonts w:cs="Arial"/>
                <w:sz w:val="22"/>
                <w:szCs w:val="22"/>
              </w:rPr>
              <w:t>1</w:t>
            </w:r>
            <w:r>
              <w:rPr>
                <w:rFonts w:cs="Arial"/>
                <w:sz w:val="22"/>
                <w:szCs w:val="22"/>
              </w:rPr>
              <w:t>3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DA7C39">
              <w:rPr>
                <w:rFonts w:cs="Arial"/>
                <w:sz w:val="22"/>
                <w:szCs w:val="22"/>
              </w:rPr>
              <w:t>-13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0937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Jędrzeja Śniadeckiego 3b/1</w:t>
            </w:r>
          </w:p>
        </w:tc>
        <w:tc>
          <w:tcPr>
            <w:tcW w:w="1985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46,95</w:t>
            </w:r>
          </w:p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28,21</w:t>
            </w:r>
          </w:p>
        </w:tc>
        <w:tc>
          <w:tcPr>
            <w:tcW w:w="1701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2 pokoje, kuchnia, łazienka,  </w:t>
            </w:r>
          </w:p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przedpokój</w:t>
            </w:r>
          </w:p>
        </w:tc>
        <w:tc>
          <w:tcPr>
            <w:tcW w:w="2646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093781" w:rsidRPr="00DA7C39" w:rsidRDefault="00BD3801" w:rsidP="00BD380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05</w:t>
            </w:r>
            <w:r w:rsidR="00093781">
              <w:rPr>
                <w:rFonts w:cs="Arial"/>
                <w:sz w:val="22"/>
                <w:szCs w:val="22"/>
              </w:rPr>
              <w:t>.</w:t>
            </w:r>
            <w:r w:rsidR="001C24A2">
              <w:rPr>
                <w:rFonts w:cs="Arial"/>
                <w:sz w:val="22"/>
                <w:szCs w:val="22"/>
              </w:rPr>
              <w:t>1</w:t>
            </w:r>
            <w:r>
              <w:rPr>
                <w:rFonts w:cs="Arial"/>
                <w:sz w:val="22"/>
                <w:szCs w:val="22"/>
              </w:rPr>
              <w:t>1</w:t>
            </w:r>
            <w:r w:rsidR="00093781" w:rsidRPr="000B4004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93781" w:rsidRPr="00DA7C39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A7C39">
              <w:rPr>
                <w:rFonts w:cs="Arial"/>
                <w:sz w:val="22"/>
                <w:szCs w:val="22"/>
              </w:rPr>
              <w:t>1</w:t>
            </w:r>
            <w:r>
              <w:rPr>
                <w:rFonts w:cs="Arial"/>
                <w:sz w:val="22"/>
                <w:szCs w:val="22"/>
              </w:rPr>
              <w:t>3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DA7C39">
              <w:rPr>
                <w:rFonts w:cs="Arial"/>
                <w:sz w:val="22"/>
                <w:szCs w:val="22"/>
              </w:rPr>
              <w:t>-13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0937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Jędrzeja Śniadeckiego 4a/1</w:t>
            </w:r>
          </w:p>
        </w:tc>
        <w:tc>
          <w:tcPr>
            <w:tcW w:w="1985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39,73</w:t>
            </w:r>
          </w:p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22,73</w:t>
            </w:r>
          </w:p>
        </w:tc>
        <w:tc>
          <w:tcPr>
            <w:tcW w:w="1701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1 pokój, kuchnia, łazienka,  </w:t>
            </w:r>
          </w:p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przedpokój</w:t>
            </w:r>
          </w:p>
        </w:tc>
        <w:tc>
          <w:tcPr>
            <w:tcW w:w="2646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093781" w:rsidRPr="00DA7C39" w:rsidRDefault="00BD3801" w:rsidP="00BD380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04</w:t>
            </w:r>
            <w:r w:rsidR="00093781">
              <w:rPr>
                <w:rFonts w:cs="Arial"/>
                <w:sz w:val="22"/>
                <w:szCs w:val="22"/>
              </w:rPr>
              <w:t>.</w:t>
            </w:r>
            <w:r w:rsidR="003B7B8B">
              <w:rPr>
                <w:rFonts w:cs="Arial"/>
                <w:sz w:val="22"/>
                <w:szCs w:val="22"/>
              </w:rPr>
              <w:t>1</w:t>
            </w:r>
            <w:r>
              <w:rPr>
                <w:rFonts w:cs="Arial"/>
                <w:sz w:val="22"/>
                <w:szCs w:val="22"/>
              </w:rPr>
              <w:t>1</w:t>
            </w:r>
            <w:r w:rsidR="00093781" w:rsidRPr="00DA7C39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93781" w:rsidRPr="00DA7C39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9</w:t>
            </w:r>
            <w:r>
              <w:rPr>
                <w:rFonts w:cs="Arial"/>
                <w:sz w:val="22"/>
                <w:szCs w:val="22"/>
                <w:vertAlign w:val="superscript"/>
              </w:rPr>
              <w:t>10</w:t>
            </w:r>
            <w:r>
              <w:rPr>
                <w:rFonts w:cs="Arial"/>
                <w:sz w:val="22"/>
                <w:szCs w:val="22"/>
              </w:rPr>
              <w:t>-9</w:t>
            </w:r>
            <w:r>
              <w:rPr>
                <w:rFonts w:cs="Arial"/>
                <w:sz w:val="22"/>
                <w:szCs w:val="22"/>
                <w:vertAlign w:val="superscript"/>
              </w:rPr>
              <w:t>40</w:t>
            </w:r>
          </w:p>
        </w:tc>
        <w:tc>
          <w:tcPr>
            <w:tcW w:w="1843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  <w:r w:rsidRPr="00C05AFE">
              <w:rPr>
                <w:rFonts w:cs="Arial"/>
                <w:sz w:val="22"/>
                <w:szCs w:val="22"/>
              </w:rPr>
              <w:t>-3 osobowa rodzina</w:t>
            </w:r>
          </w:p>
        </w:tc>
      </w:tr>
      <w:tr w:rsidR="000937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Jędrzeja Śniadeckiego 4b/12</w:t>
            </w:r>
          </w:p>
        </w:tc>
        <w:tc>
          <w:tcPr>
            <w:tcW w:w="1985" w:type="dxa"/>
            <w:vAlign w:val="center"/>
          </w:tcPr>
          <w:p w:rsidR="00093781" w:rsidRPr="006F6BC6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>użytkowa 36,56</w:t>
            </w:r>
          </w:p>
          <w:p w:rsidR="00093781" w:rsidRPr="006F6BC6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>mieszkalna 19,24</w:t>
            </w:r>
          </w:p>
        </w:tc>
        <w:tc>
          <w:tcPr>
            <w:tcW w:w="1701" w:type="dxa"/>
            <w:vAlign w:val="center"/>
          </w:tcPr>
          <w:p w:rsidR="00093781" w:rsidRPr="006F6BC6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 xml:space="preserve">1 pokój, kuchnia, łazienka,  </w:t>
            </w:r>
          </w:p>
          <w:p w:rsidR="00093781" w:rsidRPr="006F6BC6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>przedpokój</w:t>
            </w:r>
          </w:p>
        </w:tc>
        <w:tc>
          <w:tcPr>
            <w:tcW w:w="2646" w:type="dxa"/>
            <w:vAlign w:val="center"/>
          </w:tcPr>
          <w:p w:rsidR="00093781" w:rsidRPr="006F6BC6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93781" w:rsidRPr="006F6BC6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1458" w:type="dxa"/>
            <w:vAlign w:val="center"/>
          </w:tcPr>
          <w:p w:rsidR="00093781" w:rsidRPr="006F6BC6" w:rsidRDefault="00BD3801" w:rsidP="00BD380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04</w:t>
            </w:r>
            <w:r w:rsidR="003B7B8B">
              <w:rPr>
                <w:rFonts w:cs="Arial"/>
                <w:sz w:val="22"/>
                <w:szCs w:val="22"/>
              </w:rPr>
              <w:t>.1</w:t>
            </w:r>
            <w:r>
              <w:rPr>
                <w:rFonts w:cs="Arial"/>
                <w:sz w:val="22"/>
                <w:szCs w:val="22"/>
              </w:rPr>
              <w:t>1</w:t>
            </w:r>
            <w:r w:rsidR="00093781" w:rsidRPr="00DA7C39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93781" w:rsidRPr="006F6BC6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9</w:t>
            </w:r>
            <w:r>
              <w:rPr>
                <w:rFonts w:cs="Arial"/>
                <w:sz w:val="22"/>
                <w:szCs w:val="22"/>
                <w:vertAlign w:val="superscript"/>
              </w:rPr>
              <w:t>10</w:t>
            </w:r>
            <w:r>
              <w:rPr>
                <w:rFonts w:cs="Arial"/>
                <w:sz w:val="22"/>
                <w:szCs w:val="22"/>
              </w:rPr>
              <w:t>-9</w:t>
            </w:r>
            <w:r>
              <w:rPr>
                <w:rFonts w:cs="Arial"/>
                <w:sz w:val="22"/>
                <w:szCs w:val="22"/>
                <w:vertAlign w:val="superscript"/>
              </w:rPr>
              <w:t>40</w:t>
            </w:r>
          </w:p>
        </w:tc>
        <w:tc>
          <w:tcPr>
            <w:tcW w:w="1843" w:type="dxa"/>
            <w:vAlign w:val="center"/>
          </w:tcPr>
          <w:p w:rsidR="00093781" w:rsidRPr="006F6BC6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>1-2 osobowa rodzina</w:t>
            </w:r>
          </w:p>
        </w:tc>
      </w:tr>
      <w:tr w:rsidR="000937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Józefa Lompy 4b/5</w:t>
            </w:r>
          </w:p>
        </w:tc>
        <w:tc>
          <w:tcPr>
            <w:tcW w:w="1985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47,69</w:t>
            </w:r>
            <w:r w:rsidRPr="00C05AFE">
              <w:rPr>
                <w:rFonts w:cs="Arial"/>
                <w:sz w:val="22"/>
                <w:szCs w:val="22"/>
              </w:rPr>
              <w:t xml:space="preserve"> mieszkalna </w:t>
            </w:r>
            <w:r>
              <w:rPr>
                <w:rFonts w:cs="Arial"/>
                <w:sz w:val="22"/>
                <w:szCs w:val="22"/>
              </w:rPr>
              <w:t>29,74</w:t>
            </w:r>
          </w:p>
        </w:tc>
        <w:tc>
          <w:tcPr>
            <w:tcW w:w="1701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093781" w:rsidRPr="00DA7C39" w:rsidRDefault="00BD3801" w:rsidP="00BD3801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06</w:t>
            </w:r>
            <w:r w:rsidR="00093781">
              <w:rPr>
                <w:rFonts w:cs="Arial"/>
                <w:sz w:val="22"/>
                <w:szCs w:val="22"/>
              </w:rPr>
              <w:t>.</w:t>
            </w:r>
            <w:r w:rsidR="001C24A2">
              <w:rPr>
                <w:rFonts w:cs="Arial"/>
                <w:sz w:val="22"/>
                <w:szCs w:val="22"/>
              </w:rPr>
              <w:t>1</w:t>
            </w:r>
            <w:r>
              <w:rPr>
                <w:rFonts w:cs="Arial"/>
                <w:sz w:val="22"/>
                <w:szCs w:val="22"/>
              </w:rPr>
              <w:t>1</w:t>
            </w:r>
            <w:r w:rsidR="00093781" w:rsidRPr="00DA7C39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93781" w:rsidRPr="00DA7C39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A7C39">
              <w:rPr>
                <w:rFonts w:cs="Arial"/>
                <w:sz w:val="22"/>
                <w:szCs w:val="22"/>
              </w:rPr>
              <w:t>11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DA7C39">
              <w:rPr>
                <w:rFonts w:cs="Arial"/>
                <w:sz w:val="22"/>
                <w:szCs w:val="22"/>
              </w:rPr>
              <w:t>-11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0937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Józefa Lompy 14a/5</w:t>
            </w:r>
          </w:p>
        </w:tc>
        <w:tc>
          <w:tcPr>
            <w:tcW w:w="1985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28,39 mieszkalna 18,06</w:t>
            </w:r>
          </w:p>
        </w:tc>
        <w:tc>
          <w:tcPr>
            <w:tcW w:w="1701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 pokój, kuchnia, łazienka, przedpokój</w:t>
            </w:r>
          </w:p>
        </w:tc>
        <w:tc>
          <w:tcPr>
            <w:tcW w:w="2646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093781" w:rsidRPr="00DA7C39" w:rsidRDefault="00333141" w:rsidP="00CB431B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04</w:t>
            </w:r>
            <w:r w:rsidR="00093781">
              <w:rPr>
                <w:rFonts w:cs="Arial"/>
                <w:sz w:val="22"/>
                <w:szCs w:val="22"/>
              </w:rPr>
              <w:t>.</w:t>
            </w:r>
            <w:r>
              <w:rPr>
                <w:rFonts w:cs="Arial"/>
                <w:sz w:val="22"/>
                <w:szCs w:val="22"/>
              </w:rPr>
              <w:t>11</w:t>
            </w:r>
            <w:r w:rsidR="00093781">
              <w:rPr>
                <w:rFonts w:cs="Arial"/>
                <w:sz w:val="22"/>
                <w:szCs w:val="22"/>
              </w:rPr>
              <w:t>.</w:t>
            </w:r>
            <w:r w:rsidR="00093781" w:rsidRPr="00DA7C39">
              <w:rPr>
                <w:rFonts w:cs="Arial"/>
                <w:sz w:val="22"/>
                <w:szCs w:val="22"/>
              </w:rPr>
              <w:t>2026</w:t>
            </w:r>
          </w:p>
        </w:tc>
        <w:tc>
          <w:tcPr>
            <w:tcW w:w="1134" w:type="dxa"/>
            <w:vAlign w:val="center"/>
          </w:tcPr>
          <w:p w:rsidR="00093781" w:rsidRPr="00DA7C39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12</w:t>
            </w:r>
            <w:r>
              <w:rPr>
                <w:rFonts w:cs="Arial"/>
                <w:sz w:val="22"/>
                <w:szCs w:val="22"/>
                <w:vertAlign w:val="superscript"/>
              </w:rPr>
              <w:t>45</w:t>
            </w:r>
            <w:r w:rsidRPr="00DA7C39">
              <w:rPr>
                <w:rFonts w:cs="Arial"/>
                <w:sz w:val="22"/>
                <w:szCs w:val="22"/>
              </w:rPr>
              <w:t>-</w:t>
            </w:r>
            <w:r>
              <w:rPr>
                <w:rFonts w:cs="Arial"/>
                <w:sz w:val="22"/>
                <w:szCs w:val="22"/>
              </w:rPr>
              <w:t>13</w:t>
            </w:r>
            <w:r>
              <w:rPr>
                <w:rFonts w:cs="Arial"/>
                <w:sz w:val="22"/>
                <w:szCs w:val="22"/>
                <w:vertAlign w:val="superscript"/>
              </w:rPr>
              <w:t>15</w:t>
            </w:r>
          </w:p>
        </w:tc>
        <w:tc>
          <w:tcPr>
            <w:tcW w:w="1843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1-2 osobowa rodzina</w:t>
            </w:r>
          </w:p>
        </w:tc>
      </w:tr>
      <w:tr w:rsidR="000937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Kadetów 3c/9</w:t>
            </w:r>
          </w:p>
        </w:tc>
        <w:tc>
          <w:tcPr>
            <w:tcW w:w="1985" w:type="dxa"/>
            <w:vAlign w:val="center"/>
          </w:tcPr>
          <w:p w:rsidR="00093781" w:rsidRPr="00CA7D1B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użytkowa 46,71</w:t>
            </w:r>
          </w:p>
          <w:p w:rsidR="00093781" w:rsidRPr="00CA7D1B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mieszkalna 29,04</w:t>
            </w:r>
          </w:p>
        </w:tc>
        <w:tc>
          <w:tcPr>
            <w:tcW w:w="1701" w:type="dxa"/>
            <w:vAlign w:val="center"/>
          </w:tcPr>
          <w:p w:rsidR="00093781" w:rsidRPr="00CA7D1B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093781" w:rsidRPr="00CA7D1B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93781" w:rsidRPr="00CA7D1B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1458" w:type="dxa"/>
            <w:vAlign w:val="center"/>
          </w:tcPr>
          <w:p w:rsidR="00093781" w:rsidRPr="00FB7B26" w:rsidRDefault="00333141" w:rsidP="0033314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05</w:t>
            </w:r>
            <w:r w:rsidR="00093781">
              <w:rPr>
                <w:rFonts w:cs="Arial"/>
                <w:sz w:val="22"/>
                <w:szCs w:val="22"/>
              </w:rPr>
              <w:t>.</w:t>
            </w:r>
            <w:r w:rsidR="001C24A2">
              <w:rPr>
                <w:rFonts w:cs="Arial"/>
                <w:sz w:val="22"/>
                <w:szCs w:val="22"/>
              </w:rPr>
              <w:t>1</w:t>
            </w:r>
            <w:r>
              <w:rPr>
                <w:rFonts w:cs="Arial"/>
                <w:sz w:val="22"/>
                <w:szCs w:val="22"/>
              </w:rPr>
              <w:t>1</w:t>
            </w:r>
            <w:r w:rsidR="00093781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93781" w:rsidRPr="00FB7B26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11</w:t>
            </w:r>
            <w:r>
              <w:rPr>
                <w:rFonts w:cs="Arial"/>
                <w:sz w:val="22"/>
                <w:szCs w:val="22"/>
                <w:vertAlign w:val="superscript"/>
              </w:rPr>
              <w:t>25</w:t>
            </w:r>
            <w:r>
              <w:rPr>
                <w:rFonts w:cs="Arial"/>
                <w:sz w:val="22"/>
                <w:szCs w:val="22"/>
              </w:rPr>
              <w:t>-11</w:t>
            </w:r>
            <w:r>
              <w:rPr>
                <w:rFonts w:cs="Arial"/>
                <w:sz w:val="22"/>
                <w:szCs w:val="22"/>
                <w:vertAlign w:val="superscript"/>
              </w:rPr>
              <w:t>55</w:t>
            </w:r>
          </w:p>
        </w:tc>
        <w:tc>
          <w:tcPr>
            <w:tcW w:w="1843" w:type="dxa"/>
            <w:vAlign w:val="center"/>
          </w:tcPr>
          <w:p w:rsidR="00093781" w:rsidRPr="00CA7D1B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A7D1B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0937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Kadetów 5a/2</w:t>
            </w:r>
          </w:p>
        </w:tc>
        <w:tc>
          <w:tcPr>
            <w:tcW w:w="1985" w:type="dxa"/>
            <w:vAlign w:val="center"/>
          </w:tcPr>
          <w:p w:rsidR="00093781" w:rsidRPr="00CA7D1B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użytkowa 34,88</w:t>
            </w:r>
          </w:p>
          <w:p w:rsidR="00093781" w:rsidRPr="00CA7D1B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mieszkalna 18,59</w:t>
            </w:r>
          </w:p>
        </w:tc>
        <w:tc>
          <w:tcPr>
            <w:tcW w:w="1701" w:type="dxa"/>
            <w:vAlign w:val="center"/>
          </w:tcPr>
          <w:p w:rsidR="00093781" w:rsidRPr="00CA7D1B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1 pokój, kuchnia, łazienka, przedpokój</w:t>
            </w:r>
          </w:p>
        </w:tc>
        <w:tc>
          <w:tcPr>
            <w:tcW w:w="2646" w:type="dxa"/>
            <w:vAlign w:val="center"/>
          </w:tcPr>
          <w:p w:rsidR="00093781" w:rsidRPr="00CA7D1B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93781" w:rsidRPr="00CA7D1B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093781" w:rsidRPr="00FB7B26" w:rsidRDefault="00333141" w:rsidP="0033314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05</w:t>
            </w:r>
            <w:r w:rsidR="00093781">
              <w:rPr>
                <w:rFonts w:cs="Arial"/>
                <w:sz w:val="22"/>
                <w:szCs w:val="22"/>
              </w:rPr>
              <w:t>.</w:t>
            </w:r>
            <w:r w:rsidR="001C24A2">
              <w:rPr>
                <w:rFonts w:cs="Arial"/>
                <w:sz w:val="22"/>
                <w:szCs w:val="22"/>
              </w:rPr>
              <w:t>1</w:t>
            </w:r>
            <w:r>
              <w:rPr>
                <w:rFonts w:cs="Arial"/>
                <w:sz w:val="22"/>
                <w:szCs w:val="22"/>
              </w:rPr>
              <w:t>1</w:t>
            </w:r>
            <w:r w:rsidR="00093781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93781" w:rsidRPr="00FB7B26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11</w:t>
            </w:r>
            <w:r>
              <w:rPr>
                <w:rFonts w:cs="Arial"/>
                <w:sz w:val="22"/>
                <w:szCs w:val="22"/>
                <w:vertAlign w:val="superscript"/>
              </w:rPr>
              <w:t>25</w:t>
            </w:r>
            <w:r>
              <w:rPr>
                <w:rFonts w:cs="Arial"/>
                <w:sz w:val="22"/>
                <w:szCs w:val="22"/>
              </w:rPr>
              <w:t>-11</w:t>
            </w:r>
            <w:r>
              <w:rPr>
                <w:rFonts w:cs="Arial"/>
                <w:sz w:val="22"/>
                <w:szCs w:val="22"/>
                <w:vertAlign w:val="superscript"/>
              </w:rPr>
              <w:t>55</w:t>
            </w:r>
          </w:p>
        </w:tc>
        <w:tc>
          <w:tcPr>
            <w:tcW w:w="1843" w:type="dxa"/>
            <w:vAlign w:val="center"/>
          </w:tcPr>
          <w:p w:rsidR="00093781" w:rsidRPr="00CA7D1B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1-2 osobowa rodzina</w:t>
            </w:r>
          </w:p>
        </w:tc>
      </w:tr>
      <w:tr w:rsidR="000B3532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B3532" w:rsidRPr="00C05AFE" w:rsidRDefault="000B3532" w:rsidP="000B3532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B3532" w:rsidRPr="00913425" w:rsidRDefault="000B3532" w:rsidP="000B3532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 xml:space="preserve">Kadetów </w:t>
            </w:r>
            <w:r>
              <w:rPr>
                <w:rFonts w:cs="Arial"/>
                <w:sz w:val="22"/>
                <w:szCs w:val="22"/>
              </w:rPr>
              <w:t>6b</w:t>
            </w:r>
            <w:r w:rsidRPr="00913425">
              <w:rPr>
                <w:rFonts w:cs="Arial"/>
                <w:sz w:val="22"/>
                <w:szCs w:val="22"/>
              </w:rPr>
              <w:t>/</w:t>
            </w:r>
            <w:r>
              <w:rPr>
                <w:rFonts w:cs="Arial"/>
                <w:sz w:val="22"/>
                <w:szCs w:val="22"/>
              </w:rPr>
              <w:t>8</w:t>
            </w:r>
          </w:p>
        </w:tc>
        <w:tc>
          <w:tcPr>
            <w:tcW w:w="1985" w:type="dxa"/>
            <w:vAlign w:val="center"/>
          </w:tcPr>
          <w:p w:rsidR="000B3532" w:rsidRPr="00CA7D1B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użytkowa 3</w:t>
            </w:r>
            <w:r>
              <w:rPr>
                <w:rFonts w:cs="Arial"/>
                <w:sz w:val="22"/>
                <w:szCs w:val="22"/>
              </w:rPr>
              <w:t>5</w:t>
            </w:r>
            <w:r w:rsidRPr="00CA7D1B">
              <w:rPr>
                <w:rFonts w:cs="Arial"/>
                <w:sz w:val="22"/>
                <w:szCs w:val="22"/>
              </w:rPr>
              <w:t>,</w:t>
            </w:r>
            <w:r>
              <w:rPr>
                <w:rFonts w:cs="Arial"/>
                <w:sz w:val="22"/>
                <w:szCs w:val="22"/>
              </w:rPr>
              <w:t>46</w:t>
            </w:r>
          </w:p>
          <w:p w:rsidR="000B3532" w:rsidRPr="00CA7D1B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mieszkalna 25</w:t>
            </w:r>
            <w:r w:rsidRPr="00CA7D1B">
              <w:rPr>
                <w:rFonts w:cs="Arial"/>
                <w:sz w:val="22"/>
                <w:szCs w:val="22"/>
              </w:rPr>
              <w:t>,</w:t>
            </w:r>
            <w:r>
              <w:rPr>
                <w:rFonts w:cs="Arial"/>
                <w:sz w:val="22"/>
                <w:szCs w:val="22"/>
              </w:rPr>
              <w:t>0</w:t>
            </w:r>
            <w:r w:rsidRPr="00CA7D1B">
              <w:rPr>
                <w:rFonts w:cs="Arial"/>
                <w:sz w:val="22"/>
                <w:szCs w:val="22"/>
              </w:rPr>
              <w:t>9</w:t>
            </w:r>
          </w:p>
        </w:tc>
        <w:tc>
          <w:tcPr>
            <w:tcW w:w="1701" w:type="dxa"/>
            <w:vAlign w:val="center"/>
          </w:tcPr>
          <w:p w:rsidR="000B3532" w:rsidRPr="00CA7D1B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A7D1B">
              <w:rPr>
                <w:rFonts w:cs="Arial"/>
                <w:sz w:val="22"/>
                <w:szCs w:val="22"/>
              </w:rPr>
              <w:t xml:space="preserve"> pok</w:t>
            </w:r>
            <w:r>
              <w:rPr>
                <w:rFonts w:cs="Arial"/>
                <w:sz w:val="22"/>
                <w:szCs w:val="22"/>
              </w:rPr>
              <w:t>oje</w:t>
            </w:r>
            <w:r w:rsidRPr="00CA7D1B">
              <w:rPr>
                <w:rFonts w:cs="Arial"/>
                <w:sz w:val="22"/>
                <w:szCs w:val="22"/>
              </w:rPr>
              <w:t>, kuchnia, łazienka, przedpokój</w:t>
            </w:r>
          </w:p>
        </w:tc>
        <w:tc>
          <w:tcPr>
            <w:tcW w:w="2646" w:type="dxa"/>
            <w:vAlign w:val="center"/>
          </w:tcPr>
          <w:p w:rsidR="000B3532" w:rsidRPr="00CA7D1B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B3532" w:rsidRPr="00CA7D1B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0B3532" w:rsidRPr="00FB7B26" w:rsidRDefault="00333141" w:rsidP="0033314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05</w:t>
            </w:r>
            <w:r w:rsidR="000B3532">
              <w:rPr>
                <w:rFonts w:cs="Arial"/>
                <w:sz w:val="22"/>
                <w:szCs w:val="22"/>
              </w:rPr>
              <w:t>.1</w:t>
            </w:r>
            <w:r>
              <w:rPr>
                <w:rFonts w:cs="Arial"/>
                <w:sz w:val="22"/>
                <w:szCs w:val="22"/>
              </w:rPr>
              <w:t>1</w:t>
            </w:r>
            <w:r w:rsidR="000B3532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B3532" w:rsidRPr="00FB7B26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11</w:t>
            </w:r>
            <w:r>
              <w:rPr>
                <w:rFonts w:cs="Arial"/>
                <w:sz w:val="22"/>
                <w:szCs w:val="22"/>
                <w:vertAlign w:val="superscript"/>
              </w:rPr>
              <w:t>25</w:t>
            </w:r>
            <w:r>
              <w:rPr>
                <w:rFonts w:cs="Arial"/>
                <w:sz w:val="22"/>
                <w:szCs w:val="22"/>
              </w:rPr>
              <w:t>-11</w:t>
            </w:r>
            <w:r>
              <w:rPr>
                <w:rFonts w:cs="Arial"/>
                <w:sz w:val="22"/>
                <w:szCs w:val="22"/>
                <w:vertAlign w:val="superscript"/>
              </w:rPr>
              <w:t>55</w:t>
            </w:r>
          </w:p>
        </w:tc>
        <w:tc>
          <w:tcPr>
            <w:tcW w:w="1843" w:type="dxa"/>
            <w:vAlign w:val="center"/>
          </w:tcPr>
          <w:p w:rsidR="000B3532" w:rsidRPr="00CA7D1B" w:rsidRDefault="004F4895" w:rsidP="004F4895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  <w:r w:rsidR="000B3532" w:rsidRPr="00CA7D1B">
              <w:rPr>
                <w:rFonts w:cs="Arial"/>
                <w:sz w:val="22"/>
                <w:szCs w:val="22"/>
              </w:rPr>
              <w:t>-</w:t>
            </w:r>
            <w:r w:rsidR="000B3532">
              <w:rPr>
                <w:rFonts w:cs="Arial"/>
                <w:sz w:val="22"/>
                <w:szCs w:val="22"/>
              </w:rPr>
              <w:t>3</w:t>
            </w:r>
            <w:r w:rsidR="000B3532" w:rsidRPr="00CA7D1B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0B3532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B3532" w:rsidRPr="00C05AFE" w:rsidRDefault="000B3532" w:rsidP="000B3532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B3532" w:rsidRPr="00913425" w:rsidRDefault="000B3532" w:rsidP="00B51376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 xml:space="preserve">Kadetów </w:t>
            </w:r>
            <w:r w:rsidR="00B51376">
              <w:rPr>
                <w:rFonts w:cs="Arial"/>
                <w:sz w:val="22"/>
                <w:szCs w:val="22"/>
              </w:rPr>
              <w:t>6e</w:t>
            </w:r>
            <w:r w:rsidRPr="00913425">
              <w:rPr>
                <w:rFonts w:cs="Arial"/>
                <w:sz w:val="22"/>
                <w:szCs w:val="22"/>
              </w:rPr>
              <w:t>/</w:t>
            </w:r>
            <w:r w:rsidR="00B51376">
              <w:rPr>
                <w:rFonts w:cs="Arial"/>
                <w:sz w:val="22"/>
                <w:szCs w:val="22"/>
              </w:rPr>
              <w:t>10</w:t>
            </w:r>
          </w:p>
        </w:tc>
        <w:tc>
          <w:tcPr>
            <w:tcW w:w="1985" w:type="dxa"/>
            <w:vAlign w:val="center"/>
          </w:tcPr>
          <w:p w:rsidR="000B3532" w:rsidRPr="00CA7D1B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 xml:space="preserve">użytkowa </w:t>
            </w:r>
            <w:r w:rsidR="00B51376">
              <w:rPr>
                <w:rFonts w:cs="Arial"/>
                <w:sz w:val="22"/>
                <w:szCs w:val="22"/>
              </w:rPr>
              <w:t>25</w:t>
            </w:r>
            <w:r w:rsidRPr="00CA7D1B">
              <w:rPr>
                <w:rFonts w:cs="Arial"/>
                <w:sz w:val="22"/>
                <w:szCs w:val="22"/>
              </w:rPr>
              <w:t>,</w:t>
            </w:r>
            <w:r w:rsidR="00B51376">
              <w:rPr>
                <w:rFonts w:cs="Arial"/>
                <w:sz w:val="22"/>
                <w:szCs w:val="22"/>
              </w:rPr>
              <w:t>43</w:t>
            </w:r>
          </w:p>
          <w:p w:rsidR="000B3532" w:rsidRPr="00CA7D1B" w:rsidRDefault="000B3532" w:rsidP="00B51376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 xml:space="preserve">mieszkalna </w:t>
            </w:r>
            <w:r w:rsidR="00B51376">
              <w:rPr>
                <w:rFonts w:cs="Arial"/>
                <w:sz w:val="22"/>
                <w:szCs w:val="22"/>
              </w:rPr>
              <w:t>15</w:t>
            </w:r>
            <w:r w:rsidRPr="00CA7D1B">
              <w:rPr>
                <w:rFonts w:cs="Arial"/>
                <w:sz w:val="22"/>
                <w:szCs w:val="22"/>
              </w:rPr>
              <w:t>,</w:t>
            </w:r>
            <w:r w:rsidR="00B51376">
              <w:rPr>
                <w:rFonts w:cs="Arial"/>
                <w:sz w:val="22"/>
                <w:szCs w:val="22"/>
              </w:rPr>
              <w:t>06</w:t>
            </w:r>
          </w:p>
        </w:tc>
        <w:tc>
          <w:tcPr>
            <w:tcW w:w="1701" w:type="dxa"/>
            <w:vAlign w:val="center"/>
          </w:tcPr>
          <w:p w:rsidR="000B3532" w:rsidRPr="00CA7D1B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1 pokój, kuchnia, łazienka, przedpokój</w:t>
            </w:r>
          </w:p>
        </w:tc>
        <w:tc>
          <w:tcPr>
            <w:tcW w:w="2646" w:type="dxa"/>
            <w:vAlign w:val="center"/>
          </w:tcPr>
          <w:p w:rsidR="000B3532" w:rsidRPr="00CA7D1B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B3532" w:rsidRPr="00CA7D1B" w:rsidRDefault="00B51376" w:rsidP="00B51376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1458" w:type="dxa"/>
            <w:vAlign w:val="center"/>
          </w:tcPr>
          <w:p w:rsidR="000B3532" w:rsidRPr="00FB7B26" w:rsidRDefault="00333141" w:rsidP="0033314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05</w:t>
            </w:r>
            <w:r w:rsidR="000B3532">
              <w:rPr>
                <w:rFonts w:cs="Arial"/>
                <w:sz w:val="22"/>
                <w:szCs w:val="22"/>
              </w:rPr>
              <w:t>.1</w:t>
            </w:r>
            <w:r>
              <w:rPr>
                <w:rFonts w:cs="Arial"/>
                <w:sz w:val="22"/>
                <w:szCs w:val="22"/>
              </w:rPr>
              <w:t>1</w:t>
            </w:r>
            <w:r w:rsidR="000B3532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B3532" w:rsidRPr="00FB7B26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11</w:t>
            </w:r>
            <w:r>
              <w:rPr>
                <w:rFonts w:cs="Arial"/>
                <w:sz w:val="22"/>
                <w:szCs w:val="22"/>
                <w:vertAlign w:val="superscript"/>
              </w:rPr>
              <w:t>25</w:t>
            </w:r>
            <w:r>
              <w:rPr>
                <w:rFonts w:cs="Arial"/>
                <w:sz w:val="22"/>
                <w:szCs w:val="22"/>
              </w:rPr>
              <w:t>-11</w:t>
            </w:r>
            <w:r>
              <w:rPr>
                <w:rFonts w:cs="Arial"/>
                <w:sz w:val="22"/>
                <w:szCs w:val="22"/>
                <w:vertAlign w:val="superscript"/>
              </w:rPr>
              <w:t>55</w:t>
            </w:r>
          </w:p>
        </w:tc>
        <w:tc>
          <w:tcPr>
            <w:tcW w:w="1843" w:type="dxa"/>
            <w:vAlign w:val="center"/>
          </w:tcPr>
          <w:p w:rsidR="000B3532" w:rsidRPr="00CA7D1B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1-2 osobowa rodzina</w:t>
            </w:r>
          </w:p>
        </w:tc>
      </w:tr>
      <w:tr w:rsidR="000B3532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B3532" w:rsidRPr="00C05AFE" w:rsidRDefault="000B3532" w:rsidP="000B3532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B3532" w:rsidRPr="00913425" w:rsidRDefault="000B3532" w:rsidP="000B3532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Patriotów 2b/6</w:t>
            </w:r>
          </w:p>
        </w:tc>
        <w:tc>
          <w:tcPr>
            <w:tcW w:w="1985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47,69</w:t>
            </w:r>
          </w:p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29,22</w:t>
            </w:r>
          </w:p>
        </w:tc>
        <w:tc>
          <w:tcPr>
            <w:tcW w:w="1701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0B3532" w:rsidRPr="00FB7B26" w:rsidRDefault="00333141" w:rsidP="00333141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03</w:t>
            </w:r>
            <w:r w:rsidR="000B3532">
              <w:rPr>
                <w:rFonts w:cs="Arial"/>
                <w:sz w:val="22"/>
                <w:szCs w:val="22"/>
              </w:rPr>
              <w:t>.</w:t>
            </w:r>
            <w:r w:rsidR="00CB431B">
              <w:rPr>
                <w:rFonts w:cs="Arial"/>
                <w:sz w:val="22"/>
                <w:szCs w:val="22"/>
              </w:rPr>
              <w:t>1</w:t>
            </w:r>
            <w:r>
              <w:rPr>
                <w:rFonts w:cs="Arial"/>
                <w:sz w:val="22"/>
                <w:szCs w:val="22"/>
              </w:rPr>
              <w:t>1</w:t>
            </w:r>
            <w:r w:rsidR="000B3532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B3532" w:rsidRPr="00FB7B26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>8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FB7B26">
              <w:rPr>
                <w:rFonts w:cs="Arial"/>
                <w:sz w:val="22"/>
                <w:szCs w:val="22"/>
              </w:rPr>
              <w:t>-8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0B3532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B3532" w:rsidRPr="00C05AFE" w:rsidRDefault="000B3532" w:rsidP="000B3532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B3532" w:rsidRPr="00913425" w:rsidRDefault="000B3532" w:rsidP="000B3532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Patriotów 2c/1</w:t>
            </w:r>
          </w:p>
        </w:tc>
        <w:tc>
          <w:tcPr>
            <w:tcW w:w="1985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48,93</w:t>
            </w:r>
          </w:p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29,80</w:t>
            </w:r>
          </w:p>
        </w:tc>
        <w:tc>
          <w:tcPr>
            <w:tcW w:w="1701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0B3532" w:rsidRPr="00FB7B26" w:rsidRDefault="000B3532" w:rsidP="0033314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 xml:space="preserve"> </w:t>
            </w:r>
            <w:r w:rsidR="00333141">
              <w:rPr>
                <w:rFonts w:cs="Arial"/>
                <w:sz w:val="22"/>
                <w:szCs w:val="22"/>
              </w:rPr>
              <w:t>03</w:t>
            </w:r>
            <w:r>
              <w:rPr>
                <w:rFonts w:cs="Arial"/>
                <w:sz w:val="22"/>
                <w:szCs w:val="22"/>
              </w:rPr>
              <w:t>.</w:t>
            </w:r>
            <w:r w:rsidR="00CB431B">
              <w:rPr>
                <w:rFonts w:cs="Arial"/>
                <w:sz w:val="22"/>
                <w:szCs w:val="22"/>
              </w:rPr>
              <w:t>1</w:t>
            </w:r>
            <w:r w:rsidR="00333141">
              <w:rPr>
                <w:rFonts w:cs="Arial"/>
                <w:sz w:val="22"/>
                <w:szCs w:val="22"/>
              </w:rPr>
              <w:t>1</w:t>
            </w:r>
            <w:r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B3532" w:rsidRPr="00FB7B26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>8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FB7B26">
              <w:rPr>
                <w:rFonts w:cs="Arial"/>
                <w:sz w:val="22"/>
                <w:szCs w:val="22"/>
              </w:rPr>
              <w:t>-8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0B3532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B3532" w:rsidRPr="00C05AFE" w:rsidRDefault="000B3532" w:rsidP="000B3532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B3532" w:rsidRPr="00913425" w:rsidRDefault="000B3532" w:rsidP="000B3532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Patriotów 4a/9</w:t>
            </w:r>
          </w:p>
        </w:tc>
        <w:tc>
          <w:tcPr>
            <w:tcW w:w="1985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45,41</w:t>
            </w:r>
          </w:p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29,80</w:t>
            </w:r>
          </w:p>
        </w:tc>
        <w:tc>
          <w:tcPr>
            <w:tcW w:w="1701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0B3532" w:rsidRPr="00FB7B26" w:rsidRDefault="000B3532" w:rsidP="0033314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 xml:space="preserve"> </w:t>
            </w:r>
            <w:r w:rsidR="00333141">
              <w:rPr>
                <w:rFonts w:cs="Arial"/>
                <w:sz w:val="22"/>
                <w:szCs w:val="22"/>
              </w:rPr>
              <w:t>03</w:t>
            </w:r>
            <w:r w:rsidR="00BB1151">
              <w:rPr>
                <w:rFonts w:cs="Arial"/>
                <w:sz w:val="22"/>
                <w:szCs w:val="22"/>
              </w:rPr>
              <w:t>.1</w:t>
            </w:r>
            <w:r w:rsidR="00333141">
              <w:rPr>
                <w:rFonts w:cs="Arial"/>
                <w:sz w:val="22"/>
                <w:szCs w:val="22"/>
              </w:rPr>
              <w:t>1</w:t>
            </w:r>
            <w:r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B3532" w:rsidRPr="00FB7B26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  <w:r>
              <w:rPr>
                <w:rFonts w:cs="Arial"/>
                <w:sz w:val="22"/>
                <w:szCs w:val="22"/>
              </w:rPr>
              <w:t>-11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</w:p>
        </w:tc>
        <w:tc>
          <w:tcPr>
            <w:tcW w:w="1843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0B3532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B3532" w:rsidRPr="00C05AFE" w:rsidRDefault="000B3532" w:rsidP="000B3532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B3532" w:rsidRPr="00913425" w:rsidRDefault="000B3532" w:rsidP="000B3532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Patriotów 4b/5</w:t>
            </w:r>
          </w:p>
        </w:tc>
        <w:tc>
          <w:tcPr>
            <w:tcW w:w="1985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47,59</w:t>
            </w:r>
          </w:p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29,22</w:t>
            </w:r>
          </w:p>
        </w:tc>
        <w:tc>
          <w:tcPr>
            <w:tcW w:w="1701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0B3532" w:rsidRPr="00FB7B26" w:rsidRDefault="000B3532" w:rsidP="0033314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 xml:space="preserve"> </w:t>
            </w:r>
            <w:r w:rsidR="00333141">
              <w:rPr>
                <w:rFonts w:cs="Arial"/>
                <w:sz w:val="22"/>
                <w:szCs w:val="22"/>
              </w:rPr>
              <w:t>03</w:t>
            </w:r>
            <w:r>
              <w:rPr>
                <w:rFonts w:cs="Arial"/>
                <w:sz w:val="22"/>
                <w:szCs w:val="22"/>
              </w:rPr>
              <w:t>.</w:t>
            </w:r>
            <w:r w:rsidR="00BB1151">
              <w:rPr>
                <w:rFonts w:cs="Arial"/>
                <w:sz w:val="22"/>
                <w:szCs w:val="22"/>
              </w:rPr>
              <w:t>1</w:t>
            </w:r>
            <w:r w:rsidR="00333141">
              <w:rPr>
                <w:rFonts w:cs="Arial"/>
                <w:sz w:val="22"/>
                <w:szCs w:val="22"/>
              </w:rPr>
              <w:t>1</w:t>
            </w:r>
            <w:r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B3532" w:rsidRPr="00FB7B26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  <w:r>
              <w:rPr>
                <w:rFonts w:cs="Arial"/>
                <w:sz w:val="22"/>
                <w:szCs w:val="22"/>
              </w:rPr>
              <w:t>-11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</w:p>
        </w:tc>
        <w:tc>
          <w:tcPr>
            <w:tcW w:w="1843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0B3532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B3532" w:rsidRPr="00C05AFE" w:rsidRDefault="000B3532" w:rsidP="000B3532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B3532" w:rsidRPr="00913425" w:rsidRDefault="000B3532" w:rsidP="000B3532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Patriotów 4c/9</w:t>
            </w:r>
          </w:p>
        </w:tc>
        <w:tc>
          <w:tcPr>
            <w:tcW w:w="1985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48,53</w:t>
            </w:r>
          </w:p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33,55</w:t>
            </w:r>
          </w:p>
        </w:tc>
        <w:tc>
          <w:tcPr>
            <w:tcW w:w="1701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0B3532" w:rsidRPr="00FB7B26" w:rsidRDefault="00333141" w:rsidP="00333141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03</w:t>
            </w:r>
            <w:r w:rsidR="000B3532">
              <w:rPr>
                <w:rFonts w:cs="Arial"/>
                <w:sz w:val="22"/>
                <w:szCs w:val="22"/>
              </w:rPr>
              <w:t>.</w:t>
            </w:r>
            <w:r w:rsidR="00BB1151">
              <w:rPr>
                <w:rFonts w:cs="Arial"/>
                <w:sz w:val="22"/>
                <w:szCs w:val="22"/>
              </w:rPr>
              <w:t>1</w:t>
            </w:r>
            <w:r>
              <w:rPr>
                <w:rFonts w:cs="Arial"/>
                <w:sz w:val="22"/>
                <w:szCs w:val="22"/>
              </w:rPr>
              <w:t>1</w:t>
            </w:r>
            <w:r w:rsidR="000B3532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B3532" w:rsidRPr="00FB7B26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  <w:r>
              <w:rPr>
                <w:rFonts w:cs="Arial"/>
                <w:sz w:val="22"/>
                <w:szCs w:val="22"/>
              </w:rPr>
              <w:t>-11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</w:p>
        </w:tc>
        <w:tc>
          <w:tcPr>
            <w:tcW w:w="1843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0B3532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B3532" w:rsidRPr="00C05AFE" w:rsidRDefault="000B3532" w:rsidP="000B3532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B3532" w:rsidRPr="00913425" w:rsidRDefault="000B3532" w:rsidP="000B3532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Patriotów 4c/11</w:t>
            </w:r>
          </w:p>
        </w:tc>
        <w:tc>
          <w:tcPr>
            <w:tcW w:w="1985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31,50</w:t>
            </w:r>
          </w:p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15,68</w:t>
            </w:r>
          </w:p>
        </w:tc>
        <w:tc>
          <w:tcPr>
            <w:tcW w:w="1701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 pokój, kuchnia, łazienka, przedpokój</w:t>
            </w:r>
          </w:p>
        </w:tc>
        <w:tc>
          <w:tcPr>
            <w:tcW w:w="2646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1458" w:type="dxa"/>
            <w:vAlign w:val="center"/>
          </w:tcPr>
          <w:p w:rsidR="000B3532" w:rsidRPr="00FB7B26" w:rsidRDefault="000B3532" w:rsidP="0033314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 xml:space="preserve"> </w:t>
            </w:r>
            <w:r w:rsidR="00333141">
              <w:rPr>
                <w:rFonts w:cs="Arial"/>
                <w:sz w:val="22"/>
                <w:szCs w:val="22"/>
              </w:rPr>
              <w:t>03</w:t>
            </w:r>
            <w:r>
              <w:rPr>
                <w:rFonts w:cs="Arial"/>
                <w:sz w:val="22"/>
                <w:szCs w:val="22"/>
              </w:rPr>
              <w:t>.</w:t>
            </w:r>
            <w:r w:rsidR="00BB1151">
              <w:rPr>
                <w:rFonts w:cs="Arial"/>
                <w:sz w:val="22"/>
                <w:szCs w:val="22"/>
              </w:rPr>
              <w:t>1</w:t>
            </w:r>
            <w:r w:rsidR="00333141">
              <w:rPr>
                <w:rFonts w:cs="Arial"/>
                <w:sz w:val="22"/>
                <w:szCs w:val="22"/>
              </w:rPr>
              <w:t>1</w:t>
            </w:r>
            <w:r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B3532" w:rsidRPr="00FB7B26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  <w:r>
              <w:rPr>
                <w:rFonts w:cs="Arial"/>
                <w:sz w:val="22"/>
                <w:szCs w:val="22"/>
              </w:rPr>
              <w:t>-11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</w:p>
        </w:tc>
        <w:tc>
          <w:tcPr>
            <w:tcW w:w="1843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1-2 osobowa rodzina</w:t>
            </w:r>
          </w:p>
        </w:tc>
      </w:tr>
      <w:tr w:rsidR="000B3532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B3532" w:rsidRPr="00C05AFE" w:rsidRDefault="000B3532" w:rsidP="000B3532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B3532" w:rsidRPr="00913425" w:rsidRDefault="000B3532" w:rsidP="000B3532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Patriotów 8a/2</w:t>
            </w:r>
          </w:p>
        </w:tc>
        <w:tc>
          <w:tcPr>
            <w:tcW w:w="1985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45,86</w:t>
            </w:r>
          </w:p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mieszkalna </w:t>
            </w:r>
            <w:r>
              <w:rPr>
                <w:rFonts w:cs="Arial"/>
                <w:sz w:val="22"/>
                <w:szCs w:val="22"/>
              </w:rPr>
              <w:t>33,82</w:t>
            </w:r>
          </w:p>
        </w:tc>
        <w:tc>
          <w:tcPr>
            <w:tcW w:w="1701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 pokoje</w:t>
            </w:r>
            <w:r w:rsidRPr="00C05AFE">
              <w:rPr>
                <w:rFonts w:cs="Arial"/>
                <w:sz w:val="22"/>
                <w:szCs w:val="22"/>
              </w:rPr>
              <w:t>, kuchnia, łazienka, przedpokój</w:t>
            </w:r>
          </w:p>
        </w:tc>
        <w:tc>
          <w:tcPr>
            <w:tcW w:w="2646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0B3532" w:rsidRPr="00824D51" w:rsidRDefault="00333141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05.11</w:t>
            </w:r>
            <w:r w:rsidR="000B3532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B3532" w:rsidRPr="00824D51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8</w:t>
            </w:r>
            <w:r w:rsidRPr="00824D51">
              <w:rPr>
                <w:rFonts w:cs="Arial"/>
                <w:sz w:val="22"/>
                <w:szCs w:val="22"/>
                <w:vertAlign w:val="superscript"/>
              </w:rPr>
              <w:t>00</w:t>
            </w:r>
            <w:r>
              <w:rPr>
                <w:rFonts w:cs="Arial"/>
                <w:sz w:val="22"/>
                <w:szCs w:val="22"/>
              </w:rPr>
              <w:t>-8</w:t>
            </w:r>
            <w:r w:rsidRPr="00824D51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2-4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0B3532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B3532" w:rsidRPr="00C05AFE" w:rsidRDefault="000B3532" w:rsidP="000B3532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B3532" w:rsidRPr="00913425" w:rsidRDefault="000B3532" w:rsidP="000B3532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Patriotów 8b/4</w:t>
            </w:r>
          </w:p>
        </w:tc>
        <w:tc>
          <w:tcPr>
            <w:tcW w:w="1985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38,29</w:t>
            </w:r>
          </w:p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mieszkalna </w:t>
            </w:r>
            <w:r>
              <w:rPr>
                <w:rFonts w:cs="Arial"/>
                <w:sz w:val="22"/>
                <w:szCs w:val="22"/>
              </w:rPr>
              <w:t>22,91</w:t>
            </w:r>
          </w:p>
        </w:tc>
        <w:tc>
          <w:tcPr>
            <w:tcW w:w="1701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 pokój</w:t>
            </w:r>
            <w:r w:rsidRPr="00C05AFE">
              <w:rPr>
                <w:rFonts w:cs="Arial"/>
                <w:sz w:val="22"/>
                <w:szCs w:val="22"/>
              </w:rPr>
              <w:t>, kuchnia, łazienka, przedpokój</w:t>
            </w:r>
          </w:p>
        </w:tc>
        <w:tc>
          <w:tcPr>
            <w:tcW w:w="2646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0B3532" w:rsidRPr="00824D51" w:rsidRDefault="00333141" w:rsidP="00333141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05</w:t>
            </w:r>
            <w:r w:rsidR="000B3532">
              <w:rPr>
                <w:rFonts w:cs="Arial"/>
                <w:sz w:val="22"/>
                <w:szCs w:val="22"/>
              </w:rPr>
              <w:t>.1</w:t>
            </w:r>
            <w:r>
              <w:rPr>
                <w:rFonts w:cs="Arial"/>
                <w:sz w:val="22"/>
                <w:szCs w:val="22"/>
              </w:rPr>
              <w:t>1</w:t>
            </w:r>
            <w:r w:rsidR="000B3532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B3532" w:rsidRPr="00824D51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>
              <w:rPr>
                <w:rFonts w:cs="Arial"/>
                <w:sz w:val="22"/>
                <w:szCs w:val="22"/>
                <w:vertAlign w:val="superscript"/>
              </w:rPr>
              <w:t>15</w:t>
            </w:r>
            <w:r w:rsidRPr="00824D51">
              <w:rPr>
                <w:rFonts w:cs="Arial"/>
                <w:sz w:val="22"/>
                <w:szCs w:val="22"/>
                <w:vertAlign w:val="superscript"/>
              </w:rPr>
              <w:t>-</w:t>
            </w:r>
            <w:r>
              <w:rPr>
                <w:rFonts w:cs="Arial"/>
                <w:sz w:val="22"/>
                <w:szCs w:val="22"/>
              </w:rPr>
              <w:t>10</w:t>
            </w:r>
            <w:r>
              <w:rPr>
                <w:rFonts w:cs="Arial"/>
                <w:sz w:val="22"/>
                <w:szCs w:val="22"/>
                <w:vertAlign w:val="superscript"/>
              </w:rPr>
              <w:t>45</w:t>
            </w:r>
          </w:p>
        </w:tc>
        <w:tc>
          <w:tcPr>
            <w:tcW w:w="1843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1-3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0B3532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B3532" w:rsidRPr="00C05AFE" w:rsidRDefault="000B3532" w:rsidP="000B3532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B3532" w:rsidRPr="00913425" w:rsidRDefault="000B3532" w:rsidP="000B3532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Patriotów 8c/8</w:t>
            </w:r>
          </w:p>
        </w:tc>
        <w:tc>
          <w:tcPr>
            <w:tcW w:w="1985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48,83</w:t>
            </w:r>
          </w:p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31,17</w:t>
            </w:r>
          </w:p>
        </w:tc>
        <w:tc>
          <w:tcPr>
            <w:tcW w:w="1701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0B3532" w:rsidRPr="00824D51" w:rsidRDefault="00333141" w:rsidP="0033314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05</w:t>
            </w:r>
            <w:r w:rsidR="000B3532">
              <w:rPr>
                <w:rFonts w:cs="Arial"/>
                <w:sz w:val="22"/>
                <w:szCs w:val="22"/>
              </w:rPr>
              <w:t>.1</w:t>
            </w:r>
            <w:r>
              <w:rPr>
                <w:rFonts w:cs="Arial"/>
                <w:sz w:val="22"/>
                <w:szCs w:val="22"/>
              </w:rPr>
              <w:t>1</w:t>
            </w:r>
            <w:r w:rsidR="000B3532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B3532" w:rsidRPr="00824D51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8</w:t>
            </w:r>
            <w:r w:rsidRPr="00824D51">
              <w:rPr>
                <w:rFonts w:cs="Arial"/>
                <w:sz w:val="22"/>
                <w:szCs w:val="22"/>
                <w:vertAlign w:val="superscript"/>
              </w:rPr>
              <w:t>00</w:t>
            </w:r>
            <w:r>
              <w:rPr>
                <w:rFonts w:cs="Arial"/>
                <w:sz w:val="22"/>
                <w:szCs w:val="22"/>
              </w:rPr>
              <w:t>-8</w:t>
            </w:r>
            <w:r w:rsidRPr="00824D51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0B3532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B3532" w:rsidRPr="00C05AFE" w:rsidRDefault="000B3532" w:rsidP="000B3532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B3532" w:rsidRPr="00913425" w:rsidRDefault="000B3532" w:rsidP="000B3532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Patriotów 9a/7</w:t>
            </w:r>
          </w:p>
        </w:tc>
        <w:tc>
          <w:tcPr>
            <w:tcW w:w="1985" w:type="dxa"/>
            <w:vAlign w:val="center"/>
          </w:tcPr>
          <w:p w:rsidR="000B3532" w:rsidRPr="00C23855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użytkowa 37,49</w:t>
            </w:r>
          </w:p>
          <w:p w:rsidR="000B3532" w:rsidRPr="00C23855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mieszkalna 20,40</w:t>
            </w:r>
          </w:p>
        </w:tc>
        <w:tc>
          <w:tcPr>
            <w:tcW w:w="1701" w:type="dxa"/>
            <w:vAlign w:val="center"/>
          </w:tcPr>
          <w:p w:rsidR="000B3532" w:rsidRPr="00C23855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1 pokój, kuchnia, łazienka, przedpokój</w:t>
            </w:r>
          </w:p>
        </w:tc>
        <w:tc>
          <w:tcPr>
            <w:tcW w:w="2646" w:type="dxa"/>
            <w:vAlign w:val="center"/>
          </w:tcPr>
          <w:p w:rsidR="000B3532" w:rsidRPr="00C23855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B3532" w:rsidRPr="00C23855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0B3532" w:rsidRPr="00C23855" w:rsidRDefault="00333141" w:rsidP="00333141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04</w:t>
            </w:r>
            <w:r w:rsidR="000B3532" w:rsidRPr="00C23855">
              <w:rPr>
                <w:rFonts w:cs="Arial"/>
                <w:sz w:val="22"/>
                <w:szCs w:val="22"/>
              </w:rPr>
              <w:t>.</w:t>
            </w:r>
            <w:r w:rsidR="00BB1151">
              <w:rPr>
                <w:rFonts w:cs="Arial"/>
                <w:sz w:val="22"/>
                <w:szCs w:val="22"/>
              </w:rPr>
              <w:t>1</w:t>
            </w:r>
            <w:r>
              <w:rPr>
                <w:rFonts w:cs="Arial"/>
                <w:sz w:val="22"/>
                <w:szCs w:val="22"/>
              </w:rPr>
              <w:t>1</w:t>
            </w:r>
            <w:r w:rsidR="000B3532" w:rsidRPr="00C23855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B3532" w:rsidRPr="00824D51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11</w:t>
            </w:r>
            <w:r w:rsidRPr="00824D51">
              <w:rPr>
                <w:rFonts w:cs="Arial"/>
                <w:sz w:val="22"/>
                <w:szCs w:val="22"/>
                <w:vertAlign w:val="superscript"/>
              </w:rPr>
              <w:t>00</w:t>
            </w:r>
            <w:r>
              <w:rPr>
                <w:rFonts w:cs="Arial"/>
                <w:sz w:val="22"/>
                <w:szCs w:val="22"/>
              </w:rPr>
              <w:t>-11</w:t>
            </w:r>
            <w:r w:rsidRPr="00824D51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1-2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0B3532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B3532" w:rsidRPr="00C05AFE" w:rsidRDefault="000B3532" w:rsidP="000B3532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B3532" w:rsidRPr="00913425" w:rsidRDefault="000B3532" w:rsidP="000B3532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Patriotów 10b/7</w:t>
            </w:r>
          </w:p>
        </w:tc>
        <w:tc>
          <w:tcPr>
            <w:tcW w:w="1985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50,62</w:t>
            </w:r>
          </w:p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34,03</w:t>
            </w:r>
          </w:p>
        </w:tc>
        <w:tc>
          <w:tcPr>
            <w:tcW w:w="1701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0B3532" w:rsidRPr="00824D51" w:rsidRDefault="00333141" w:rsidP="0033314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05</w:t>
            </w:r>
            <w:r w:rsidR="000B3532">
              <w:rPr>
                <w:rFonts w:cs="Arial"/>
                <w:sz w:val="22"/>
                <w:szCs w:val="22"/>
              </w:rPr>
              <w:t>.1</w:t>
            </w:r>
            <w:r>
              <w:rPr>
                <w:rFonts w:cs="Arial"/>
                <w:sz w:val="22"/>
                <w:szCs w:val="22"/>
              </w:rPr>
              <w:t>1</w:t>
            </w:r>
            <w:r w:rsidR="000B3532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B3532" w:rsidRPr="00824D51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>
              <w:rPr>
                <w:rFonts w:cs="Arial"/>
                <w:sz w:val="22"/>
                <w:szCs w:val="22"/>
                <w:vertAlign w:val="superscript"/>
              </w:rPr>
              <w:t>15</w:t>
            </w:r>
            <w:r w:rsidRPr="00824D51">
              <w:rPr>
                <w:rFonts w:cs="Arial"/>
                <w:sz w:val="22"/>
                <w:szCs w:val="22"/>
                <w:vertAlign w:val="superscript"/>
              </w:rPr>
              <w:t>-</w:t>
            </w:r>
            <w:r>
              <w:rPr>
                <w:rFonts w:cs="Arial"/>
                <w:sz w:val="22"/>
                <w:szCs w:val="22"/>
              </w:rPr>
              <w:t>10</w:t>
            </w:r>
            <w:r>
              <w:rPr>
                <w:rFonts w:cs="Arial"/>
                <w:sz w:val="22"/>
                <w:szCs w:val="22"/>
                <w:vertAlign w:val="superscript"/>
              </w:rPr>
              <w:t>45</w:t>
            </w:r>
          </w:p>
        </w:tc>
        <w:tc>
          <w:tcPr>
            <w:tcW w:w="1843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0B3532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B3532" w:rsidRPr="00C05AFE" w:rsidRDefault="000B3532" w:rsidP="000B3532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B3532" w:rsidRPr="00913425" w:rsidRDefault="000B3532" w:rsidP="000B3532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Patriotów 12b/1</w:t>
            </w:r>
          </w:p>
        </w:tc>
        <w:tc>
          <w:tcPr>
            <w:tcW w:w="1985" w:type="dxa"/>
            <w:vAlign w:val="center"/>
          </w:tcPr>
          <w:p w:rsidR="000B3532" w:rsidRPr="00C23855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użytkowa 58,00</w:t>
            </w:r>
          </w:p>
          <w:p w:rsidR="000B3532" w:rsidRPr="00C23855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mieszkalna 42,18</w:t>
            </w:r>
          </w:p>
        </w:tc>
        <w:tc>
          <w:tcPr>
            <w:tcW w:w="1701" w:type="dxa"/>
            <w:vAlign w:val="center"/>
          </w:tcPr>
          <w:p w:rsidR="000B3532" w:rsidRPr="00C23855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3 pokoje, kuchnia, łazienka, przedpokój</w:t>
            </w:r>
          </w:p>
        </w:tc>
        <w:tc>
          <w:tcPr>
            <w:tcW w:w="2646" w:type="dxa"/>
            <w:vAlign w:val="center"/>
          </w:tcPr>
          <w:p w:rsidR="000B3532" w:rsidRPr="00C23855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B3532" w:rsidRPr="00C23855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0B3532" w:rsidRPr="00C23855" w:rsidRDefault="00333141" w:rsidP="0033314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04</w:t>
            </w:r>
            <w:r w:rsidR="000B3532">
              <w:rPr>
                <w:rFonts w:cs="Arial"/>
                <w:sz w:val="22"/>
                <w:szCs w:val="22"/>
              </w:rPr>
              <w:t>.</w:t>
            </w:r>
            <w:r w:rsidR="00BB1151">
              <w:rPr>
                <w:rFonts w:cs="Arial"/>
                <w:sz w:val="22"/>
                <w:szCs w:val="22"/>
              </w:rPr>
              <w:t>1</w:t>
            </w:r>
            <w:r>
              <w:rPr>
                <w:rFonts w:cs="Arial"/>
                <w:sz w:val="22"/>
                <w:szCs w:val="22"/>
              </w:rPr>
              <w:t>1</w:t>
            </w:r>
            <w:r w:rsidR="000B3532" w:rsidRPr="00C23855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B3532" w:rsidRPr="00824D51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11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824D51">
              <w:rPr>
                <w:rFonts w:cs="Arial"/>
                <w:sz w:val="22"/>
                <w:szCs w:val="22"/>
              </w:rPr>
              <w:t>-1</w:t>
            </w:r>
            <w:r>
              <w:rPr>
                <w:rFonts w:cs="Arial"/>
                <w:sz w:val="22"/>
                <w:szCs w:val="22"/>
              </w:rPr>
              <w:t>1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4-6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0B3532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B3532" w:rsidRPr="00C05AFE" w:rsidRDefault="000B3532" w:rsidP="000B3532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B3532" w:rsidRPr="00913425" w:rsidRDefault="000B3532" w:rsidP="000B3532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Patriotów 14b/5</w:t>
            </w:r>
          </w:p>
        </w:tc>
        <w:tc>
          <w:tcPr>
            <w:tcW w:w="1985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48,13</w:t>
            </w:r>
          </w:p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29,93</w:t>
            </w:r>
          </w:p>
        </w:tc>
        <w:tc>
          <w:tcPr>
            <w:tcW w:w="1701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0B3532" w:rsidRPr="00824D51" w:rsidRDefault="00AD24C3" w:rsidP="00AD24C3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05</w:t>
            </w:r>
            <w:r w:rsidR="000B3532">
              <w:rPr>
                <w:rFonts w:cs="Arial"/>
                <w:sz w:val="22"/>
                <w:szCs w:val="22"/>
              </w:rPr>
              <w:t>.1</w:t>
            </w:r>
            <w:r>
              <w:rPr>
                <w:rFonts w:cs="Arial"/>
                <w:sz w:val="22"/>
                <w:szCs w:val="22"/>
              </w:rPr>
              <w:t>1</w:t>
            </w:r>
            <w:r w:rsidR="000B3532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B3532" w:rsidRPr="00824D51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>
              <w:rPr>
                <w:rFonts w:cs="Arial"/>
                <w:sz w:val="22"/>
                <w:szCs w:val="22"/>
                <w:vertAlign w:val="superscript"/>
              </w:rPr>
              <w:t>50</w:t>
            </w:r>
            <w:r>
              <w:rPr>
                <w:rFonts w:cs="Arial"/>
                <w:sz w:val="22"/>
                <w:szCs w:val="22"/>
              </w:rPr>
              <w:t>-11</w:t>
            </w:r>
            <w:r>
              <w:rPr>
                <w:rFonts w:cs="Arial"/>
                <w:sz w:val="22"/>
                <w:szCs w:val="22"/>
                <w:vertAlign w:val="superscript"/>
              </w:rPr>
              <w:t>20</w:t>
            </w:r>
          </w:p>
        </w:tc>
        <w:tc>
          <w:tcPr>
            <w:tcW w:w="1843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B51376" w:rsidRPr="008506DC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B51376" w:rsidRPr="00C05AFE" w:rsidRDefault="00B51376" w:rsidP="00B51376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B51376" w:rsidRPr="00913425" w:rsidRDefault="00B51376" w:rsidP="00B51376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 xml:space="preserve">Władysława </w:t>
            </w:r>
            <w:proofErr w:type="spellStart"/>
            <w:r w:rsidRPr="00913425">
              <w:rPr>
                <w:rFonts w:cs="Arial"/>
                <w:sz w:val="22"/>
                <w:szCs w:val="22"/>
              </w:rPr>
              <w:t>Kuboszka</w:t>
            </w:r>
            <w:proofErr w:type="spellEnd"/>
            <w:r w:rsidRPr="00913425">
              <w:rPr>
                <w:rFonts w:cs="Arial"/>
                <w:sz w:val="22"/>
                <w:szCs w:val="22"/>
              </w:rPr>
              <w:t xml:space="preserve"> 3a/</w:t>
            </w:r>
            <w:r>
              <w:rPr>
                <w:rFonts w:cs="Arial"/>
                <w:sz w:val="22"/>
                <w:szCs w:val="22"/>
              </w:rPr>
              <w:t>5</w:t>
            </w:r>
          </w:p>
        </w:tc>
        <w:tc>
          <w:tcPr>
            <w:tcW w:w="1985" w:type="dxa"/>
            <w:vAlign w:val="center"/>
          </w:tcPr>
          <w:p w:rsidR="00B51376" w:rsidRPr="00C05AFE" w:rsidRDefault="00B51376" w:rsidP="00B51376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49,88</w:t>
            </w:r>
          </w:p>
          <w:p w:rsidR="00B51376" w:rsidRPr="00C05AFE" w:rsidRDefault="00B51376" w:rsidP="00B51376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mieszkalna 31,70</w:t>
            </w:r>
          </w:p>
        </w:tc>
        <w:tc>
          <w:tcPr>
            <w:tcW w:w="1701" w:type="dxa"/>
            <w:vAlign w:val="center"/>
          </w:tcPr>
          <w:p w:rsidR="00B51376" w:rsidRPr="00C05AFE" w:rsidRDefault="00B51376" w:rsidP="00B51376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 pokoje</w:t>
            </w:r>
            <w:r w:rsidRPr="00C05AFE">
              <w:rPr>
                <w:rFonts w:cs="Arial"/>
                <w:sz w:val="22"/>
                <w:szCs w:val="22"/>
              </w:rPr>
              <w:t xml:space="preserve">, kuchnia, </w:t>
            </w:r>
            <w:r>
              <w:rPr>
                <w:rFonts w:cs="Arial"/>
                <w:sz w:val="22"/>
                <w:szCs w:val="22"/>
              </w:rPr>
              <w:t xml:space="preserve"> </w:t>
            </w:r>
            <w:r w:rsidRPr="00C05AFE">
              <w:rPr>
                <w:rFonts w:cs="Arial"/>
                <w:sz w:val="22"/>
                <w:szCs w:val="22"/>
              </w:rPr>
              <w:t>łazienka, przedpokój</w:t>
            </w:r>
          </w:p>
        </w:tc>
        <w:tc>
          <w:tcPr>
            <w:tcW w:w="2646" w:type="dxa"/>
            <w:vAlign w:val="center"/>
          </w:tcPr>
          <w:p w:rsidR="00B51376" w:rsidRPr="00C05AFE" w:rsidRDefault="00B51376" w:rsidP="00B51376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B51376" w:rsidRPr="00C05AFE" w:rsidRDefault="00B51376" w:rsidP="00B51376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B51376" w:rsidRPr="00106130" w:rsidRDefault="00AD24C3" w:rsidP="00AD24C3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05</w:t>
            </w:r>
            <w:r w:rsidR="00B51376">
              <w:rPr>
                <w:rFonts w:cs="Arial"/>
                <w:sz w:val="22"/>
                <w:szCs w:val="22"/>
              </w:rPr>
              <w:t>.1</w:t>
            </w:r>
            <w:r>
              <w:rPr>
                <w:rFonts w:cs="Arial"/>
                <w:sz w:val="22"/>
                <w:szCs w:val="22"/>
              </w:rPr>
              <w:t>1</w:t>
            </w:r>
            <w:r w:rsidR="00B51376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B51376" w:rsidRPr="00106130" w:rsidRDefault="00B51376" w:rsidP="00CC46EA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A27401">
              <w:rPr>
                <w:rFonts w:cs="Arial"/>
                <w:sz w:val="22"/>
                <w:szCs w:val="22"/>
              </w:rPr>
              <w:t>1</w:t>
            </w:r>
            <w:r w:rsidR="00CC46EA">
              <w:rPr>
                <w:rFonts w:cs="Arial"/>
                <w:sz w:val="22"/>
                <w:szCs w:val="22"/>
              </w:rPr>
              <w:t>2</w:t>
            </w:r>
            <w:r w:rsidR="00CC46EA"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="00CC46EA">
              <w:rPr>
                <w:rFonts w:cs="Arial"/>
                <w:sz w:val="22"/>
                <w:szCs w:val="22"/>
              </w:rPr>
              <w:t>-12</w:t>
            </w:r>
            <w:r w:rsidR="003B7B8B">
              <w:rPr>
                <w:rFonts w:cs="Arial"/>
                <w:sz w:val="22"/>
                <w:szCs w:val="22"/>
                <w:vertAlign w:val="superscript"/>
              </w:rPr>
              <w:t>3</w:t>
            </w:r>
            <w:r w:rsidR="00CC46EA">
              <w:rPr>
                <w:rFonts w:cs="Arial"/>
                <w:sz w:val="22"/>
                <w:szCs w:val="22"/>
                <w:vertAlign w:val="superscript"/>
              </w:rPr>
              <w:t>0</w:t>
            </w:r>
          </w:p>
        </w:tc>
        <w:tc>
          <w:tcPr>
            <w:tcW w:w="1843" w:type="dxa"/>
            <w:vAlign w:val="center"/>
          </w:tcPr>
          <w:p w:rsidR="00B51376" w:rsidRPr="00C05AFE" w:rsidRDefault="004F4895" w:rsidP="004F4895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B51376">
              <w:rPr>
                <w:rFonts w:cs="Arial"/>
                <w:sz w:val="22"/>
                <w:szCs w:val="22"/>
              </w:rPr>
              <w:t>-</w:t>
            </w:r>
            <w:r w:rsidR="004A08DA">
              <w:rPr>
                <w:rFonts w:cs="Arial"/>
                <w:sz w:val="22"/>
                <w:szCs w:val="22"/>
              </w:rPr>
              <w:t>4</w:t>
            </w:r>
            <w:r w:rsidR="00B51376"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B51376" w:rsidRPr="008506DC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B51376" w:rsidRPr="00C05AFE" w:rsidRDefault="00B51376" w:rsidP="00B51376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B51376" w:rsidRPr="00913425" w:rsidRDefault="00B51376" w:rsidP="00B51376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 xml:space="preserve">Władysława </w:t>
            </w:r>
            <w:proofErr w:type="spellStart"/>
            <w:r w:rsidRPr="00913425">
              <w:rPr>
                <w:rFonts w:cs="Arial"/>
                <w:sz w:val="22"/>
                <w:szCs w:val="22"/>
              </w:rPr>
              <w:t>Kuboszka</w:t>
            </w:r>
            <w:proofErr w:type="spellEnd"/>
            <w:r w:rsidRPr="00913425">
              <w:rPr>
                <w:rFonts w:cs="Arial"/>
                <w:sz w:val="22"/>
                <w:szCs w:val="22"/>
              </w:rPr>
              <w:t xml:space="preserve"> 3a/10</w:t>
            </w:r>
          </w:p>
        </w:tc>
        <w:tc>
          <w:tcPr>
            <w:tcW w:w="1985" w:type="dxa"/>
            <w:vAlign w:val="center"/>
          </w:tcPr>
          <w:p w:rsidR="00B51376" w:rsidRPr="00C05AFE" w:rsidRDefault="00B51376" w:rsidP="00B51376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38,10</w:t>
            </w:r>
          </w:p>
          <w:p w:rsidR="00B51376" w:rsidRPr="00C05AFE" w:rsidRDefault="00B51376" w:rsidP="00B51376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mieszkalna 21,02</w:t>
            </w:r>
          </w:p>
        </w:tc>
        <w:tc>
          <w:tcPr>
            <w:tcW w:w="1701" w:type="dxa"/>
            <w:vAlign w:val="center"/>
          </w:tcPr>
          <w:p w:rsidR="00B51376" w:rsidRPr="00C05AFE" w:rsidRDefault="00B51376" w:rsidP="00B51376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 pokój</w:t>
            </w:r>
            <w:r w:rsidRPr="00C05AFE">
              <w:rPr>
                <w:rFonts w:cs="Arial"/>
                <w:sz w:val="22"/>
                <w:szCs w:val="22"/>
              </w:rPr>
              <w:t xml:space="preserve">, kuchnia, </w:t>
            </w:r>
            <w:r>
              <w:rPr>
                <w:rFonts w:cs="Arial"/>
                <w:sz w:val="22"/>
                <w:szCs w:val="22"/>
              </w:rPr>
              <w:t xml:space="preserve"> </w:t>
            </w:r>
            <w:r w:rsidRPr="00C05AFE">
              <w:rPr>
                <w:rFonts w:cs="Arial"/>
                <w:sz w:val="22"/>
                <w:szCs w:val="22"/>
              </w:rPr>
              <w:t>łazienka, przedpokój</w:t>
            </w:r>
          </w:p>
        </w:tc>
        <w:tc>
          <w:tcPr>
            <w:tcW w:w="2646" w:type="dxa"/>
            <w:vAlign w:val="center"/>
          </w:tcPr>
          <w:p w:rsidR="00B51376" w:rsidRPr="00C05AFE" w:rsidRDefault="00B51376" w:rsidP="00B51376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B51376" w:rsidRPr="00C05AFE" w:rsidRDefault="00B51376" w:rsidP="00B51376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1458" w:type="dxa"/>
            <w:vAlign w:val="center"/>
          </w:tcPr>
          <w:p w:rsidR="00B51376" w:rsidRPr="00106130" w:rsidRDefault="00AD24C3" w:rsidP="00AD24C3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05</w:t>
            </w:r>
            <w:r w:rsidR="00B51376">
              <w:rPr>
                <w:rFonts w:cs="Arial"/>
                <w:sz w:val="22"/>
                <w:szCs w:val="22"/>
              </w:rPr>
              <w:t>.1</w:t>
            </w:r>
            <w:r>
              <w:rPr>
                <w:rFonts w:cs="Arial"/>
                <w:sz w:val="22"/>
                <w:szCs w:val="22"/>
              </w:rPr>
              <w:t>1</w:t>
            </w:r>
            <w:r w:rsidR="00B51376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B51376" w:rsidRPr="00106130" w:rsidRDefault="00B51376" w:rsidP="00B51376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A27401">
              <w:rPr>
                <w:rFonts w:cs="Arial"/>
                <w:sz w:val="22"/>
                <w:szCs w:val="22"/>
              </w:rPr>
              <w:t>1</w:t>
            </w:r>
            <w:r>
              <w:rPr>
                <w:rFonts w:cs="Arial"/>
                <w:sz w:val="22"/>
                <w:szCs w:val="22"/>
              </w:rPr>
              <w:t>3</w:t>
            </w:r>
            <w:r>
              <w:rPr>
                <w:rFonts w:cs="Arial"/>
                <w:sz w:val="22"/>
                <w:szCs w:val="22"/>
                <w:vertAlign w:val="superscript"/>
              </w:rPr>
              <w:t>35</w:t>
            </w:r>
            <w:r>
              <w:rPr>
                <w:rFonts w:cs="Arial"/>
                <w:sz w:val="22"/>
                <w:szCs w:val="22"/>
              </w:rPr>
              <w:t>-14</w:t>
            </w:r>
            <w:r>
              <w:rPr>
                <w:rFonts w:cs="Arial"/>
                <w:sz w:val="22"/>
                <w:szCs w:val="22"/>
                <w:vertAlign w:val="superscript"/>
              </w:rPr>
              <w:t>05</w:t>
            </w:r>
          </w:p>
        </w:tc>
        <w:tc>
          <w:tcPr>
            <w:tcW w:w="1843" w:type="dxa"/>
            <w:vAlign w:val="center"/>
          </w:tcPr>
          <w:p w:rsidR="00B51376" w:rsidRPr="00C05AFE" w:rsidRDefault="00A15661" w:rsidP="004A08DA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  <w:r w:rsidR="00B51376">
              <w:rPr>
                <w:rFonts w:cs="Arial"/>
                <w:sz w:val="22"/>
                <w:szCs w:val="22"/>
              </w:rPr>
              <w:t>-</w:t>
            </w:r>
            <w:r w:rsidR="004A08DA">
              <w:rPr>
                <w:rFonts w:cs="Arial"/>
                <w:sz w:val="22"/>
                <w:szCs w:val="22"/>
              </w:rPr>
              <w:t>3</w:t>
            </w:r>
            <w:r w:rsidR="00B51376"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A80884" w:rsidRPr="008506DC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A80884" w:rsidRPr="00C05AFE" w:rsidRDefault="00A80884" w:rsidP="00A8088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A80884" w:rsidRPr="00913425" w:rsidRDefault="00A80884" w:rsidP="00A8088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 xml:space="preserve">Władysława </w:t>
            </w:r>
            <w:proofErr w:type="spellStart"/>
            <w:r w:rsidRPr="00913425">
              <w:rPr>
                <w:rFonts w:cs="Arial"/>
                <w:sz w:val="22"/>
                <w:szCs w:val="22"/>
              </w:rPr>
              <w:t>Kuboszka</w:t>
            </w:r>
            <w:proofErr w:type="spellEnd"/>
            <w:r w:rsidRPr="00913425">
              <w:rPr>
                <w:rFonts w:cs="Arial"/>
                <w:sz w:val="22"/>
                <w:szCs w:val="22"/>
              </w:rPr>
              <w:t xml:space="preserve"> 5</w:t>
            </w:r>
            <w:r>
              <w:rPr>
                <w:rFonts w:cs="Arial"/>
                <w:sz w:val="22"/>
                <w:szCs w:val="22"/>
              </w:rPr>
              <w:t>a</w:t>
            </w:r>
            <w:r w:rsidRPr="00913425">
              <w:rPr>
                <w:rFonts w:cs="Arial"/>
                <w:sz w:val="22"/>
                <w:szCs w:val="22"/>
              </w:rPr>
              <w:t>/4</w:t>
            </w:r>
          </w:p>
        </w:tc>
        <w:tc>
          <w:tcPr>
            <w:tcW w:w="1985" w:type="dxa"/>
            <w:vAlign w:val="center"/>
          </w:tcPr>
          <w:p w:rsidR="00A80884" w:rsidRPr="00C05AFE" w:rsidRDefault="00A80884" w:rsidP="00A8088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39,33</w:t>
            </w:r>
          </w:p>
          <w:p w:rsidR="00A80884" w:rsidRPr="00C05AFE" w:rsidRDefault="00A80884" w:rsidP="00A8088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mieszkalna 22,18</w:t>
            </w:r>
          </w:p>
        </w:tc>
        <w:tc>
          <w:tcPr>
            <w:tcW w:w="1701" w:type="dxa"/>
            <w:vAlign w:val="center"/>
          </w:tcPr>
          <w:p w:rsidR="00A80884" w:rsidRPr="00C05AFE" w:rsidRDefault="00A80884" w:rsidP="00A8088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 pokój</w:t>
            </w:r>
            <w:r w:rsidRPr="00C05AFE">
              <w:rPr>
                <w:rFonts w:cs="Arial"/>
                <w:sz w:val="22"/>
                <w:szCs w:val="22"/>
              </w:rPr>
              <w:t xml:space="preserve">, kuchnia, </w:t>
            </w:r>
            <w:r>
              <w:rPr>
                <w:rFonts w:cs="Arial"/>
                <w:sz w:val="22"/>
                <w:szCs w:val="22"/>
              </w:rPr>
              <w:t xml:space="preserve"> </w:t>
            </w:r>
            <w:r w:rsidRPr="00C05AFE">
              <w:rPr>
                <w:rFonts w:cs="Arial"/>
                <w:sz w:val="22"/>
                <w:szCs w:val="22"/>
              </w:rPr>
              <w:t>łazienka, przedpokój</w:t>
            </w:r>
          </w:p>
        </w:tc>
        <w:tc>
          <w:tcPr>
            <w:tcW w:w="2646" w:type="dxa"/>
            <w:vAlign w:val="center"/>
          </w:tcPr>
          <w:p w:rsidR="00A80884" w:rsidRPr="00C05AFE" w:rsidRDefault="00A80884" w:rsidP="00A8088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A80884" w:rsidRPr="00C05AFE" w:rsidRDefault="00A80884" w:rsidP="00A8088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A80884" w:rsidRPr="00A27401" w:rsidRDefault="00AD24C3" w:rsidP="00AD24C3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05</w:t>
            </w:r>
            <w:r w:rsidR="00A80884">
              <w:rPr>
                <w:rFonts w:cs="Arial"/>
                <w:sz w:val="22"/>
                <w:szCs w:val="22"/>
              </w:rPr>
              <w:t>.1</w:t>
            </w:r>
            <w:r>
              <w:rPr>
                <w:rFonts w:cs="Arial"/>
                <w:sz w:val="22"/>
                <w:szCs w:val="22"/>
              </w:rPr>
              <w:t>1</w:t>
            </w:r>
            <w:r w:rsidR="00A80884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A80884" w:rsidRPr="00A27401" w:rsidRDefault="00A80884" w:rsidP="00A8088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12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00</w:t>
            </w:r>
            <w:r>
              <w:rPr>
                <w:rFonts w:cs="Arial"/>
                <w:sz w:val="22"/>
                <w:szCs w:val="22"/>
              </w:rPr>
              <w:t>-12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A80884" w:rsidRPr="00C05AFE" w:rsidRDefault="004F4895" w:rsidP="00A8088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  <w:bookmarkStart w:id="2" w:name="_GoBack"/>
            <w:bookmarkEnd w:id="2"/>
            <w:r w:rsidR="00A80884">
              <w:rPr>
                <w:rFonts w:cs="Arial"/>
                <w:sz w:val="22"/>
                <w:szCs w:val="22"/>
              </w:rPr>
              <w:t>-3 osobowa rodzina</w:t>
            </w:r>
          </w:p>
        </w:tc>
      </w:tr>
      <w:tr w:rsidR="00A80884" w:rsidRPr="008506DC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A80884" w:rsidRPr="00C05AFE" w:rsidRDefault="00A80884" w:rsidP="00A8088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A80884" w:rsidRPr="00913425" w:rsidRDefault="00A80884" w:rsidP="00A8088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 xml:space="preserve">Władysława </w:t>
            </w:r>
            <w:proofErr w:type="spellStart"/>
            <w:r w:rsidRPr="00913425">
              <w:rPr>
                <w:rFonts w:cs="Arial"/>
                <w:sz w:val="22"/>
                <w:szCs w:val="22"/>
              </w:rPr>
              <w:t>Kuboszka</w:t>
            </w:r>
            <w:proofErr w:type="spellEnd"/>
            <w:r w:rsidRPr="00913425">
              <w:rPr>
                <w:rFonts w:cs="Arial"/>
                <w:sz w:val="22"/>
                <w:szCs w:val="22"/>
              </w:rPr>
              <w:t xml:space="preserve"> 5d/4</w:t>
            </w:r>
          </w:p>
        </w:tc>
        <w:tc>
          <w:tcPr>
            <w:tcW w:w="1985" w:type="dxa"/>
            <w:vAlign w:val="center"/>
          </w:tcPr>
          <w:p w:rsidR="00A80884" w:rsidRPr="00C05AFE" w:rsidRDefault="00A80884" w:rsidP="00A8088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33,78</w:t>
            </w:r>
          </w:p>
          <w:p w:rsidR="00A80884" w:rsidRPr="00C05AFE" w:rsidRDefault="00A80884" w:rsidP="00A8088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mieszkalna 20,42</w:t>
            </w:r>
          </w:p>
        </w:tc>
        <w:tc>
          <w:tcPr>
            <w:tcW w:w="1701" w:type="dxa"/>
            <w:vAlign w:val="center"/>
          </w:tcPr>
          <w:p w:rsidR="00A80884" w:rsidRPr="00C05AFE" w:rsidRDefault="00A80884" w:rsidP="00A8088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 pokój</w:t>
            </w:r>
            <w:r w:rsidRPr="00C05AFE">
              <w:rPr>
                <w:rFonts w:cs="Arial"/>
                <w:sz w:val="22"/>
                <w:szCs w:val="22"/>
              </w:rPr>
              <w:t xml:space="preserve">, kuchnia, </w:t>
            </w:r>
            <w:r>
              <w:rPr>
                <w:rFonts w:cs="Arial"/>
                <w:sz w:val="22"/>
                <w:szCs w:val="22"/>
              </w:rPr>
              <w:t xml:space="preserve"> </w:t>
            </w:r>
            <w:r w:rsidRPr="00C05AFE">
              <w:rPr>
                <w:rFonts w:cs="Arial"/>
                <w:sz w:val="22"/>
                <w:szCs w:val="22"/>
              </w:rPr>
              <w:t>łazienka, przedpokój</w:t>
            </w:r>
          </w:p>
        </w:tc>
        <w:tc>
          <w:tcPr>
            <w:tcW w:w="2646" w:type="dxa"/>
            <w:vAlign w:val="center"/>
          </w:tcPr>
          <w:p w:rsidR="00A80884" w:rsidRPr="00C05AFE" w:rsidRDefault="00A80884" w:rsidP="00A8088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A80884" w:rsidRPr="00C05AFE" w:rsidRDefault="00A80884" w:rsidP="00A8088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A80884" w:rsidRPr="00A27401" w:rsidRDefault="00AD24C3" w:rsidP="00AD24C3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06</w:t>
            </w:r>
            <w:r w:rsidR="00A80884">
              <w:rPr>
                <w:rFonts w:cs="Arial"/>
                <w:sz w:val="22"/>
                <w:szCs w:val="22"/>
              </w:rPr>
              <w:t>.1</w:t>
            </w:r>
            <w:r>
              <w:rPr>
                <w:rFonts w:cs="Arial"/>
                <w:sz w:val="22"/>
                <w:szCs w:val="22"/>
              </w:rPr>
              <w:t>1</w:t>
            </w:r>
            <w:r w:rsidR="00A80884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A80884" w:rsidRPr="00A27401" w:rsidRDefault="00A80884" w:rsidP="00A8088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11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00</w:t>
            </w:r>
            <w:r>
              <w:rPr>
                <w:rFonts w:cs="Arial"/>
                <w:sz w:val="22"/>
                <w:szCs w:val="22"/>
              </w:rPr>
              <w:t>-11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A80884" w:rsidRPr="00C05AFE" w:rsidRDefault="00A80884" w:rsidP="00A8088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1-2 osobowa rodzina</w:t>
            </w:r>
          </w:p>
        </w:tc>
      </w:tr>
      <w:tr w:rsidR="00A80884" w:rsidRPr="008506DC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A80884" w:rsidRPr="00C05AFE" w:rsidRDefault="00A80884" w:rsidP="00A8088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A80884" w:rsidRPr="00913425" w:rsidRDefault="00A80884" w:rsidP="00A8088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 xml:space="preserve"> Żurawia 5b/8 </w:t>
            </w:r>
          </w:p>
        </w:tc>
        <w:tc>
          <w:tcPr>
            <w:tcW w:w="1985" w:type="dxa"/>
            <w:vAlign w:val="center"/>
          </w:tcPr>
          <w:p w:rsidR="00A80884" w:rsidRPr="00C05AFE" w:rsidRDefault="00A80884" w:rsidP="00A8088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36,86</w:t>
            </w:r>
          </w:p>
          <w:p w:rsidR="00A80884" w:rsidRPr="00C05AFE" w:rsidRDefault="00A80884" w:rsidP="00A8088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mieszkalna </w:t>
            </w:r>
            <w:r>
              <w:rPr>
                <w:rFonts w:cs="Arial"/>
                <w:sz w:val="22"/>
                <w:szCs w:val="22"/>
              </w:rPr>
              <w:t>19,77</w:t>
            </w:r>
          </w:p>
        </w:tc>
        <w:tc>
          <w:tcPr>
            <w:tcW w:w="1701" w:type="dxa"/>
            <w:vAlign w:val="center"/>
          </w:tcPr>
          <w:p w:rsidR="00A80884" w:rsidRPr="00C05AFE" w:rsidRDefault="00A80884" w:rsidP="00A8088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 pokój</w:t>
            </w:r>
            <w:r w:rsidRPr="00C05AFE">
              <w:rPr>
                <w:rFonts w:cs="Arial"/>
                <w:sz w:val="22"/>
                <w:szCs w:val="22"/>
              </w:rPr>
              <w:t>, kuchnia, łazienka, przedpokój</w:t>
            </w:r>
          </w:p>
        </w:tc>
        <w:tc>
          <w:tcPr>
            <w:tcW w:w="2646" w:type="dxa"/>
            <w:vAlign w:val="center"/>
          </w:tcPr>
          <w:p w:rsidR="00A80884" w:rsidRPr="00C05AFE" w:rsidRDefault="00A80884" w:rsidP="00A8088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A80884" w:rsidRPr="00C05AFE" w:rsidRDefault="00A80884" w:rsidP="00A8088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A80884" w:rsidRPr="00A27401" w:rsidRDefault="00AD24C3" w:rsidP="00AD24C3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04</w:t>
            </w:r>
            <w:r w:rsidR="00A80884">
              <w:rPr>
                <w:rFonts w:cs="Arial"/>
                <w:sz w:val="22"/>
                <w:szCs w:val="22"/>
              </w:rPr>
              <w:t>.1</w:t>
            </w:r>
            <w:r>
              <w:rPr>
                <w:rFonts w:cs="Arial"/>
                <w:sz w:val="22"/>
                <w:szCs w:val="22"/>
              </w:rPr>
              <w:t>1</w:t>
            </w:r>
            <w:r w:rsidR="00A80884">
              <w:rPr>
                <w:rFonts w:cs="Arial"/>
                <w:sz w:val="22"/>
                <w:szCs w:val="22"/>
              </w:rPr>
              <w:t>.</w:t>
            </w:r>
            <w:r w:rsidR="00A80884" w:rsidRPr="00FB7B26">
              <w:rPr>
                <w:rFonts w:cs="Arial"/>
                <w:sz w:val="22"/>
                <w:szCs w:val="22"/>
              </w:rPr>
              <w:t>2026</w:t>
            </w:r>
          </w:p>
        </w:tc>
        <w:tc>
          <w:tcPr>
            <w:tcW w:w="1134" w:type="dxa"/>
            <w:vAlign w:val="center"/>
          </w:tcPr>
          <w:p w:rsidR="00A80884" w:rsidRPr="00A27401" w:rsidRDefault="00A80884" w:rsidP="00A8088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>11</w:t>
            </w:r>
            <w:r w:rsidRPr="006F6BC6">
              <w:rPr>
                <w:rFonts w:cs="Arial"/>
                <w:sz w:val="22"/>
                <w:szCs w:val="22"/>
                <w:vertAlign w:val="superscript"/>
              </w:rPr>
              <w:t>35</w:t>
            </w:r>
            <w:r w:rsidRPr="006F6BC6">
              <w:rPr>
                <w:rFonts w:cs="Arial"/>
                <w:sz w:val="22"/>
                <w:szCs w:val="22"/>
              </w:rPr>
              <w:t>-12</w:t>
            </w:r>
            <w:r w:rsidRPr="006F6BC6">
              <w:rPr>
                <w:rFonts w:cs="Arial"/>
                <w:sz w:val="22"/>
                <w:szCs w:val="22"/>
                <w:vertAlign w:val="superscript"/>
              </w:rPr>
              <w:t>05</w:t>
            </w:r>
          </w:p>
        </w:tc>
        <w:tc>
          <w:tcPr>
            <w:tcW w:w="1843" w:type="dxa"/>
            <w:vAlign w:val="center"/>
          </w:tcPr>
          <w:p w:rsidR="00A80884" w:rsidRPr="00C05AFE" w:rsidRDefault="00A80884" w:rsidP="00A8088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1-2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</w:tbl>
    <w:p w:rsidR="00A71CB1" w:rsidRDefault="00A71CB1" w:rsidP="008C07BB">
      <w:pPr>
        <w:spacing w:before="240" w:after="120"/>
        <w:rPr>
          <w:rFonts w:cs="Arial"/>
          <w:b/>
          <w:szCs w:val="24"/>
        </w:rPr>
      </w:pPr>
      <w:r>
        <w:rPr>
          <w:rFonts w:cs="Arial"/>
          <w:b/>
          <w:szCs w:val="24"/>
        </w:rPr>
        <w:t>Termin wywiesz</w:t>
      </w:r>
      <w:r w:rsidR="002578ED">
        <w:rPr>
          <w:rFonts w:cs="Arial"/>
          <w:b/>
          <w:szCs w:val="24"/>
        </w:rPr>
        <w:t>enia przedmiotowych lokali</w:t>
      </w:r>
      <w:r w:rsidR="00DA0B9E">
        <w:rPr>
          <w:rFonts w:cs="Arial"/>
          <w:b/>
          <w:szCs w:val="24"/>
        </w:rPr>
        <w:t>:</w:t>
      </w:r>
      <w:r w:rsidR="00E737E4">
        <w:rPr>
          <w:rFonts w:cs="Arial"/>
          <w:b/>
          <w:szCs w:val="24"/>
        </w:rPr>
        <w:t xml:space="preserve"> od </w:t>
      </w:r>
      <w:r w:rsidR="00926811">
        <w:rPr>
          <w:rFonts w:cs="Arial"/>
          <w:b/>
          <w:szCs w:val="24"/>
        </w:rPr>
        <w:t>02</w:t>
      </w:r>
      <w:r w:rsidR="00660B4F">
        <w:rPr>
          <w:rFonts w:cs="Arial"/>
          <w:b/>
          <w:szCs w:val="24"/>
        </w:rPr>
        <w:t>.</w:t>
      </w:r>
      <w:r w:rsidR="00EA0AC2">
        <w:rPr>
          <w:rFonts w:cs="Arial"/>
          <w:b/>
          <w:szCs w:val="24"/>
        </w:rPr>
        <w:t>1</w:t>
      </w:r>
      <w:r w:rsidR="00926811">
        <w:rPr>
          <w:rFonts w:cs="Arial"/>
          <w:b/>
          <w:szCs w:val="24"/>
        </w:rPr>
        <w:t>1</w:t>
      </w:r>
      <w:r w:rsidR="00466EE5" w:rsidRPr="0008632B">
        <w:rPr>
          <w:rFonts w:cs="Arial"/>
          <w:b/>
          <w:szCs w:val="24"/>
        </w:rPr>
        <w:t>.2026</w:t>
      </w:r>
      <w:r w:rsidR="00135A2C" w:rsidRPr="0008632B">
        <w:rPr>
          <w:rFonts w:cs="Arial"/>
          <w:b/>
          <w:szCs w:val="24"/>
        </w:rPr>
        <w:t xml:space="preserve"> r. do </w:t>
      </w:r>
      <w:r w:rsidR="00926811">
        <w:rPr>
          <w:rFonts w:cs="Arial"/>
          <w:b/>
          <w:szCs w:val="24"/>
        </w:rPr>
        <w:t>06</w:t>
      </w:r>
      <w:r w:rsidR="00EC78F5">
        <w:rPr>
          <w:rFonts w:cs="Arial"/>
          <w:b/>
          <w:szCs w:val="24"/>
        </w:rPr>
        <w:t>.</w:t>
      </w:r>
      <w:r w:rsidR="00C10E21">
        <w:rPr>
          <w:rFonts w:cs="Arial"/>
          <w:b/>
          <w:szCs w:val="24"/>
        </w:rPr>
        <w:t>1</w:t>
      </w:r>
      <w:r w:rsidR="00926811">
        <w:rPr>
          <w:rFonts w:cs="Arial"/>
          <w:b/>
          <w:szCs w:val="24"/>
        </w:rPr>
        <w:t>1</w:t>
      </w:r>
      <w:r w:rsidR="00466EE5" w:rsidRPr="0008632B">
        <w:rPr>
          <w:rFonts w:cs="Arial"/>
          <w:b/>
          <w:szCs w:val="24"/>
        </w:rPr>
        <w:t>.2026</w:t>
      </w:r>
      <w:r w:rsidRPr="0008632B">
        <w:rPr>
          <w:rFonts w:cs="Arial"/>
          <w:b/>
          <w:szCs w:val="24"/>
        </w:rPr>
        <w:t xml:space="preserve"> r.</w:t>
      </w:r>
    </w:p>
    <w:p w:rsidR="00A71CB1" w:rsidRDefault="00A71CB1" w:rsidP="00A71CB1">
      <w:pPr>
        <w:rPr>
          <w:rFonts w:cs="Arial"/>
          <w:szCs w:val="24"/>
        </w:rPr>
      </w:pPr>
      <w:r>
        <w:rPr>
          <w:rFonts w:cs="Arial"/>
          <w:szCs w:val="24"/>
        </w:rPr>
        <w:t>O zawarcie umowy najmu lokalu mogą ubiegać się osoby, które łącznie spełniają następujące warunki:</w:t>
      </w:r>
    </w:p>
    <w:p w:rsidR="00A71CB1" w:rsidRDefault="00A71CB1" w:rsidP="00A71CB1">
      <w:pPr>
        <w:numPr>
          <w:ilvl w:val="0"/>
          <w:numId w:val="2"/>
        </w:numPr>
        <w:rPr>
          <w:rFonts w:cs="Arial"/>
          <w:szCs w:val="24"/>
        </w:rPr>
      </w:pPr>
      <w:r>
        <w:rPr>
          <w:rFonts w:cs="Arial"/>
          <w:szCs w:val="24"/>
        </w:rPr>
        <w:t xml:space="preserve">posiadają pozytywnie zakwalifikowany wniosek o przyznanie mieszkania do remontu, </w:t>
      </w:r>
    </w:p>
    <w:p w:rsidR="00A71CB1" w:rsidRDefault="00A71CB1" w:rsidP="00A71CB1">
      <w:pPr>
        <w:numPr>
          <w:ilvl w:val="0"/>
          <w:numId w:val="2"/>
        </w:numPr>
        <w:rPr>
          <w:rFonts w:cs="Arial"/>
          <w:szCs w:val="24"/>
        </w:rPr>
      </w:pPr>
      <w:r>
        <w:rPr>
          <w:rFonts w:cs="Arial"/>
          <w:szCs w:val="24"/>
        </w:rPr>
        <w:t>wskazały pisemnie je</w:t>
      </w:r>
      <w:r w:rsidR="00DA0B9E">
        <w:rPr>
          <w:rFonts w:cs="Arial"/>
          <w:szCs w:val="24"/>
        </w:rPr>
        <w:t>den lokal umieszczony w wykazie (oświadczenie o wskazaniu lokalu wraz z deklaracją o wysokości dochodów),</w:t>
      </w:r>
    </w:p>
    <w:p w:rsidR="00A71CB1" w:rsidRDefault="00A71CB1" w:rsidP="00A71CB1">
      <w:pPr>
        <w:numPr>
          <w:ilvl w:val="0"/>
          <w:numId w:val="2"/>
        </w:numPr>
        <w:rPr>
          <w:rFonts w:cs="Arial"/>
          <w:szCs w:val="24"/>
        </w:rPr>
      </w:pPr>
      <w:r>
        <w:rPr>
          <w:rFonts w:cs="Arial"/>
          <w:szCs w:val="24"/>
        </w:rPr>
        <w:t xml:space="preserve">udokumentują zdolność finansową do pokrycia kosztów </w:t>
      </w:r>
      <w:r w:rsidR="00DA0B9E">
        <w:rPr>
          <w:rFonts w:cs="Arial"/>
          <w:szCs w:val="24"/>
        </w:rPr>
        <w:t>remontu w wysokości minimum 70%</w:t>
      </w:r>
      <w:r w:rsidR="003C526C">
        <w:rPr>
          <w:rFonts w:cs="Arial"/>
          <w:szCs w:val="24"/>
        </w:rPr>
        <w:t>,</w:t>
      </w:r>
    </w:p>
    <w:p w:rsidR="00A71CB1" w:rsidRDefault="00DA0B9E" w:rsidP="00F602A3">
      <w:pPr>
        <w:numPr>
          <w:ilvl w:val="0"/>
          <w:numId w:val="2"/>
        </w:numPr>
        <w:spacing w:after="120"/>
        <w:ind w:left="357" w:hanging="357"/>
        <w:rPr>
          <w:rFonts w:cs="Arial"/>
          <w:szCs w:val="24"/>
        </w:rPr>
      </w:pPr>
      <w:r>
        <w:rPr>
          <w:rFonts w:cs="Arial"/>
          <w:szCs w:val="24"/>
        </w:rPr>
        <w:lastRenderedPageBreak/>
        <w:t>w przypadku</w:t>
      </w:r>
      <w:r w:rsidR="00A71CB1">
        <w:rPr>
          <w:rFonts w:cs="Arial"/>
          <w:szCs w:val="24"/>
        </w:rPr>
        <w:t xml:space="preserve"> gdy nastąpiły istotne zmiany mając</w:t>
      </w:r>
      <w:r>
        <w:rPr>
          <w:rFonts w:cs="Arial"/>
          <w:szCs w:val="24"/>
        </w:rPr>
        <w:t xml:space="preserve">e wpływ na kwalifikację wniosku - </w:t>
      </w:r>
      <w:r w:rsidR="00A71CB1">
        <w:rPr>
          <w:rFonts w:cs="Arial"/>
          <w:szCs w:val="24"/>
        </w:rPr>
        <w:t xml:space="preserve"> wraz z oświadczeniem </w:t>
      </w:r>
      <w:r w:rsidR="00A71CB1">
        <w:rPr>
          <w:rFonts w:cs="Arial"/>
          <w:szCs w:val="24"/>
        </w:rPr>
        <w:br/>
        <w:t xml:space="preserve">o wskazaniu lokalu </w:t>
      </w:r>
      <w:r>
        <w:rPr>
          <w:rFonts w:cs="Arial"/>
          <w:szCs w:val="24"/>
        </w:rPr>
        <w:t>złożą</w:t>
      </w:r>
      <w:r w:rsidR="00A71CB1">
        <w:rPr>
          <w:rFonts w:cs="Arial"/>
          <w:szCs w:val="24"/>
        </w:rPr>
        <w:t xml:space="preserve"> ankietę weryfikacyjną.</w:t>
      </w:r>
    </w:p>
    <w:p w:rsidR="00A71CB1" w:rsidRDefault="00A71CB1" w:rsidP="00230241">
      <w:pPr>
        <w:rPr>
          <w:rFonts w:cs="Arial"/>
          <w:szCs w:val="24"/>
        </w:rPr>
      </w:pPr>
      <w:r>
        <w:rPr>
          <w:rFonts w:cs="Arial"/>
          <w:szCs w:val="24"/>
        </w:rPr>
        <w:t>Jeżeli wśród osób ubiegających się o mieszkanie jest osoba niepełnosprawna</w:t>
      </w:r>
      <w:r w:rsidR="00BA428F">
        <w:rPr>
          <w:rFonts w:cs="Arial"/>
          <w:szCs w:val="24"/>
        </w:rPr>
        <w:t xml:space="preserve"> w stopniu znacznym</w:t>
      </w:r>
      <w:r>
        <w:rPr>
          <w:rFonts w:cs="Arial"/>
          <w:szCs w:val="24"/>
        </w:rPr>
        <w:t xml:space="preserve">, kobieta powyżej 20 tygodnia ciąży lub młode bezdzietne małżeństwo (jeden z małżonków ma poniżej 35 lat), </w:t>
      </w:r>
      <w:r w:rsidR="00DA0B9E">
        <w:rPr>
          <w:rFonts w:cs="Arial"/>
          <w:szCs w:val="24"/>
        </w:rPr>
        <w:t>przy ustaleniu spełnienia normy powierzchniowej przyjmuje się zwiększoną o jedną osobę liczbę członków gospodarstwa domowego.</w:t>
      </w:r>
    </w:p>
    <w:p w:rsidR="00A71CB1" w:rsidRDefault="00A71CB1" w:rsidP="00A71CB1">
      <w:pPr>
        <w:spacing w:after="120"/>
        <w:rPr>
          <w:rFonts w:cs="Arial"/>
          <w:szCs w:val="24"/>
        </w:rPr>
      </w:pPr>
      <w:r>
        <w:rPr>
          <w:rFonts w:cs="Arial"/>
          <w:szCs w:val="24"/>
        </w:rPr>
        <w:t>Wraz</w:t>
      </w:r>
      <w:r w:rsidR="001F6890">
        <w:rPr>
          <w:rFonts w:cs="Arial"/>
          <w:szCs w:val="24"/>
        </w:rPr>
        <w:t xml:space="preserve"> z</w:t>
      </w:r>
      <w:r>
        <w:rPr>
          <w:rFonts w:cs="Arial"/>
          <w:szCs w:val="24"/>
        </w:rPr>
        <w:t xml:space="preserve"> oświadczeniem o wskazaniu lokalu </w:t>
      </w:r>
      <w:r w:rsidR="00EB70DB">
        <w:rPr>
          <w:rFonts w:cs="Arial"/>
          <w:szCs w:val="24"/>
        </w:rPr>
        <w:t xml:space="preserve">(obowiązujący druk jest dostępny w Dziale Mieszkaniowym Zakładu Gospodarki Mieszkaniowej </w:t>
      </w:r>
      <w:r w:rsidR="00EB70DB" w:rsidRPr="00356EC1">
        <w:rPr>
          <w:rFonts w:cs="Arial"/>
          <w:szCs w:val="24"/>
        </w:rPr>
        <w:t>przy ul. Tadeusza Kości</w:t>
      </w:r>
      <w:r w:rsidR="00EB70DB">
        <w:rPr>
          <w:rFonts w:cs="Arial"/>
          <w:szCs w:val="24"/>
        </w:rPr>
        <w:t>uszki 17 w Rybniku</w:t>
      </w:r>
      <w:r w:rsidR="00DA0B9E">
        <w:rPr>
          <w:rFonts w:cs="Arial"/>
          <w:szCs w:val="24"/>
        </w:rPr>
        <w:t>, pokój</w:t>
      </w:r>
      <w:r w:rsidR="00EB70DB">
        <w:rPr>
          <w:rFonts w:cs="Arial"/>
          <w:szCs w:val="24"/>
        </w:rPr>
        <w:t xml:space="preserve"> nr 19) </w:t>
      </w:r>
      <w:r>
        <w:rPr>
          <w:rFonts w:cs="Arial"/>
          <w:szCs w:val="24"/>
        </w:rPr>
        <w:t xml:space="preserve">należy złożyć deklarację o wysokości dochodów </w:t>
      </w:r>
      <w:r w:rsidR="008A457B">
        <w:rPr>
          <w:rFonts w:cs="Arial"/>
          <w:szCs w:val="24"/>
        </w:rPr>
        <w:br/>
      </w:r>
      <w:r>
        <w:rPr>
          <w:rFonts w:cs="Arial"/>
          <w:szCs w:val="24"/>
        </w:rPr>
        <w:t>za ostatnie 3 miesiące oraz oświadczenie o stanie majątkowym.</w:t>
      </w:r>
    </w:p>
    <w:p w:rsidR="00B25485" w:rsidRDefault="00A71CB1" w:rsidP="001E0B2D">
      <w:pPr>
        <w:jc w:val="both"/>
        <w:rPr>
          <w:rFonts w:cs="Arial"/>
          <w:szCs w:val="24"/>
        </w:rPr>
      </w:pPr>
      <w:r>
        <w:rPr>
          <w:rFonts w:cs="Arial"/>
          <w:szCs w:val="24"/>
        </w:rPr>
        <w:t>Niespełnieni</w:t>
      </w:r>
      <w:r w:rsidR="00BA0B4E">
        <w:rPr>
          <w:rFonts w:cs="Arial"/>
          <w:szCs w:val="24"/>
        </w:rPr>
        <w:t>e kryterium dochodowego lub nie</w:t>
      </w:r>
      <w:r>
        <w:rPr>
          <w:rFonts w:cs="Arial"/>
          <w:szCs w:val="24"/>
        </w:rPr>
        <w:t>złożenie ww. dokumentów spowoduje, że oświadczenie ze wskazanym lokalem stanie s</w:t>
      </w:r>
      <w:r w:rsidR="00BA0B4E">
        <w:rPr>
          <w:rFonts w:cs="Arial"/>
          <w:szCs w:val="24"/>
        </w:rPr>
        <w:t>ię nieaktualne.</w:t>
      </w:r>
    </w:p>
    <w:p w:rsidR="00A71CB1" w:rsidRDefault="00A71CB1" w:rsidP="00230241">
      <w:pPr>
        <w:rPr>
          <w:rFonts w:cs="Arial"/>
          <w:szCs w:val="24"/>
        </w:rPr>
      </w:pPr>
      <w:r>
        <w:rPr>
          <w:rFonts w:cs="Arial"/>
          <w:szCs w:val="24"/>
        </w:rPr>
        <w:t>Zastrzega się prawo wycofania lokalu przeznaczonego do remontu bez podania przyczyny.</w:t>
      </w:r>
    </w:p>
    <w:p w:rsidR="00A71CB1" w:rsidRDefault="00A71CB1" w:rsidP="00A71CB1">
      <w:pPr>
        <w:spacing w:after="120"/>
        <w:rPr>
          <w:rFonts w:cs="Arial"/>
          <w:b/>
          <w:szCs w:val="24"/>
        </w:rPr>
      </w:pPr>
      <w:r>
        <w:rPr>
          <w:rFonts w:cs="Arial"/>
          <w:b/>
          <w:szCs w:val="24"/>
        </w:rPr>
        <w:t>Ankiety weryfikacyjne oraz oświadczenia ze</w:t>
      </w:r>
      <w:r w:rsidR="00163DB4">
        <w:rPr>
          <w:rFonts w:cs="Arial"/>
          <w:b/>
          <w:szCs w:val="24"/>
        </w:rPr>
        <w:t xml:space="preserve"> wskaza</w:t>
      </w:r>
      <w:r w:rsidR="00887570">
        <w:rPr>
          <w:rFonts w:cs="Arial"/>
          <w:b/>
          <w:szCs w:val="24"/>
        </w:rPr>
        <w:t xml:space="preserve">niem lokalu złożone po </w:t>
      </w:r>
      <w:r w:rsidR="00926811">
        <w:rPr>
          <w:rFonts w:cs="Arial"/>
          <w:b/>
          <w:szCs w:val="24"/>
        </w:rPr>
        <w:t>06</w:t>
      </w:r>
      <w:r w:rsidR="00EC78F5">
        <w:rPr>
          <w:rFonts w:cs="Arial"/>
          <w:b/>
          <w:szCs w:val="24"/>
        </w:rPr>
        <w:t>.</w:t>
      </w:r>
      <w:r w:rsidR="00926811">
        <w:rPr>
          <w:rFonts w:cs="Arial"/>
          <w:b/>
          <w:szCs w:val="24"/>
        </w:rPr>
        <w:t>11</w:t>
      </w:r>
      <w:r w:rsidR="00466EE5" w:rsidRPr="0008632B">
        <w:rPr>
          <w:rFonts w:cs="Arial"/>
          <w:b/>
          <w:szCs w:val="24"/>
        </w:rPr>
        <w:t>.2026</w:t>
      </w:r>
      <w:r w:rsidRPr="0008632B">
        <w:rPr>
          <w:rFonts w:cs="Arial"/>
          <w:b/>
          <w:szCs w:val="24"/>
        </w:rPr>
        <w:t xml:space="preserve"> </w:t>
      </w:r>
      <w:r>
        <w:rPr>
          <w:rFonts w:cs="Arial"/>
          <w:b/>
          <w:szCs w:val="24"/>
        </w:rPr>
        <w:t xml:space="preserve">r. lub niekompletne nie </w:t>
      </w:r>
      <w:r w:rsidR="00DA0B9E">
        <w:rPr>
          <w:rFonts w:cs="Arial"/>
          <w:b/>
          <w:szCs w:val="24"/>
        </w:rPr>
        <w:t>będą rozpatrywane</w:t>
      </w:r>
      <w:r>
        <w:rPr>
          <w:rFonts w:cs="Arial"/>
          <w:b/>
          <w:szCs w:val="24"/>
        </w:rPr>
        <w:t>.</w:t>
      </w:r>
    </w:p>
    <w:p w:rsidR="00F27B29" w:rsidRDefault="00A71CB1" w:rsidP="00230241">
      <w:pPr>
        <w:rPr>
          <w:rFonts w:cs="Arial"/>
          <w:szCs w:val="24"/>
        </w:rPr>
      </w:pPr>
      <w:r>
        <w:rPr>
          <w:rFonts w:cs="Arial"/>
          <w:szCs w:val="24"/>
        </w:rPr>
        <w:t xml:space="preserve">Oświadczenia </w:t>
      </w:r>
      <w:r w:rsidR="00DA0B9E">
        <w:rPr>
          <w:rFonts w:cs="Arial"/>
          <w:szCs w:val="24"/>
        </w:rPr>
        <w:t>o wskazaniu</w:t>
      </w:r>
      <w:r>
        <w:rPr>
          <w:rFonts w:cs="Arial"/>
          <w:szCs w:val="24"/>
        </w:rPr>
        <w:t xml:space="preserve"> wybranego lokalu należy składać w Dziale Mieszkaniowym Zakładu Gospodarki Mieszkaniowej przy </w:t>
      </w:r>
      <w:r>
        <w:rPr>
          <w:rFonts w:cs="Arial"/>
          <w:szCs w:val="24"/>
        </w:rPr>
        <w:br/>
        <w:t>ul. Tadeusza Kościuszki 17 w Rybniku.</w:t>
      </w:r>
    </w:p>
    <w:p w:rsidR="008C07BB" w:rsidRDefault="00A71CB1" w:rsidP="008C07BB">
      <w:pPr>
        <w:rPr>
          <w:rFonts w:cs="Arial"/>
          <w:szCs w:val="24"/>
        </w:rPr>
      </w:pPr>
      <w:r>
        <w:rPr>
          <w:rFonts w:cs="Arial"/>
          <w:szCs w:val="24"/>
        </w:rPr>
        <w:t>Uwaga:</w:t>
      </w:r>
    </w:p>
    <w:p w:rsidR="00906999" w:rsidRPr="008C07BB" w:rsidRDefault="00A71CB1" w:rsidP="00230241">
      <w:pPr>
        <w:rPr>
          <w:rFonts w:cs="Arial"/>
          <w:szCs w:val="24"/>
        </w:rPr>
      </w:pPr>
      <w:r>
        <w:rPr>
          <w:rFonts w:cs="Arial"/>
          <w:szCs w:val="24"/>
        </w:rPr>
        <w:t>Zakresy remontu</w:t>
      </w:r>
      <w:r w:rsidR="00DA0B9E">
        <w:rPr>
          <w:rFonts w:cs="Arial"/>
          <w:szCs w:val="24"/>
        </w:rPr>
        <w:t xml:space="preserve"> </w:t>
      </w:r>
      <w:r w:rsidR="00EE18E4">
        <w:rPr>
          <w:rFonts w:cs="Arial"/>
          <w:szCs w:val="24"/>
        </w:rPr>
        <w:t xml:space="preserve">powyższych lokali </w:t>
      </w:r>
      <w:r w:rsidR="00DA0B9E">
        <w:rPr>
          <w:rFonts w:cs="Arial"/>
          <w:szCs w:val="24"/>
        </w:rPr>
        <w:t>wraz z szacowaną wartością remontu</w:t>
      </w:r>
      <w:r>
        <w:rPr>
          <w:rFonts w:cs="Arial"/>
          <w:szCs w:val="24"/>
        </w:rPr>
        <w:t xml:space="preserve"> dostępne są w Dziale Mieszkaniowym przy ul. Tadeusza Kościuszki 17 (pokój 19) oraz na stronie Biuletynu Informacji Publicznej Zakładu Gospodarki Mieszkaniowej w zakładce</w:t>
      </w:r>
      <w:r>
        <w:t xml:space="preserve"> Mieszkania ko</w:t>
      </w:r>
      <w:r w:rsidR="00DF18FD">
        <w:t>munalne - Wykaz wolnych lokali – Wykaz mieszkań do remontu.</w:t>
      </w:r>
    </w:p>
    <w:p w:rsidR="00430E6A" w:rsidRDefault="00430E6A" w:rsidP="003145A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3145A6">
        <w:t>Joanna Fojcik</w:t>
      </w:r>
    </w:p>
    <w:p w:rsidR="003145A6" w:rsidRDefault="003145A6" w:rsidP="003145A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Dyrektor</w:t>
      </w:r>
    </w:p>
    <w:sectPr w:rsidR="003145A6" w:rsidSect="00230241">
      <w:footerReference w:type="default" r:id="rId8"/>
      <w:pgSz w:w="16838" w:h="11906" w:orient="landscape"/>
      <w:pgMar w:top="284" w:right="1417" w:bottom="568" w:left="1417" w:header="0" w:footer="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3141" w:rsidRDefault="00333141" w:rsidP="00A71CB1">
      <w:pPr>
        <w:spacing w:line="240" w:lineRule="auto"/>
      </w:pPr>
      <w:r>
        <w:separator/>
      </w:r>
    </w:p>
  </w:endnote>
  <w:endnote w:type="continuationSeparator" w:id="0">
    <w:p w:rsidR="00333141" w:rsidRDefault="00333141" w:rsidP="00A71CB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 Time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a-Siatka"/>
      <w:tblW w:w="0" w:type="auto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142" w:type="dxa"/>
      </w:tblCellMar>
      <w:tblLook w:val="04A0" w:firstRow="1" w:lastRow="0" w:firstColumn="1" w:lastColumn="0" w:noHBand="0" w:noVBand="1"/>
    </w:tblPr>
    <w:tblGrid>
      <w:gridCol w:w="4753"/>
      <w:gridCol w:w="4535"/>
    </w:tblGrid>
    <w:tr w:rsidR="00333141" w:rsidRPr="006F2789" w:rsidTr="00955AC3">
      <w:trPr>
        <w:trHeight w:hRule="exact" w:val="567"/>
      </w:trPr>
      <w:tc>
        <w:tcPr>
          <w:tcW w:w="4753" w:type="dxa"/>
          <w:tcBorders>
            <w:top w:val="single" w:sz="4" w:space="0" w:color="auto"/>
          </w:tcBorders>
          <w:vAlign w:val="center"/>
        </w:tcPr>
        <w:p w:rsidR="00333141" w:rsidRPr="00607AAF" w:rsidRDefault="00333141" w:rsidP="00955AC3">
          <w:pPr>
            <w:pStyle w:val="UM-stopka"/>
            <w:spacing w:line="240" w:lineRule="auto"/>
            <w:ind w:left="-113"/>
            <w:rPr>
              <w:rFonts w:cs="Arial"/>
              <w:sz w:val="20"/>
              <w:szCs w:val="20"/>
            </w:rPr>
          </w:pPr>
          <w:proofErr w:type="spellStart"/>
          <w:r>
            <w:rPr>
              <w:rFonts w:cs="Arial"/>
              <w:sz w:val="20"/>
              <w:szCs w:val="20"/>
            </w:rPr>
            <w:t>Przyg</w:t>
          </w:r>
          <w:proofErr w:type="spellEnd"/>
          <w:r>
            <w:rPr>
              <w:rFonts w:cs="Arial"/>
              <w:sz w:val="20"/>
              <w:szCs w:val="20"/>
            </w:rPr>
            <w:t>: Dział Mieszkaniowy</w:t>
          </w:r>
        </w:p>
      </w:tc>
      <w:tc>
        <w:tcPr>
          <w:tcW w:w="4535" w:type="dxa"/>
          <w:tcBorders>
            <w:top w:val="single" w:sz="4" w:space="0" w:color="auto"/>
          </w:tcBorders>
          <w:vAlign w:val="center"/>
        </w:tcPr>
        <w:p w:rsidR="00333141" w:rsidRPr="006F2789" w:rsidRDefault="00333141" w:rsidP="00955AC3">
          <w:pPr>
            <w:spacing w:line="240" w:lineRule="auto"/>
            <w:ind w:right="-113"/>
            <w:jc w:val="right"/>
            <w:rPr>
              <w:rFonts w:cs="Arial"/>
              <w:sz w:val="20"/>
            </w:rPr>
          </w:pPr>
          <w:r w:rsidRPr="006F2789">
            <w:rPr>
              <w:rStyle w:val="Numerstrony"/>
              <w:rFonts w:ascii="Arial" w:eastAsiaTheme="minorEastAsia" w:hAnsi="Arial" w:cs="Arial"/>
            </w:rPr>
            <w:fldChar w:fldCharType="begin"/>
          </w:r>
          <w:r w:rsidRPr="006F2789">
            <w:rPr>
              <w:rStyle w:val="Numerstrony"/>
              <w:rFonts w:ascii="Arial" w:eastAsiaTheme="minorEastAsia" w:hAnsi="Arial" w:cs="Arial"/>
            </w:rPr>
            <w:instrText xml:space="preserve"> PAGE </w:instrText>
          </w:r>
          <w:r w:rsidRPr="006F2789">
            <w:rPr>
              <w:rStyle w:val="Numerstrony"/>
              <w:rFonts w:ascii="Arial" w:eastAsiaTheme="minorEastAsia" w:hAnsi="Arial" w:cs="Arial"/>
            </w:rPr>
            <w:fldChar w:fldCharType="separate"/>
          </w:r>
          <w:r w:rsidR="004F4895">
            <w:rPr>
              <w:rStyle w:val="Numerstrony"/>
              <w:rFonts w:ascii="Arial" w:eastAsiaTheme="minorEastAsia" w:hAnsi="Arial" w:cs="Arial"/>
              <w:noProof/>
            </w:rPr>
            <w:t>7</w:t>
          </w:r>
          <w:r w:rsidRPr="006F2789">
            <w:rPr>
              <w:rStyle w:val="Numerstrony"/>
              <w:rFonts w:ascii="Arial" w:eastAsiaTheme="minorEastAsia" w:hAnsi="Arial" w:cs="Arial"/>
            </w:rPr>
            <w:fldChar w:fldCharType="end"/>
          </w:r>
          <w:r w:rsidRPr="006F2789">
            <w:rPr>
              <w:rStyle w:val="Numerstrony"/>
              <w:rFonts w:ascii="Arial" w:eastAsiaTheme="minorEastAsia" w:hAnsi="Arial" w:cs="Arial"/>
              <w:szCs w:val="22"/>
            </w:rPr>
            <w:t>/</w:t>
          </w:r>
          <w:r w:rsidRPr="006F2789">
            <w:rPr>
              <w:rStyle w:val="Numerstrony"/>
              <w:rFonts w:ascii="Arial" w:eastAsiaTheme="minorEastAsia" w:hAnsi="Arial" w:cs="Arial"/>
            </w:rPr>
            <w:fldChar w:fldCharType="begin"/>
          </w:r>
          <w:r w:rsidRPr="006F2789">
            <w:rPr>
              <w:rStyle w:val="Numerstrony"/>
              <w:rFonts w:ascii="Arial" w:eastAsiaTheme="minorEastAsia" w:hAnsi="Arial" w:cs="Arial"/>
            </w:rPr>
            <w:instrText xml:space="preserve"> NUMPAGES </w:instrText>
          </w:r>
          <w:r w:rsidRPr="006F2789">
            <w:rPr>
              <w:rStyle w:val="Numerstrony"/>
              <w:rFonts w:ascii="Arial" w:eastAsiaTheme="minorEastAsia" w:hAnsi="Arial" w:cs="Arial"/>
            </w:rPr>
            <w:fldChar w:fldCharType="separate"/>
          </w:r>
          <w:r w:rsidR="004F4895">
            <w:rPr>
              <w:rStyle w:val="Numerstrony"/>
              <w:rFonts w:ascii="Arial" w:eastAsiaTheme="minorEastAsia" w:hAnsi="Arial" w:cs="Arial"/>
              <w:noProof/>
            </w:rPr>
            <w:t>7</w:t>
          </w:r>
          <w:r w:rsidRPr="006F2789">
            <w:rPr>
              <w:rStyle w:val="Numerstrony"/>
              <w:rFonts w:ascii="Arial" w:eastAsiaTheme="minorEastAsia" w:hAnsi="Arial" w:cs="Arial"/>
            </w:rPr>
            <w:fldChar w:fldCharType="end"/>
          </w:r>
        </w:p>
      </w:tc>
    </w:tr>
  </w:tbl>
  <w:p w:rsidR="00333141" w:rsidRPr="008603EA" w:rsidRDefault="00333141" w:rsidP="00955AC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3141" w:rsidRDefault="00333141" w:rsidP="00A71CB1">
      <w:pPr>
        <w:spacing w:line="240" w:lineRule="auto"/>
      </w:pPr>
      <w:r>
        <w:separator/>
      </w:r>
    </w:p>
  </w:footnote>
  <w:footnote w:type="continuationSeparator" w:id="0">
    <w:p w:rsidR="00333141" w:rsidRDefault="00333141" w:rsidP="00A71CB1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8C55EB"/>
    <w:multiLevelType w:val="hybridMultilevel"/>
    <w:tmpl w:val="7D76834C"/>
    <w:lvl w:ilvl="0" w:tplc="632E5B56">
      <w:start w:val="1"/>
      <w:numFmt w:val="decimal"/>
      <w:lvlText w:val="%1."/>
      <w:lvlJc w:val="left"/>
      <w:pPr>
        <w:ind w:left="1211" w:hanging="360"/>
      </w:pPr>
      <w:rPr>
        <w:rFonts w:cs="Times New Roman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201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3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5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7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9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1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3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58" w:hanging="180"/>
      </w:pPr>
      <w:rPr>
        <w:rFonts w:cs="Times New Roman"/>
      </w:rPr>
    </w:lvl>
  </w:abstractNum>
  <w:abstractNum w:abstractNumId="1" w15:restartNumberingAfterBreak="0">
    <w:nsid w:val="50D124E7"/>
    <w:multiLevelType w:val="hybridMultilevel"/>
    <w:tmpl w:val="642E9A60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CB1"/>
    <w:rsid w:val="00005CD9"/>
    <w:rsid w:val="00012507"/>
    <w:rsid w:val="00013CC4"/>
    <w:rsid w:val="000201CC"/>
    <w:rsid w:val="00020D73"/>
    <w:rsid w:val="00020E6C"/>
    <w:rsid w:val="00021052"/>
    <w:rsid w:val="0002127A"/>
    <w:rsid w:val="00025AD3"/>
    <w:rsid w:val="00025F2E"/>
    <w:rsid w:val="0002666E"/>
    <w:rsid w:val="000320D7"/>
    <w:rsid w:val="0003538C"/>
    <w:rsid w:val="00036D52"/>
    <w:rsid w:val="00050D0E"/>
    <w:rsid w:val="00053B55"/>
    <w:rsid w:val="00065AFA"/>
    <w:rsid w:val="00067F52"/>
    <w:rsid w:val="00072369"/>
    <w:rsid w:val="00075797"/>
    <w:rsid w:val="0008037B"/>
    <w:rsid w:val="000841A2"/>
    <w:rsid w:val="00084EE2"/>
    <w:rsid w:val="0008632B"/>
    <w:rsid w:val="00086DCE"/>
    <w:rsid w:val="00092A90"/>
    <w:rsid w:val="00093781"/>
    <w:rsid w:val="0009496E"/>
    <w:rsid w:val="00094F58"/>
    <w:rsid w:val="00095A2F"/>
    <w:rsid w:val="0009662F"/>
    <w:rsid w:val="000971B7"/>
    <w:rsid w:val="000A17D1"/>
    <w:rsid w:val="000A333B"/>
    <w:rsid w:val="000A4029"/>
    <w:rsid w:val="000A6ED0"/>
    <w:rsid w:val="000B03B1"/>
    <w:rsid w:val="000B0F08"/>
    <w:rsid w:val="000B1E75"/>
    <w:rsid w:val="000B3532"/>
    <w:rsid w:val="000B4004"/>
    <w:rsid w:val="000B6DCB"/>
    <w:rsid w:val="000C533D"/>
    <w:rsid w:val="000D014E"/>
    <w:rsid w:val="000D0635"/>
    <w:rsid w:val="000D0712"/>
    <w:rsid w:val="000D0F05"/>
    <w:rsid w:val="000D49DC"/>
    <w:rsid w:val="000D6253"/>
    <w:rsid w:val="000D7104"/>
    <w:rsid w:val="000E4D6E"/>
    <w:rsid w:val="000E5157"/>
    <w:rsid w:val="000F69D2"/>
    <w:rsid w:val="000F7396"/>
    <w:rsid w:val="000F7E16"/>
    <w:rsid w:val="001003A2"/>
    <w:rsid w:val="0010128A"/>
    <w:rsid w:val="00101C0A"/>
    <w:rsid w:val="001034E7"/>
    <w:rsid w:val="001037BE"/>
    <w:rsid w:val="00106130"/>
    <w:rsid w:val="00111263"/>
    <w:rsid w:val="001158B2"/>
    <w:rsid w:val="001170D0"/>
    <w:rsid w:val="00120B4B"/>
    <w:rsid w:val="00120FD4"/>
    <w:rsid w:val="00121E88"/>
    <w:rsid w:val="00123081"/>
    <w:rsid w:val="00126162"/>
    <w:rsid w:val="001272F5"/>
    <w:rsid w:val="001307C7"/>
    <w:rsid w:val="00130E98"/>
    <w:rsid w:val="00135A2C"/>
    <w:rsid w:val="00140B6F"/>
    <w:rsid w:val="00142820"/>
    <w:rsid w:val="001449B2"/>
    <w:rsid w:val="001538C4"/>
    <w:rsid w:val="00155920"/>
    <w:rsid w:val="00156338"/>
    <w:rsid w:val="00160256"/>
    <w:rsid w:val="001617F2"/>
    <w:rsid w:val="00163A87"/>
    <w:rsid w:val="00163DB4"/>
    <w:rsid w:val="00163E6E"/>
    <w:rsid w:val="00165100"/>
    <w:rsid w:val="00166283"/>
    <w:rsid w:val="001663C2"/>
    <w:rsid w:val="001714BD"/>
    <w:rsid w:val="001743D0"/>
    <w:rsid w:val="001751CA"/>
    <w:rsid w:val="00176B33"/>
    <w:rsid w:val="00176E60"/>
    <w:rsid w:val="00186D1A"/>
    <w:rsid w:val="00190029"/>
    <w:rsid w:val="001931CA"/>
    <w:rsid w:val="00195C7F"/>
    <w:rsid w:val="00196C3D"/>
    <w:rsid w:val="001A115D"/>
    <w:rsid w:val="001A11BC"/>
    <w:rsid w:val="001A3EF9"/>
    <w:rsid w:val="001A61B4"/>
    <w:rsid w:val="001B237E"/>
    <w:rsid w:val="001B398B"/>
    <w:rsid w:val="001B680C"/>
    <w:rsid w:val="001C24A2"/>
    <w:rsid w:val="001C2BD4"/>
    <w:rsid w:val="001C3232"/>
    <w:rsid w:val="001C3EDB"/>
    <w:rsid w:val="001C7827"/>
    <w:rsid w:val="001E0B2D"/>
    <w:rsid w:val="001E4F5F"/>
    <w:rsid w:val="001F3B98"/>
    <w:rsid w:val="001F6480"/>
    <w:rsid w:val="001F6890"/>
    <w:rsid w:val="001F7B32"/>
    <w:rsid w:val="00201FE3"/>
    <w:rsid w:val="00202757"/>
    <w:rsid w:val="00202ABC"/>
    <w:rsid w:val="00202DBF"/>
    <w:rsid w:val="00204456"/>
    <w:rsid w:val="0020642E"/>
    <w:rsid w:val="00210499"/>
    <w:rsid w:val="002215A7"/>
    <w:rsid w:val="00221854"/>
    <w:rsid w:val="002227A3"/>
    <w:rsid w:val="00222D97"/>
    <w:rsid w:val="002236A0"/>
    <w:rsid w:val="00230241"/>
    <w:rsid w:val="002307EC"/>
    <w:rsid w:val="002323F8"/>
    <w:rsid w:val="00236BE6"/>
    <w:rsid w:val="002418F4"/>
    <w:rsid w:val="00243A40"/>
    <w:rsid w:val="00243E8E"/>
    <w:rsid w:val="00243EF3"/>
    <w:rsid w:val="002505A7"/>
    <w:rsid w:val="00253836"/>
    <w:rsid w:val="002578ED"/>
    <w:rsid w:val="002614F2"/>
    <w:rsid w:val="002619A2"/>
    <w:rsid w:val="00263323"/>
    <w:rsid w:val="00265111"/>
    <w:rsid w:val="00265629"/>
    <w:rsid w:val="00267399"/>
    <w:rsid w:val="002675AD"/>
    <w:rsid w:val="00267DD2"/>
    <w:rsid w:val="002729E0"/>
    <w:rsid w:val="0027305C"/>
    <w:rsid w:val="00274737"/>
    <w:rsid w:val="00276826"/>
    <w:rsid w:val="002804C3"/>
    <w:rsid w:val="002815EF"/>
    <w:rsid w:val="0028585D"/>
    <w:rsid w:val="00287210"/>
    <w:rsid w:val="00290CBF"/>
    <w:rsid w:val="002914D8"/>
    <w:rsid w:val="00291E16"/>
    <w:rsid w:val="002922C2"/>
    <w:rsid w:val="00292EE5"/>
    <w:rsid w:val="00293A4D"/>
    <w:rsid w:val="002953C4"/>
    <w:rsid w:val="00296B4D"/>
    <w:rsid w:val="00297776"/>
    <w:rsid w:val="002A120C"/>
    <w:rsid w:val="002A17DD"/>
    <w:rsid w:val="002A5275"/>
    <w:rsid w:val="002A5D6E"/>
    <w:rsid w:val="002A6AFB"/>
    <w:rsid w:val="002A74EC"/>
    <w:rsid w:val="002B06FC"/>
    <w:rsid w:val="002B08D1"/>
    <w:rsid w:val="002B0B43"/>
    <w:rsid w:val="002B6972"/>
    <w:rsid w:val="002C145C"/>
    <w:rsid w:val="002C24D5"/>
    <w:rsid w:val="002C3CDE"/>
    <w:rsid w:val="002C4F8A"/>
    <w:rsid w:val="002C5C9A"/>
    <w:rsid w:val="002C63EA"/>
    <w:rsid w:val="002D3AF5"/>
    <w:rsid w:val="002D6034"/>
    <w:rsid w:val="002D6D40"/>
    <w:rsid w:val="002E07FE"/>
    <w:rsid w:val="002E5AFF"/>
    <w:rsid w:val="002E7B1B"/>
    <w:rsid w:val="002E7ED7"/>
    <w:rsid w:val="002F4EF3"/>
    <w:rsid w:val="002F6741"/>
    <w:rsid w:val="003010FE"/>
    <w:rsid w:val="00307DE7"/>
    <w:rsid w:val="003121E7"/>
    <w:rsid w:val="003145A6"/>
    <w:rsid w:val="00320181"/>
    <w:rsid w:val="00322A74"/>
    <w:rsid w:val="0032694A"/>
    <w:rsid w:val="00330FCD"/>
    <w:rsid w:val="003320F3"/>
    <w:rsid w:val="00333141"/>
    <w:rsid w:val="00333BA5"/>
    <w:rsid w:val="0033594B"/>
    <w:rsid w:val="003359E7"/>
    <w:rsid w:val="00336B0F"/>
    <w:rsid w:val="00340B73"/>
    <w:rsid w:val="00342F4F"/>
    <w:rsid w:val="00350425"/>
    <w:rsid w:val="00352D33"/>
    <w:rsid w:val="0036118E"/>
    <w:rsid w:val="00363328"/>
    <w:rsid w:val="00363B95"/>
    <w:rsid w:val="00364794"/>
    <w:rsid w:val="00366767"/>
    <w:rsid w:val="00366E65"/>
    <w:rsid w:val="00376D2D"/>
    <w:rsid w:val="00376D4B"/>
    <w:rsid w:val="003802A1"/>
    <w:rsid w:val="003918D6"/>
    <w:rsid w:val="00393CD0"/>
    <w:rsid w:val="003A00FB"/>
    <w:rsid w:val="003A3BDE"/>
    <w:rsid w:val="003A4224"/>
    <w:rsid w:val="003A44E4"/>
    <w:rsid w:val="003A5AC0"/>
    <w:rsid w:val="003B7B8B"/>
    <w:rsid w:val="003C526C"/>
    <w:rsid w:val="003C7520"/>
    <w:rsid w:val="003C7723"/>
    <w:rsid w:val="003D14FA"/>
    <w:rsid w:val="003D3561"/>
    <w:rsid w:val="003E248D"/>
    <w:rsid w:val="003E3FC9"/>
    <w:rsid w:val="003E4563"/>
    <w:rsid w:val="003E4925"/>
    <w:rsid w:val="003E7F92"/>
    <w:rsid w:val="003F27C3"/>
    <w:rsid w:val="003F3CDF"/>
    <w:rsid w:val="003F41BE"/>
    <w:rsid w:val="003F47CE"/>
    <w:rsid w:val="003F6E1A"/>
    <w:rsid w:val="003F7629"/>
    <w:rsid w:val="004008B4"/>
    <w:rsid w:val="00400E08"/>
    <w:rsid w:val="004015ED"/>
    <w:rsid w:val="00401E1C"/>
    <w:rsid w:val="00406FD9"/>
    <w:rsid w:val="00410B3F"/>
    <w:rsid w:val="004110A0"/>
    <w:rsid w:val="00413365"/>
    <w:rsid w:val="00414DDC"/>
    <w:rsid w:val="004177C9"/>
    <w:rsid w:val="00420E5C"/>
    <w:rsid w:val="00425DC6"/>
    <w:rsid w:val="00427AFC"/>
    <w:rsid w:val="00430E6A"/>
    <w:rsid w:val="00432462"/>
    <w:rsid w:val="004351C5"/>
    <w:rsid w:val="00452200"/>
    <w:rsid w:val="00453D09"/>
    <w:rsid w:val="0045463A"/>
    <w:rsid w:val="0045570A"/>
    <w:rsid w:val="00456381"/>
    <w:rsid w:val="00456816"/>
    <w:rsid w:val="004602E5"/>
    <w:rsid w:val="0046276F"/>
    <w:rsid w:val="00464005"/>
    <w:rsid w:val="00466EE5"/>
    <w:rsid w:val="00467F54"/>
    <w:rsid w:val="00472D40"/>
    <w:rsid w:val="00473018"/>
    <w:rsid w:val="00473579"/>
    <w:rsid w:val="004755A2"/>
    <w:rsid w:val="0047765A"/>
    <w:rsid w:val="00480FA3"/>
    <w:rsid w:val="004823BC"/>
    <w:rsid w:val="004867A0"/>
    <w:rsid w:val="00490CE5"/>
    <w:rsid w:val="00494FEA"/>
    <w:rsid w:val="00497016"/>
    <w:rsid w:val="004A08DA"/>
    <w:rsid w:val="004A3A12"/>
    <w:rsid w:val="004A4797"/>
    <w:rsid w:val="004A5532"/>
    <w:rsid w:val="004B1DA2"/>
    <w:rsid w:val="004B44BB"/>
    <w:rsid w:val="004C0D96"/>
    <w:rsid w:val="004C17D3"/>
    <w:rsid w:val="004C2AFC"/>
    <w:rsid w:val="004C354F"/>
    <w:rsid w:val="004D5CA1"/>
    <w:rsid w:val="004D6B32"/>
    <w:rsid w:val="004E631C"/>
    <w:rsid w:val="004F03F3"/>
    <w:rsid w:val="004F20B4"/>
    <w:rsid w:val="004F419C"/>
    <w:rsid w:val="004F4895"/>
    <w:rsid w:val="004F5618"/>
    <w:rsid w:val="004F6896"/>
    <w:rsid w:val="00500270"/>
    <w:rsid w:val="00500998"/>
    <w:rsid w:val="00502FD0"/>
    <w:rsid w:val="0050734F"/>
    <w:rsid w:val="00513E09"/>
    <w:rsid w:val="00516B65"/>
    <w:rsid w:val="00517853"/>
    <w:rsid w:val="00522038"/>
    <w:rsid w:val="005255D6"/>
    <w:rsid w:val="005264F9"/>
    <w:rsid w:val="00532B12"/>
    <w:rsid w:val="00536EBC"/>
    <w:rsid w:val="00537F65"/>
    <w:rsid w:val="0054168D"/>
    <w:rsid w:val="005452CF"/>
    <w:rsid w:val="00546754"/>
    <w:rsid w:val="0055351F"/>
    <w:rsid w:val="005557A6"/>
    <w:rsid w:val="0055626C"/>
    <w:rsid w:val="0055753D"/>
    <w:rsid w:val="005619EC"/>
    <w:rsid w:val="005659CE"/>
    <w:rsid w:val="005736E3"/>
    <w:rsid w:val="00581E95"/>
    <w:rsid w:val="005821D7"/>
    <w:rsid w:val="005826EE"/>
    <w:rsid w:val="005839F5"/>
    <w:rsid w:val="00584CF2"/>
    <w:rsid w:val="00586007"/>
    <w:rsid w:val="00586A36"/>
    <w:rsid w:val="005922D8"/>
    <w:rsid w:val="00596CDA"/>
    <w:rsid w:val="005A0041"/>
    <w:rsid w:val="005A2994"/>
    <w:rsid w:val="005A2C9A"/>
    <w:rsid w:val="005A5447"/>
    <w:rsid w:val="005A5639"/>
    <w:rsid w:val="005B1AEB"/>
    <w:rsid w:val="005B2038"/>
    <w:rsid w:val="005B4A4F"/>
    <w:rsid w:val="005B6830"/>
    <w:rsid w:val="005B7C75"/>
    <w:rsid w:val="005C3348"/>
    <w:rsid w:val="005C4379"/>
    <w:rsid w:val="005C4F19"/>
    <w:rsid w:val="005C5B60"/>
    <w:rsid w:val="005D0644"/>
    <w:rsid w:val="005D2B6A"/>
    <w:rsid w:val="005D34A2"/>
    <w:rsid w:val="005E1D56"/>
    <w:rsid w:val="005E2F73"/>
    <w:rsid w:val="005F05B5"/>
    <w:rsid w:val="005F12B4"/>
    <w:rsid w:val="005F223B"/>
    <w:rsid w:val="005F44EA"/>
    <w:rsid w:val="005F50E9"/>
    <w:rsid w:val="005F5592"/>
    <w:rsid w:val="005F5DA8"/>
    <w:rsid w:val="005F63BE"/>
    <w:rsid w:val="00601A9F"/>
    <w:rsid w:val="00602650"/>
    <w:rsid w:val="006031B4"/>
    <w:rsid w:val="00603E42"/>
    <w:rsid w:val="00604B3E"/>
    <w:rsid w:val="006051FE"/>
    <w:rsid w:val="00607882"/>
    <w:rsid w:val="006130C2"/>
    <w:rsid w:val="00616041"/>
    <w:rsid w:val="00623D86"/>
    <w:rsid w:val="00625576"/>
    <w:rsid w:val="00630F08"/>
    <w:rsid w:val="00634271"/>
    <w:rsid w:val="00636365"/>
    <w:rsid w:val="0064169D"/>
    <w:rsid w:val="00643798"/>
    <w:rsid w:val="00644B3B"/>
    <w:rsid w:val="00651FCD"/>
    <w:rsid w:val="00655426"/>
    <w:rsid w:val="00660B4F"/>
    <w:rsid w:val="00661DA4"/>
    <w:rsid w:val="00662754"/>
    <w:rsid w:val="006647B3"/>
    <w:rsid w:val="00665405"/>
    <w:rsid w:val="0067002A"/>
    <w:rsid w:val="00673B66"/>
    <w:rsid w:val="0068106F"/>
    <w:rsid w:val="0068548E"/>
    <w:rsid w:val="00693FD3"/>
    <w:rsid w:val="006941A5"/>
    <w:rsid w:val="00695636"/>
    <w:rsid w:val="006A2FB0"/>
    <w:rsid w:val="006A4515"/>
    <w:rsid w:val="006A69A2"/>
    <w:rsid w:val="006B00C3"/>
    <w:rsid w:val="006B13F6"/>
    <w:rsid w:val="006B3981"/>
    <w:rsid w:val="006C10AD"/>
    <w:rsid w:val="006C14E1"/>
    <w:rsid w:val="006C31CF"/>
    <w:rsid w:val="006C48B5"/>
    <w:rsid w:val="006C4DE6"/>
    <w:rsid w:val="006C7DE9"/>
    <w:rsid w:val="006D20FB"/>
    <w:rsid w:val="006D3196"/>
    <w:rsid w:val="006D4E50"/>
    <w:rsid w:val="006D54B7"/>
    <w:rsid w:val="006D54F0"/>
    <w:rsid w:val="006D7FB0"/>
    <w:rsid w:val="006E11DC"/>
    <w:rsid w:val="006E33CB"/>
    <w:rsid w:val="006E4D0B"/>
    <w:rsid w:val="006E5D2A"/>
    <w:rsid w:val="006E7970"/>
    <w:rsid w:val="006F0598"/>
    <w:rsid w:val="006F1A7E"/>
    <w:rsid w:val="006F2789"/>
    <w:rsid w:val="006F4FBC"/>
    <w:rsid w:val="006F4FC9"/>
    <w:rsid w:val="006F5478"/>
    <w:rsid w:val="006F6BC6"/>
    <w:rsid w:val="00700B2F"/>
    <w:rsid w:val="007010EC"/>
    <w:rsid w:val="00701FF2"/>
    <w:rsid w:val="00703B23"/>
    <w:rsid w:val="00706D2B"/>
    <w:rsid w:val="00711898"/>
    <w:rsid w:val="00711DFA"/>
    <w:rsid w:val="007123F5"/>
    <w:rsid w:val="00712548"/>
    <w:rsid w:val="00712B22"/>
    <w:rsid w:val="0072403B"/>
    <w:rsid w:val="00724F42"/>
    <w:rsid w:val="00732B1D"/>
    <w:rsid w:val="00732CA4"/>
    <w:rsid w:val="00733211"/>
    <w:rsid w:val="007338E7"/>
    <w:rsid w:val="00735576"/>
    <w:rsid w:val="007359F3"/>
    <w:rsid w:val="00741E7F"/>
    <w:rsid w:val="0074208A"/>
    <w:rsid w:val="00742CA1"/>
    <w:rsid w:val="0074496D"/>
    <w:rsid w:val="00747883"/>
    <w:rsid w:val="00754BAC"/>
    <w:rsid w:val="007618DD"/>
    <w:rsid w:val="007629E0"/>
    <w:rsid w:val="00763C0B"/>
    <w:rsid w:val="0076708C"/>
    <w:rsid w:val="00767B8B"/>
    <w:rsid w:val="007726A1"/>
    <w:rsid w:val="00772CC4"/>
    <w:rsid w:val="00774120"/>
    <w:rsid w:val="00775D74"/>
    <w:rsid w:val="007773FB"/>
    <w:rsid w:val="00780918"/>
    <w:rsid w:val="00783B73"/>
    <w:rsid w:val="0078588E"/>
    <w:rsid w:val="007941EC"/>
    <w:rsid w:val="00796483"/>
    <w:rsid w:val="00796AF9"/>
    <w:rsid w:val="00797046"/>
    <w:rsid w:val="007971E2"/>
    <w:rsid w:val="00797212"/>
    <w:rsid w:val="007A0095"/>
    <w:rsid w:val="007A3CD7"/>
    <w:rsid w:val="007A4F44"/>
    <w:rsid w:val="007A5B53"/>
    <w:rsid w:val="007A5F67"/>
    <w:rsid w:val="007B2BD8"/>
    <w:rsid w:val="007B3E11"/>
    <w:rsid w:val="007B6D1C"/>
    <w:rsid w:val="007B787B"/>
    <w:rsid w:val="007B7DA7"/>
    <w:rsid w:val="007C1C5F"/>
    <w:rsid w:val="007C2A1C"/>
    <w:rsid w:val="007C366E"/>
    <w:rsid w:val="007D06C2"/>
    <w:rsid w:val="007D767A"/>
    <w:rsid w:val="007E0A5D"/>
    <w:rsid w:val="007E1C44"/>
    <w:rsid w:val="007E1F18"/>
    <w:rsid w:val="007E36B7"/>
    <w:rsid w:val="007E3F8E"/>
    <w:rsid w:val="007E4620"/>
    <w:rsid w:val="007E511A"/>
    <w:rsid w:val="007E5848"/>
    <w:rsid w:val="007E5B39"/>
    <w:rsid w:val="007F1B5B"/>
    <w:rsid w:val="007F2154"/>
    <w:rsid w:val="00803136"/>
    <w:rsid w:val="00803A12"/>
    <w:rsid w:val="00804279"/>
    <w:rsid w:val="00807C78"/>
    <w:rsid w:val="00807D52"/>
    <w:rsid w:val="00817526"/>
    <w:rsid w:val="008211FC"/>
    <w:rsid w:val="00821AF5"/>
    <w:rsid w:val="00824BB5"/>
    <w:rsid w:val="00824D51"/>
    <w:rsid w:val="00827173"/>
    <w:rsid w:val="008327AC"/>
    <w:rsid w:val="008357F2"/>
    <w:rsid w:val="00835910"/>
    <w:rsid w:val="00836BB5"/>
    <w:rsid w:val="00840454"/>
    <w:rsid w:val="00842CFA"/>
    <w:rsid w:val="00842F31"/>
    <w:rsid w:val="0084595F"/>
    <w:rsid w:val="00847C35"/>
    <w:rsid w:val="00847CC8"/>
    <w:rsid w:val="008506DC"/>
    <w:rsid w:val="00850B2A"/>
    <w:rsid w:val="00852E82"/>
    <w:rsid w:val="00855BFE"/>
    <w:rsid w:val="0086279F"/>
    <w:rsid w:val="0086313F"/>
    <w:rsid w:val="00864B27"/>
    <w:rsid w:val="00864E7E"/>
    <w:rsid w:val="008652A5"/>
    <w:rsid w:val="008674F9"/>
    <w:rsid w:val="008702B4"/>
    <w:rsid w:val="00871AC3"/>
    <w:rsid w:val="0087224D"/>
    <w:rsid w:val="00877037"/>
    <w:rsid w:val="00877F42"/>
    <w:rsid w:val="0088036B"/>
    <w:rsid w:val="00880FD5"/>
    <w:rsid w:val="008812CC"/>
    <w:rsid w:val="00881C46"/>
    <w:rsid w:val="008867D0"/>
    <w:rsid w:val="00886AF6"/>
    <w:rsid w:val="00887570"/>
    <w:rsid w:val="00890FD6"/>
    <w:rsid w:val="00892438"/>
    <w:rsid w:val="008956DB"/>
    <w:rsid w:val="0089581E"/>
    <w:rsid w:val="008976CE"/>
    <w:rsid w:val="00897779"/>
    <w:rsid w:val="0089785B"/>
    <w:rsid w:val="008A29D2"/>
    <w:rsid w:val="008A457B"/>
    <w:rsid w:val="008A5A45"/>
    <w:rsid w:val="008B26D5"/>
    <w:rsid w:val="008C07BB"/>
    <w:rsid w:val="008C1277"/>
    <w:rsid w:val="008C1BBD"/>
    <w:rsid w:val="008C3202"/>
    <w:rsid w:val="008C6745"/>
    <w:rsid w:val="008D0E69"/>
    <w:rsid w:val="008D3CF1"/>
    <w:rsid w:val="008D5564"/>
    <w:rsid w:val="008D59D8"/>
    <w:rsid w:val="008E4A73"/>
    <w:rsid w:val="008E6B57"/>
    <w:rsid w:val="008F1838"/>
    <w:rsid w:val="008F21BB"/>
    <w:rsid w:val="008F2C1B"/>
    <w:rsid w:val="008F34CB"/>
    <w:rsid w:val="008F604B"/>
    <w:rsid w:val="008F7EFE"/>
    <w:rsid w:val="00902292"/>
    <w:rsid w:val="009027E3"/>
    <w:rsid w:val="00902BDD"/>
    <w:rsid w:val="00906999"/>
    <w:rsid w:val="00912195"/>
    <w:rsid w:val="00912E2D"/>
    <w:rsid w:val="00913425"/>
    <w:rsid w:val="0091532E"/>
    <w:rsid w:val="00920979"/>
    <w:rsid w:val="00922768"/>
    <w:rsid w:val="009246E8"/>
    <w:rsid w:val="009247E4"/>
    <w:rsid w:val="009261F5"/>
    <w:rsid w:val="00926811"/>
    <w:rsid w:val="00927107"/>
    <w:rsid w:val="00932A2B"/>
    <w:rsid w:val="00935C71"/>
    <w:rsid w:val="00935EBD"/>
    <w:rsid w:val="00941125"/>
    <w:rsid w:val="009414E8"/>
    <w:rsid w:val="00942779"/>
    <w:rsid w:val="009433CF"/>
    <w:rsid w:val="00946A20"/>
    <w:rsid w:val="00950DBA"/>
    <w:rsid w:val="00955AC3"/>
    <w:rsid w:val="00956D41"/>
    <w:rsid w:val="0096184B"/>
    <w:rsid w:val="00961C0E"/>
    <w:rsid w:val="00970C87"/>
    <w:rsid w:val="00974718"/>
    <w:rsid w:val="009839ED"/>
    <w:rsid w:val="00985E5D"/>
    <w:rsid w:val="009862CE"/>
    <w:rsid w:val="009933DF"/>
    <w:rsid w:val="009A1B38"/>
    <w:rsid w:val="009A297F"/>
    <w:rsid w:val="009A2BF1"/>
    <w:rsid w:val="009B0A4F"/>
    <w:rsid w:val="009B2E9A"/>
    <w:rsid w:val="009B6843"/>
    <w:rsid w:val="009C1558"/>
    <w:rsid w:val="009C4941"/>
    <w:rsid w:val="009C7D48"/>
    <w:rsid w:val="009C7E9D"/>
    <w:rsid w:val="009D3416"/>
    <w:rsid w:val="009D39FD"/>
    <w:rsid w:val="009D4D5C"/>
    <w:rsid w:val="009D7DB9"/>
    <w:rsid w:val="009E146E"/>
    <w:rsid w:val="009E2C1A"/>
    <w:rsid w:val="009E2F58"/>
    <w:rsid w:val="009E54E6"/>
    <w:rsid w:val="009E5F15"/>
    <w:rsid w:val="009F0134"/>
    <w:rsid w:val="009F6958"/>
    <w:rsid w:val="00A01241"/>
    <w:rsid w:val="00A01C72"/>
    <w:rsid w:val="00A02895"/>
    <w:rsid w:val="00A06FE8"/>
    <w:rsid w:val="00A12F3E"/>
    <w:rsid w:val="00A14972"/>
    <w:rsid w:val="00A15661"/>
    <w:rsid w:val="00A160DD"/>
    <w:rsid w:val="00A17297"/>
    <w:rsid w:val="00A17657"/>
    <w:rsid w:val="00A204B7"/>
    <w:rsid w:val="00A21F1C"/>
    <w:rsid w:val="00A22A9B"/>
    <w:rsid w:val="00A250AC"/>
    <w:rsid w:val="00A26C1F"/>
    <w:rsid w:val="00A27401"/>
    <w:rsid w:val="00A277D8"/>
    <w:rsid w:val="00A31E2B"/>
    <w:rsid w:val="00A326F2"/>
    <w:rsid w:val="00A33A5D"/>
    <w:rsid w:val="00A37DF1"/>
    <w:rsid w:val="00A42395"/>
    <w:rsid w:val="00A423CB"/>
    <w:rsid w:val="00A434DE"/>
    <w:rsid w:val="00A43565"/>
    <w:rsid w:val="00A46F12"/>
    <w:rsid w:val="00A51A94"/>
    <w:rsid w:val="00A55040"/>
    <w:rsid w:val="00A55250"/>
    <w:rsid w:val="00A55566"/>
    <w:rsid w:val="00A606E6"/>
    <w:rsid w:val="00A60F70"/>
    <w:rsid w:val="00A61753"/>
    <w:rsid w:val="00A61C00"/>
    <w:rsid w:val="00A63192"/>
    <w:rsid w:val="00A638ED"/>
    <w:rsid w:val="00A6713A"/>
    <w:rsid w:val="00A6752F"/>
    <w:rsid w:val="00A70312"/>
    <w:rsid w:val="00A71CB1"/>
    <w:rsid w:val="00A72C1E"/>
    <w:rsid w:val="00A76B9E"/>
    <w:rsid w:val="00A80884"/>
    <w:rsid w:val="00A82EDD"/>
    <w:rsid w:val="00A8354F"/>
    <w:rsid w:val="00A86152"/>
    <w:rsid w:val="00A90346"/>
    <w:rsid w:val="00A9581D"/>
    <w:rsid w:val="00A95D9C"/>
    <w:rsid w:val="00AA11F1"/>
    <w:rsid w:val="00AA370E"/>
    <w:rsid w:val="00AA7183"/>
    <w:rsid w:val="00AB31B8"/>
    <w:rsid w:val="00AB4FD9"/>
    <w:rsid w:val="00AB5FFC"/>
    <w:rsid w:val="00AB75F2"/>
    <w:rsid w:val="00AB7AF9"/>
    <w:rsid w:val="00AC0F64"/>
    <w:rsid w:val="00AC1E7A"/>
    <w:rsid w:val="00AC308B"/>
    <w:rsid w:val="00AC62E4"/>
    <w:rsid w:val="00AC6863"/>
    <w:rsid w:val="00AD24C3"/>
    <w:rsid w:val="00AD380E"/>
    <w:rsid w:val="00AD44A7"/>
    <w:rsid w:val="00AE2C29"/>
    <w:rsid w:val="00AE3211"/>
    <w:rsid w:val="00AE42FE"/>
    <w:rsid w:val="00AE55BB"/>
    <w:rsid w:val="00AF05EE"/>
    <w:rsid w:val="00AF15CE"/>
    <w:rsid w:val="00AF17AC"/>
    <w:rsid w:val="00AF2AE5"/>
    <w:rsid w:val="00AF65E4"/>
    <w:rsid w:val="00B0185B"/>
    <w:rsid w:val="00B02B8E"/>
    <w:rsid w:val="00B0347F"/>
    <w:rsid w:val="00B11DD9"/>
    <w:rsid w:val="00B1202B"/>
    <w:rsid w:val="00B13A65"/>
    <w:rsid w:val="00B16D34"/>
    <w:rsid w:val="00B17ED9"/>
    <w:rsid w:val="00B22603"/>
    <w:rsid w:val="00B23508"/>
    <w:rsid w:val="00B251B1"/>
    <w:rsid w:val="00B25485"/>
    <w:rsid w:val="00B254BE"/>
    <w:rsid w:val="00B30D5F"/>
    <w:rsid w:val="00B315F7"/>
    <w:rsid w:val="00B33A58"/>
    <w:rsid w:val="00B33D05"/>
    <w:rsid w:val="00B34A5F"/>
    <w:rsid w:val="00B40133"/>
    <w:rsid w:val="00B415EF"/>
    <w:rsid w:val="00B51376"/>
    <w:rsid w:val="00B621B3"/>
    <w:rsid w:val="00B64612"/>
    <w:rsid w:val="00B741E5"/>
    <w:rsid w:val="00B74BDA"/>
    <w:rsid w:val="00B76C59"/>
    <w:rsid w:val="00B779BF"/>
    <w:rsid w:val="00B838CA"/>
    <w:rsid w:val="00B83EB3"/>
    <w:rsid w:val="00B8447E"/>
    <w:rsid w:val="00B85D88"/>
    <w:rsid w:val="00B9008B"/>
    <w:rsid w:val="00B91D62"/>
    <w:rsid w:val="00B95D16"/>
    <w:rsid w:val="00BA0B4E"/>
    <w:rsid w:val="00BA3127"/>
    <w:rsid w:val="00BA3408"/>
    <w:rsid w:val="00BA428F"/>
    <w:rsid w:val="00BA78FF"/>
    <w:rsid w:val="00BA7ADF"/>
    <w:rsid w:val="00BB1151"/>
    <w:rsid w:val="00BB1328"/>
    <w:rsid w:val="00BB281A"/>
    <w:rsid w:val="00BB3A29"/>
    <w:rsid w:val="00BB44FA"/>
    <w:rsid w:val="00BB7426"/>
    <w:rsid w:val="00BC0358"/>
    <w:rsid w:val="00BC0A24"/>
    <w:rsid w:val="00BD1CB1"/>
    <w:rsid w:val="00BD284D"/>
    <w:rsid w:val="00BD2CE5"/>
    <w:rsid w:val="00BD3801"/>
    <w:rsid w:val="00BD495B"/>
    <w:rsid w:val="00BD67D2"/>
    <w:rsid w:val="00BE3168"/>
    <w:rsid w:val="00BE4FCA"/>
    <w:rsid w:val="00BE5512"/>
    <w:rsid w:val="00BE753D"/>
    <w:rsid w:val="00BF0495"/>
    <w:rsid w:val="00BF19B8"/>
    <w:rsid w:val="00BF6644"/>
    <w:rsid w:val="00BF7EC6"/>
    <w:rsid w:val="00C03B55"/>
    <w:rsid w:val="00C03CB1"/>
    <w:rsid w:val="00C05AFE"/>
    <w:rsid w:val="00C06988"/>
    <w:rsid w:val="00C1000A"/>
    <w:rsid w:val="00C10E21"/>
    <w:rsid w:val="00C148C6"/>
    <w:rsid w:val="00C14AD1"/>
    <w:rsid w:val="00C178BD"/>
    <w:rsid w:val="00C20F81"/>
    <w:rsid w:val="00C22E8D"/>
    <w:rsid w:val="00C23855"/>
    <w:rsid w:val="00C25C51"/>
    <w:rsid w:val="00C274CC"/>
    <w:rsid w:val="00C30FD6"/>
    <w:rsid w:val="00C31035"/>
    <w:rsid w:val="00C3161F"/>
    <w:rsid w:val="00C32D7B"/>
    <w:rsid w:val="00C33D6E"/>
    <w:rsid w:val="00C40AD6"/>
    <w:rsid w:val="00C449C4"/>
    <w:rsid w:val="00C46930"/>
    <w:rsid w:val="00C51375"/>
    <w:rsid w:val="00C53F72"/>
    <w:rsid w:val="00C546A9"/>
    <w:rsid w:val="00C54F0E"/>
    <w:rsid w:val="00C54F5E"/>
    <w:rsid w:val="00C55C45"/>
    <w:rsid w:val="00C56FE8"/>
    <w:rsid w:val="00C57295"/>
    <w:rsid w:val="00C61F62"/>
    <w:rsid w:val="00C628C0"/>
    <w:rsid w:val="00C63CFC"/>
    <w:rsid w:val="00C66E2F"/>
    <w:rsid w:val="00C66F92"/>
    <w:rsid w:val="00C72B79"/>
    <w:rsid w:val="00C7490A"/>
    <w:rsid w:val="00C74CA9"/>
    <w:rsid w:val="00C752C2"/>
    <w:rsid w:val="00C7698E"/>
    <w:rsid w:val="00C80035"/>
    <w:rsid w:val="00C827E0"/>
    <w:rsid w:val="00C87632"/>
    <w:rsid w:val="00C87E34"/>
    <w:rsid w:val="00C907F2"/>
    <w:rsid w:val="00C9137B"/>
    <w:rsid w:val="00C91FCD"/>
    <w:rsid w:val="00C93B69"/>
    <w:rsid w:val="00CA1323"/>
    <w:rsid w:val="00CA4440"/>
    <w:rsid w:val="00CA4547"/>
    <w:rsid w:val="00CA5ACA"/>
    <w:rsid w:val="00CA628B"/>
    <w:rsid w:val="00CA7D1B"/>
    <w:rsid w:val="00CB025A"/>
    <w:rsid w:val="00CB22CC"/>
    <w:rsid w:val="00CB238E"/>
    <w:rsid w:val="00CB431B"/>
    <w:rsid w:val="00CC17C0"/>
    <w:rsid w:val="00CC46EA"/>
    <w:rsid w:val="00CC674C"/>
    <w:rsid w:val="00CD0610"/>
    <w:rsid w:val="00CD475D"/>
    <w:rsid w:val="00CD4E68"/>
    <w:rsid w:val="00CD60B3"/>
    <w:rsid w:val="00CD656F"/>
    <w:rsid w:val="00CD78B4"/>
    <w:rsid w:val="00CE0919"/>
    <w:rsid w:val="00CF32E9"/>
    <w:rsid w:val="00CF559C"/>
    <w:rsid w:val="00D00A17"/>
    <w:rsid w:val="00D034BB"/>
    <w:rsid w:val="00D04354"/>
    <w:rsid w:val="00D043BD"/>
    <w:rsid w:val="00D05B48"/>
    <w:rsid w:val="00D140E3"/>
    <w:rsid w:val="00D16B4F"/>
    <w:rsid w:val="00D170D4"/>
    <w:rsid w:val="00D2757A"/>
    <w:rsid w:val="00D34A87"/>
    <w:rsid w:val="00D3593F"/>
    <w:rsid w:val="00D464D5"/>
    <w:rsid w:val="00D46D63"/>
    <w:rsid w:val="00D46FD2"/>
    <w:rsid w:val="00D5058E"/>
    <w:rsid w:val="00D51023"/>
    <w:rsid w:val="00D51749"/>
    <w:rsid w:val="00D560AF"/>
    <w:rsid w:val="00D5672D"/>
    <w:rsid w:val="00D57372"/>
    <w:rsid w:val="00D57E84"/>
    <w:rsid w:val="00D6073C"/>
    <w:rsid w:val="00D60D8A"/>
    <w:rsid w:val="00D6429A"/>
    <w:rsid w:val="00D66EB8"/>
    <w:rsid w:val="00D725F1"/>
    <w:rsid w:val="00D730FD"/>
    <w:rsid w:val="00D747C6"/>
    <w:rsid w:val="00D75460"/>
    <w:rsid w:val="00D75ED1"/>
    <w:rsid w:val="00D80529"/>
    <w:rsid w:val="00D9015C"/>
    <w:rsid w:val="00D90DDB"/>
    <w:rsid w:val="00D917EB"/>
    <w:rsid w:val="00D91E53"/>
    <w:rsid w:val="00D9252C"/>
    <w:rsid w:val="00D93399"/>
    <w:rsid w:val="00DA0B9E"/>
    <w:rsid w:val="00DA16A7"/>
    <w:rsid w:val="00DA2E9C"/>
    <w:rsid w:val="00DA5609"/>
    <w:rsid w:val="00DA791D"/>
    <w:rsid w:val="00DA7947"/>
    <w:rsid w:val="00DA7C39"/>
    <w:rsid w:val="00DB1E14"/>
    <w:rsid w:val="00DB386D"/>
    <w:rsid w:val="00DB3B8B"/>
    <w:rsid w:val="00DB41C6"/>
    <w:rsid w:val="00DB5D02"/>
    <w:rsid w:val="00DB637B"/>
    <w:rsid w:val="00DB7350"/>
    <w:rsid w:val="00DB7445"/>
    <w:rsid w:val="00DC0920"/>
    <w:rsid w:val="00DC21B6"/>
    <w:rsid w:val="00DC7393"/>
    <w:rsid w:val="00DC7E26"/>
    <w:rsid w:val="00DD068D"/>
    <w:rsid w:val="00DD3CDF"/>
    <w:rsid w:val="00DD4411"/>
    <w:rsid w:val="00DD6835"/>
    <w:rsid w:val="00DD6B8D"/>
    <w:rsid w:val="00DE2F99"/>
    <w:rsid w:val="00DE65B3"/>
    <w:rsid w:val="00DF18FD"/>
    <w:rsid w:val="00DF2869"/>
    <w:rsid w:val="00DF2AC5"/>
    <w:rsid w:val="00DF339A"/>
    <w:rsid w:val="00E000C6"/>
    <w:rsid w:val="00E01B69"/>
    <w:rsid w:val="00E03A5E"/>
    <w:rsid w:val="00E0417C"/>
    <w:rsid w:val="00E11720"/>
    <w:rsid w:val="00E127DC"/>
    <w:rsid w:val="00E12EA1"/>
    <w:rsid w:val="00E13F13"/>
    <w:rsid w:val="00E15148"/>
    <w:rsid w:val="00E21857"/>
    <w:rsid w:val="00E25224"/>
    <w:rsid w:val="00E258A0"/>
    <w:rsid w:val="00E27ECE"/>
    <w:rsid w:val="00E30509"/>
    <w:rsid w:val="00E33886"/>
    <w:rsid w:val="00E34649"/>
    <w:rsid w:val="00E41820"/>
    <w:rsid w:val="00E41DDB"/>
    <w:rsid w:val="00E46976"/>
    <w:rsid w:val="00E5035F"/>
    <w:rsid w:val="00E60699"/>
    <w:rsid w:val="00E606DE"/>
    <w:rsid w:val="00E64361"/>
    <w:rsid w:val="00E66333"/>
    <w:rsid w:val="00E67464"/>
    <w:rsid w:val="00E67828"/>
    <w:rsid w:val="00E70C28"/>
    <w:rsid w:val="00E71E80"/>
    <w:rsid w:val="00E71ED7"/>
    <w:rsid w:val="00E72055"/>
    <w:rsid w:val="00E727F3"/>
    <w:rsid w:val="00E737E4"/>
    <w:rsid w:val="00E752B5"/>
    <w:rsid w:val="00E77DAC"/>
    <w:rsid w:val="00E81A5E"/>
    <w:rsid w:val="00E82C9C"/>
    <w:rsid w:val="00EA0AC2"/>
    <w:rsid w:val="00EA2937"/>
    <w:rsid w:val="00EA5D1B"/>
    <w:rsid w:val="00EB288C"/>
    <w:rsid w:val="00EB2F31"/>
    <w:rsid w:val="00EB42D7"/>
    <w:rsid w:val="00EB70DB"/>
    <w:rsid w:val="00EC22B1"/>
    <w:rsid w:val="00EC3034"/>
    <w:rsid w:val="00EC6646"/>
    <w:rsid w:val="00EC6675"/>
    <w:rsid w:val="00EC6CCD"/>
    <w:rsid w:val="00EC78F5"/>
    <w:rsid w:val="00ED11C9"/>
    <w:rsid w:val="00ED4C4D"/>
    <w:rsid w:val="00ED539D"/>
    <w:rsid w:val="00EE0E8C"/>
    <w:rsid w:val="00EE18E4"/>
    <w:rsid w:val="00EE2543"/>
    <w:rsid w:val="00EE53D2"/>
    <w:rsid w:val="00EE55FC"/>
    <w:rsid w:val="00EF6503"/>
    <w:rsid w:val="00EF6B53"/>
    <w:rsid w:val="00EF6E47"/>
    <w:rsid w:val="00F023D7"/>
    <w:rsid w:val="00F03352"/>
    <w:rsid w:val="00F04D1E"/>
    <w:rsid w:val="00F05280"/>
    <w:rsid w:val="00F0532F"/>
    <w:rsid w:val="00F054F9"/>
    <w:rsid w:val="00F0753B"/>
    <w:rsid w:val="00F07594"/>
    <w:rsid w:val="00F13213"/>
    <w:rsid w:val="00F16FA6"/>
    <w:rsid w:val="00F21275"/>
    <w:rsid w:val="00F24C17"/>
    <w:rsid w:val="00F26233"/>
    <w:rsid w:val="00F27B29"/>
    <w:rsid w:val="00F37969"/>
    <w:rsid w:val="00F40718"/>
    <w:rsid w:val="00F410C5"/>
    <w:rsid w:val="00F4254B"/>
    <w:rsid w:val="00F43190"/>
    <w:rsid w:val="00F474BF"/>
    <w:rsid w:val="00F54614"/>
    <w:rsid w:val="00F5518D"/>
    <w:rsid w:val="00F602A3"/>
    <w:rsid w:val="00F7051A"/>
    <w:rsid w:val="00F72E8E"/>
    <w:rsid w:val="00F72F0F"/>
    <w:rsid w:val="00F72F12"/>
    <w:rsid w:val="00F7497D"/>
    <w:rsid w:val="00F74E05"/>
    <w:rsid w:val="00F8037D"/>
    <w:rsid w:val="00F86B9A"/>
    <w:rsid w:val="00F97786"/>
    <w:rsid w:val="00FA0FE3"/>
    <w:rsid w:val="00FA52B5"/>
    <w:rsid w:val="00FA6CEA"/>
    <w:rsid w:val="00FB0C3B"/>
    <w:rsid w:val="00FB0D9C"/>
    <w:rsid w:val="00FB1085"/>
    <w:rsid w:val="00FB53D5"/>
    <w:rsid w:val="00FB74C5"/>
    <w:rsid w:val="00FB7B26"/>
    <w:rsid w:val="00FC0C20"/>
    <w:rsid w:val="00FC174E"/>
    <w:rsid w:val="00FC302B"/>
    <w:rsid w:val="00FD4CFC"/>
    <w:rsid w:val="00FD52CD"/>
    <w:rsid w:val="00FD63F6"/>
    <w:rsid w:val="00FD673B"/>
    <w:rsid w:val="00FD6DF8"/>
    <w:rsid w:val="00FD6F14"/>
    <w:rsid w:val="00FE29E2"/>
    <w:rsid w:val="00FE536F"/>
    <w:rsid w:val="00FF1FF2"/>
    <w:rsid w:val="00FF2D5D"/>
    <w:rsid w:val="00FF46BB"/>
    <w:rsid w:val="00FF4D1A"/>
    <w:rsid w:val="00FF7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9B8431"/>
  <w15:chartTrackingRefBased/>
  <w15:docId w15:val="{9360B217-9B09-4F06-8DA9-E89EF9301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71CB1"/>
    <w:pPr>
      <w:spacing w:after="0" w:line="360" w:lineRule="auto"/>
    </w:pPr>
    <w:rPr>
      <w:rFonts w:ascii="Arial" w:eastAsia="Times New Roman" w:hAnsi="Arial" w:cs="Times New Roman"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A71C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71CB1"/>
    <w:rPr>
      <w:rFonts w:ascii="Arial" w:eastAsia="Times New Roman" w:hAnsi="Arial" w:cs="Times New Roman"/>
      <w:sz w:val="24"/>
      <w:szCs w:val="20"/>
    </w:rPr>
  </w:style>
  <w:style w:type="character" w:styleId="Numerstrony">
    <w:name w:val="page number"/>
    <w:basedOn w:val="Domylnaczcionkaakapitu"/>
    <w:uiPriority w:val="99"/>
    <w:rsid w:val="00A71CB1"/>
    <w:rPr>
      <w:rFonts w:ascii="Times New Roman" w:hAnsi="Times New Roman" w:cs="Times New Roman"/>
      <w:sz w:val="20"/>
    </w:rPr>
  </w:style>
  <w:style w:type="table" w:styleId="Tabela-Siatka">
    <w:name w:val="Table Grid"/>
    <w:basedOn w:val="Standardowy"/>
    <w:uiPriority w:val="59"/>
    <w:rsid w:val="00A71CB1"/>
    <w:pPr>
      <w:spacing w:after="0" w:line="240" w:lineRule="auto"/>
    </w:pPr>
    <w:rPr>
      <w:rFonts w:eastAsiaTheme="minorEastAsia" w:cs="Times New Roman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UM-stopka">
    <w:name w:val="UM-stopka"/>
    <w:basedOn w:val="Stopka"/>
    <w:link w:val="UM-stopkaZnak"/>
    <w:qFormat/>
    <w:rsid w:val="00A71CB1"/>
    <w:pPr>
      <w:jc w:val="both"/>
    </w:pPr>
    <w:rPr>
      <w:rFonts w:eastAsiaTheme="minorEastAsia"/>
      <w:sz w:val="16"/>
      <w:szCs w:val="16"/>
    </w:rPr>
  </w:style>
  <w:style w:type="character" w:customStyle="1" w:styleId="UM-stopkaZnak">
    <w:name w:val="UM-stopka Znak"/>
    <w:basedOn w:val="StopkaZnak"/>
    <w:link w:val="UM-stopka"/>
    <w:locked/>
    <w:rsid w:val="00A71CB1"/>
    <w:rPr>
      <w:rFonts w:ascii="Arial" w:eastAsiaTheme="minorEastAsia" w:hAnsi="Arial" w:cs="Times New Roman"/>
      <w:sz w:val="16"/>
      <w:szCs w:val="16"/>
    </w:rPr>
  </w:style>
  <w:style w:type="paragraph" w:styleId="Bezodstpw">
    <w:name w:val="No Spacing"/>
    <w:uiPriority w:val="1"/>
    <w:qFormat/>
    <w:rsid w:val="00A71CB1"/>
    <w:pPr>
      <w:spacing w:after="0" w:line="240" w:lineRule="auto"/>
    </w:pPr>
    <w:rPr>
      <w:rFonts w:ascii="Arial" w:eastAsiaTheme="minorEastAsia" w:hAnsi="Arial" w:cs="Arial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71CB1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71CB1"/>
    <w:rPr>
      <w:rFonts w:ascii="Arial" w:eastAsia="Times New Roman" w:hAnsi="Arial" w:cs="Times New Roman"/>
      <w:sz w:val="24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B132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1328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4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8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013D93-5D6D-473D-82AF-C14234D9B3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3C5AED91.dotm</Template>
  <TotalTime>1606</TotalTime>
  <Pages>7</Pages>
  <Words>1505</Words>
  <Characters>9030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Filusz</dc:creator>
  <cp:keywords/>
  <dc:description/>
  <cp:lastModifiedBy>Krystyna Musioł</cp:lastModifiedBy>
  <cp:revision>154</cp:revision>
  <cp:lastPrinted>2026-10-19T06:44:00Z</cp:lastPrinted>
  <dcterms:created xsi:type="dcterms:W3CDTF">2026-06-05T07:23:00Z</dcterms:created>
  <dcterms:modified xsi:type="dcterms:W3CDTF">2026-11-02T07:26:00Z</dcterms:modified>
</cp:coreProperties>
</file>