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D66EB8">
        <w:t>26</w:t>
      </w:r>
      <w:r w:rsidR="006B3981">
        <w:t xml:space="preserve"> </w:t>
      </w:r>
      <w:r w:rsidR="000B3532">
        <w:t>październik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3C7520">
        <w:t>5</w:t>
      </w:r>
      <w:r w:rsidR="00D66EB8">
        <w:t>4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DC7393" w:rsidRDefault="002323F8" w:rsidP="002323F8">
      <w:pPr>
        <w:jc w:val="both"/>
      </w:pPr>
      <w:r w:rsidRPr="00DC7393">
        <w:t>AZB1 telefon: 32 4294881 (dotyczy pozycji</w:t>
      </w:r>
      <w:r w:rsidR="00C20F81" w:rsidRPr="00DC7393">
        <w:t xml:space="preserve"> </w:t>
      </w:r>
      <w:r w:rsidR="005264F9">
        <w:t>5-7</w:t>
      </w:r>
      <w:r w:rsidR="00665405" w:rsidRPr="00DC7393">
        <w:t>)</w:t>
      </w:r>
      <w:r w:rsidRPr="00DC7393">
        <w:t>,</w:t>
      </w:r>
    </w:p>
    <w:p w:rsidR="00221854" w:rsidRPr="00DC7393" w:rsidRDefault="002323F8" w:rsidP="00912E2D">
      <w:pPr>
        <w:spacing w:after="240"/>
        <w:jc w:val="both"/>
      </w:pPr>
      <w:r w:rsidRPr="00DC7393">
        <w:t>AZB2 telefo</w:t>
      </w:r>
      <w:r w:rsidR="00B779BF" w:rsidRPr="00DC7393">
        <w:t xml:space="preserve">n: 32 4220221 (dotyczy pozycji </w:t>
      </w:r>
      <w:r w:rsidR="00F21275" w:rsidRPr="00DC7393">
        <w:t>1-</w:t>
      </w:r>
      <w:r w:rsidR="00DB637B" w:rsidRPr="00DC7393">
        <w:t>4</w:t>
      </w:r>
      <w:r w:rsidR="000971B7" w:rsidRPr="00DC7393">
        <w:t>,</w:t>
      </w:r>
      <w:r w:rsidR="00A8354F" w:rsidRPr="00DC7393">
        <w:t xml:space="preserve"> </w:t>
      </w:r>
      <w:r w:rsidR="00665405" w:rsidRPr="00DC7393">
        <w:t>8</w:t>
      </w:r>
      <w:r w:rsidR="00E11720" w:rsidRPr="00DC7393">
        <w:t>-</w:t>
      </w:r>
      <w:r w:rsidR="00665405" w:rsidRPr="00DC7393">
        <w:t>3</w:t>
      </w:r>
      <w:r w:rsidR="005264F9">
        <w:t>6</w:t>
      </w:r>
      <w:bookmarkStart w:id="2" w:name="_GoBack"/>
      <w:bookmarkEnd w:id="2"/>
      <w:r w:rsidR="00E11720" w:rsidRPr="00DC7393">
        <w:t>)</w:t>
      </w:r>
      <w:r w:rsidR="00DC7393" w:rsidRPr="00DC7393">
        <w:t>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AB5FFC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A43565">
              <w:rPr>
                <w:rFonts w:cs="Arial"/>
                <w:sz w:val="22"/>
                <w:szCs w:val="22"/>
              </w:rPr>
              <w:t>8</w:t>
            </w:r>
            <w:r w:rsidR="00AA7183" w:rsidRPr="000D625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A43565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AA718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AB5FFC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A43565">
              <w:rPr>
                <w:rFonts w:cs="Arial"/>
                <w:sz w:val="22"/>
                <w:szCs w:val="22"/>
              </w:rPr>
              <w:t>8</w:t>
            </w:r>
            <w:r w:rsidR="007D767A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AB5FFC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A43565">
              <w:rPr>
                <w:rFonts w:cs="Arial"/>
                <w:sz w:val="22"/>
                <w:szCs w:val="22"/>
              </w:rPr>
              <w:t>8</w:t>
            </w:r>
            <w:r w:rsidR="00BD67D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A43565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AB5FFC">
              <w:rPr>
                <w:rFonts w:cs="Arial"/>
                <w:sz w:val="22"/>
                <w:szCs w:val="22"/>
              </w:rPr>
              <w:t>0</w:t>
            </w:r>
            <w:r w:rsidR="00662754" w:rsidRPr="00DB41C6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A43565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522038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A43565" w:rsidP="00A606E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DF339A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673B66" w:rsidP="00673B6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093781">
              <w:rPr>
                <w:rFonts w:cs="Arial"/>
                <w:sz w:val="22"/>
                <w:szCs w:val="22"/>
              </w:rPr>
              <w:t>-4</w:t>
            </w:r>
            <w:r w:rsidR="00093781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A43565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A43565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AB5FFC" w:rsidP="00A4356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A43565">
              <w:rPr>
                <w:rFonts w:cs="Arial"/>
                <w:sz w:val="22"/>
                <w:szCs w:val="22"/>
              </w:rPr>
              <w:t>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A43565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A43565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A43565" w:rsidP="003B7B8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3B7B8B"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A4356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3B7B8B">
              <w:rPr>
                <w:rFonts w:cs="Arial"/>
                <w:sz w:val="22"/>
                <w:szCs w:val="22"/>
              </w:rPr>
              <w:t>.10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A43565" w:rsidP="001C24A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30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A43565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A43565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A43565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>
              <w:rPr>
                <w:rFonts w:cs="Arial"/>
                <w:sz w:val="22"/>
                <w:szCs w:val="22"/>
              </w:rPr>
              <w:t>6b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46</w:t>
            </w:r>
          </w:p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A7D1B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 xml:space="preserve"> pok</w:t>
            </w:r>
            <w:r>
              <w:rPr>
                <w:rFonts w:cs="Arial"/>
                <w:sz w:val="22"/>
                <w:szCs w:val="22"/>
              </w:rPr>
              <w:t>oje</w:t>
            </w:r>
            <w:r w:rsidRPr="00CA7D1B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A43565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3</w:t>
            </w:r>
            <w:r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 w:rsidR="00B51376">
              <w:rPr>
                <w:rFonts w:cs="Arial"/>
                <w:sz w:val="22"/>
                <w:szCs w:val="22"/>
              </w:rPr>
              <w:t>6e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 w:rsidR="00B51376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użytkowa </w:t>
            </w:r>
            <w:r w:rsidR="00B51376">
              <w:rPr>
                <w:rFonts w:cs="Arial"/>
                <w:sz w:val="22"/>
                <w:szCs w:val="22"/>
              </w:rPr>
              <w:t>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43</w:t>
            </w:r>
          </w:p>
          <w:p w:rsidR="000B3532" w:rsidRPr="00CA7D1B" w:rsidRDefault="000B3532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 w:rsidR="00B51376">
              <w:rPr>
                <w:rFonts w:cs="Arial"/>
                <w:sz w:val="22"/>
                <w:szCs w:val="22"/>
              </w:rPr>
              <w:t>15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06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A43565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A43565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27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A43565">
              <w:rPr>
                <w:rFonts w:cs="Arial"/>
                <w:sz w:val="22"/>
                <w:szCs w:val="22"/>
              </w:rPr>
              <w:t>27</w:t>
            </w:r>
            <w:r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A43565">
              <w:rPr>
                <w:rFonts w:cs="Arial"/>
                <w:sz w:val="22"/>
                <w:szCs w:val="22"/>
              </w:rPr>
              <w:t>27</w:t>
            </w:r>
            <w:r w:rsidR="00BB1151">
              <w:rPr>
                <w:rFonts w:cs="Arial"/>
                <w:sz w:val="22"/>
                <w:szCs w:val="22"/>
              </w:rPr>
              <w:t>.10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A43565">
              <w:rPr>
                <w:rFonts w:cs="Arial"/>
                <w:sz w:val="22"/>
                <w:szCs w:val="22"/>
              </w:rPr>
              <w:t>27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A43565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27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A43565">
              <w:rPr>
                <w:rFonts w:cs="Arial"/>
                <w:sz w:val="22"/>
                <w:szCs w:val="22"/>
              </w:rPr>
              <w:t>27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A43565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A43565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29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A43565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C23855" w:rsidRDefault="001A61B4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28</w:t>
            </w:r>
            <w:r w:rsidR="000B3532" w:rsidRPr="00C23855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1A61B4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C23855" w:rsidRDefault="001A61B4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1A61B4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49,88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31,70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51376" w:rsidRPr="00106130" w:rsidRDefault="001A61B4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B51376">
              <w:rPr>
                <w:rFonts w:cs="Arial"/>
                <w:sz w:val="22"/>
                <w:szCs w:val="22"/>
              </w:rPr>
              <w:t>.10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 w:rsidR="00CC46EA">
              <w:rPr>
                <w:rFonts w:cs="Arial"/>
                <w:sz w:val="22"/>
                <w:szCs w:val="22"/>
              </w:rPr>
              <w:t>2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CC46EA">
              <w:rPr>
                <w:rFonts w:cs="Arial"/>
                <w:sz w:val="22"/>
                <w:szCs w:val="22"/>
              </w:rPr>
              <w:t>-12</w:t>
            </w:r>
            <w:r w:rsidR="003B7B8B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B51376" w:rsidRPr="00C05AFE" w:rsidRDefault="004A08DA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4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51376" w:rsidRPr="00106130" w:rsidRDefault="001A61B4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B51376">
              <w:rPr>
                <w:rFonts w:cs="Arial"/>
                <w:sz w:val="22"/>
                <w:szCs w:val="22"/>
              </w:rPr>
              <w:t>.10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51376" w:rsidRPr="00C05AFE" w:rsidRDefault="00A15661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 w:rsidR="004A08DA">
              <w:rPr>
                <w:rFonts w:cs="Arial"/>
                <w:sz w:val="22"/>
                <w:szCs w:val="22"/>
              </w:rPr>
              <w:t>3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</w:t>
            </w:r>
            <w:r>
              <w:rPr>
                <w:rFonts w:cs="Arial"/>
                <w:sz w:val="22"/>
                <w:szCs w:val="22"/>
              </w:rPr>
              <w:t>a</w:t>
            </w:r>
            <w:r w:rsidRPr="00913425">
              <w:rPr>
                <w:rFonts w:cs="Arial"/>
                <w:sz w:val="22"/>
                <w:szCs w:val="22"/>
              </w:rPr>
              <w:t>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39,33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22,18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1A61B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  <w:r w:rsidR="00A80884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1A61B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="00A80884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A80884" w:rsidRPr="00A27401" w:rsidRDefault="001A61B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A80884">
              <w:rPr>
                <w:rFonts w:cs="Arial"/>
                <w:sz w:val="22"/>
                <w:szCs w:val="22"/>
              </w:rPr>
              <w:t>.10.</w:t>
            </w:r>
            <w:r w:rsidR="00A80884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D66EB8">
        <w:rPr>
          <w:rFonts w:cs="Arial"/>
          <w:b/>
          <w:szCs w:val="24"/>
        </w:rPr>
        <w:t>26</w:t>
      </w:r>
      <w:r w:rsidR="00660B4F">
        <w:rPr>
          <w:rFonts w:cs="Arial"/>
          <w:b/>
          <w:szCs w:val="24"/>
        </w:rPr>
        <w:t>.</w:t>
      </w:r>
      <w:r w:rsidR="00EA0AC2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230241">
        <w:rPr>
          <w:rFonts w:cs="Arial"/>
          <w:b/>
          <w:szCs w:val="24"/>
        </w:rPr>
        <w:t>3</w:t>
      </w:r>
      <w:r w:rsidR="00D66EB8">
        <w:rPr>
          <w:rFonts w:cs="Arial"/>
          <w:b/>
          <w:szCs w:val="24"/>
        </w:rPr>
        <w:t>0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lastRenderedPageBreak/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1E0B2D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D66EB8">
        <w:rPr>
          <w:rFonts w:cs="Arial"/>
          <w:b/>
          <w:szCs w:val="24"/>
        </w:rPr>
        <w:t>30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45A6"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30241">
      <w:footerReference w:type="default" r:id="rId8"/>
      <w:pgSz w:w="16838" w:h="11906" w:orient="landscape"/>
      <w:pgMar w:top="284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565" w:rsidRDefault="00A43565" w:rsidP="00A71CB1">
      <w:pPr>
        <w:spacing w:line="240" w:lineRule="auto"/>
      </w:pPr>
      <w:r>
        <w:separator/>
      </w:r>
    </w:p>
  </w:endnote>
  <w:endnote w:type="continuationSeparator" w:id="0">
    <w:p w:rsidR="00A43565" w:rsidRDefault="00A43565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A43565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A43565" w:rsidRPr="00607AAF" w:rsidRDefault="00A43565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A43565" w:rsidRPr="006F2789" w:rsidRDefault="00A43565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264F9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5264F9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A43565" w:rsidRPr="008603EA" w:rsidRDefault="00A43565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565" w:rsidRDefault="00A43565" w:rsidP="00A71CB1">
      <w:pPr>
        <w:spacing w:line="240" w:lineRule="auto"/>
      </w:pPr>
      <w:r>
        <w:separator/>
      </w:r>
    </w:p>
  </w:footnote>
  <w:footnote w:type="continuationSeparator" w:id="0">
    <w:p w:rsidR="00A43565" w:rsidRDefault="00A43565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5F2E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86DCE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3532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D7104"/>
    <w:rsid w:val="000E4D6E"/>
    <w:rsid w:val="000E5157"/>
    <w:rsid w:val="000F69D2"/>
    <w:rsid w:val="000F7396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5100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A61B4"/>
    <w:rsid w:val="001B237E"/>
    <w:rsid w:val="001B398B"/>
    <w:rsid w:val="001B680C"/>
    <w:rsid w:val="001C24A2"/>
    <w:rsid w:val="001C2BD4"/>
    <w:rsid w:val="001C3232"/>
    <w:rsid w:val="001C3EDB"/>
    <w:rsid w:val="001C7827"/>
    <w:rsid w:val="001E0B2D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1854"/>
    <w:rsid w:val="002227A3"/>
    <w:rsid w:val="00222D97"/>
    <w:rsid w:val="002236A0"/>
    <w:rsid w:val="00230241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4F2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B7B8B"/>
    <w:rsid w:val="003C526C"/>
    <w:rsid w:val="003C7520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2200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08DA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264F9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1D56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55426"/>
    <w:rsid w:val="00660B4F"/>
    <w:rsid w:val="00661DA4"/>
    <w:rsid w:val="00662754"/>
    <w:rsid w:val="006647B3"/>
    <w:rsid w:val="00665405"/>
    <w:rsid w:val="0067002A"/>
    <w:rsid w:val="00673B66"/>
    <w:rsid w:val="0068106F"/>
    <w:rsid w:val="0068548E"/>
    <w:rsid w:val="00693FD3"/>
    <w:rsid w:val="006941A5"/>
    <w:rsid w:val="00695636"/>
    <w:rsid w:val="006A2FB0"/>
    <w:rsid w:val="006A4515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D7FB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898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1FC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2E2D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146E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5661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3565"/>
    <w:rsid w:val="00A46F12"/>
    <w:rsid w:val="00A51A94"/>
    <w:rsid w:val="00A55040"/>
    <w:rsid w:val="00A55250"/>
    <w:rsid w:val="00A55566"/>
    <w:rsid w:val="00A606E6"/>
    <w:rsid w:val="00A60F70"/>
    <w:rsid w:val="00A61753"/>
    <w:rsid w:val="00A61C00"/>
    <w:rsid w:val="00A63192"/>
    <w:rsid w:val="00A638ED"/>
    <w:rsid w:val="00A6713A"/>
    <w:rsid w:val="00A6752F"/>
    <w:rsid w:val="00A70312"/>
    <w:rsid w:val="00A71CB1"/>
    <w:rsid w:val="00A72C1E"/>
    <w:rsid w:val="00A76B9E"/>
    <w:rsid w:val="00A80884"/>
    <w:rsid w:val="00A82EDD"/>
    <w:rsid w:val="00A8354F"/>
    <w:rsid w:val="00A86152"/>
    <w:rsid w:val="00A90346"/>
    <w:rsid w:val="00A9581D"/>
    <w:rsid w:val="00A95D9C"/>
    <w:rsid w:val="00AA11F1"/>
    <w:rsid w:val="00AA370E"/>
    <w:rsid w:val="00AA7183"/>
    <w:rsid w:val="00AB31B8"/>
    <w:rsid w:val="00AB4FD9"/>
    <w:rsid w:val="00AB5FFC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51376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151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0E21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33D6E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B431B"/>
    <w:rsid w:val="00CC17C0"/>
    <w:rsid w:val="00CC46EA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66EB8"/>
    <w:rsid w:val="00D725F1"/>
    <w:rsid w:val="00D730FD"/>
    <w:rsid w:val="00D747C6"/>
    <w:rsid w:val="00D75460"/>
    <w:rsid w:val="00D75ED1"/>
    <w:rsid w:val="00D80529"/>
    <w:rsid w:val="00D9015C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393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1DDB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0AC2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254B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D1DC2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29650-3247-4389-AE87-279E3852A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151D74BA.dotm</Template>
  <TotalTime>1564</TotalTime>
  <Pages>7</Pages>
  <Words>1505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151</cp:revision>
  <cp:lastPrinted>2026-10-19T06:44:00Z</cp:lastPrinted>
  <dcterms:created xsi:type="dcterms:W3CDTF">2026-06-05T07:23:00Z</dcterms:created>
  <dcterms:modified xsi:type="dcterms:W3CDTF">2026-10-23T09:35:00Z</dcterms:modified>
</cp:coreProperties>
</file>