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912E2D">
        <w:t>1</w:t>
      </w:r>
      <w:r w:rsidR="003C7520">
        <w:t>9</w:t>
      </w:r>
      <w:r w:rsidR="006B3981">
        <w:t xml:space="preserve"> </w:t>
      </w:r>
      <w:r w:rsidR="000B3532">
        <w:t>październik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</w:t>
      </w:r>
      <w:r w:rsidR="003C7520">
        <w:t>52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DC7393" w:rsidRDefault="002323F8" w:rsidP="002323F8">
      <w:pPr>
        <w:jc w:val="both"/>
      </w:pPr>
      <w:r w:rsidRPr="00DC7393">
        <w:t>AZB1 telefon: 32 4294881 (dotyczy pozycji</w:t>
      </w:r>
      <w:r w:rsidR="00C20F81" w:rsidRPr="00DC7393">
        <w:t xml:space="preserve"> </w:t>
      </w:r>
      <w:r w:rsidR="00665405" w:rsidRPr="00DC7393">
        <w:t xml:space="preserve">5-7, </w:t>
      </w:r>
      <w:r w:rsidR="00160256" w:rsidRPr="00DC7393">
        <w:t>3</w:t>
      </w:r>
      <w:r w:rsidR="00DC7393" w:rsidRPr="00DC7393">
        <w:t>2</w:t>
      </w:r>
      <w:r w:rsidR="00665405" w:rsidRPr="00DC7393">
        <w:t>)</w:t>
      </w:r>
      <w:r w:rsidRPr="00DC7393">
        <w:t>,</w:t>
      </w:r>
    </w:p>
    <w:p w:rsidR="00221854" w:rsidRPr="00DC7393" w:rsidRDefault="002323F8" w:rsidP="00912E2D">
      <w:pPr>
        <w:spacing w:after="240"/>
        <w:jc w:val="both"/>
      </w:pPr>
      <w:r w:rsidRPr="00DC7393">
        <w:t>AZB2 telefo</w:t>
      </w:r>
      <w:r w:rsidR="00B779BF" w:rsidRPr="00DC7393">
        <w:t xml:space="preserve">n: 32 4220221 (dotyczy pozycji </w:t>
      </w:r>
      <w:r w:rsidR="00F21275" w:rsidRPr="00DC7393">
        <w:t>1-</w:t>
      </w:r>
      <w:r w:rsidR="00DB637B" w:rsidRPr="00DC7393">
        <w:t>4</w:t>
      </w:r>
      <w:r w:rsidR="000971B7" w:rsidRPr="00DC7393">
        <w:t>,</w:t>
      </w:r>
      <w:r w:rsidR="00A8354F" w:rsidRPr="00DC7393">
        <w:t xml:space="preserve"> </w:t>
      </w:r>
      <w:r w:rsidR="00665405" w:rsidRPr="00DC7393">
        <w:t>8</w:t>
      </w:r>
      <w:r w:rsidR="00E11720" w:rsidRPr="00DC7393">
        <w:t>-</w:t>
      </w:r>
      <w:r w:rsidR="00665405" w:rsidRPr="00DC7393">
        <w:t>3</w:t>
      </w:r>
      <w:r w:rsidR="00DC7393" w:rsidRPr="00DC7393">
        <w:t>1</w:t>
      </w:r>
      <w:r w:rsidR="00665405" w:rsidRPr="00DC7393">
        <w:t>, 3</w:t>
      </w:r>
      <w:r w:rsidR="00DC7393" w:rsidRPr="00DC7393">
        <w:t>3</w:t>
      </w:r>
      <w:r w:rsidR="00912E2D" w:rsidRPr="00DC7393">
        <w:t>-</w:t>
      </w:r>
      <w:r w:rsidR="00803136" w:rsidRPr="00DC7393">
        <w:t>3</w:t>
      </w:r>
      <w:r w:rsidR="00DC7393" w:rsidRPr="00DC7393">
        <w:t>7</w:t>
      </w:r>
      <w:r w:rsidR="00E11720" w:rsidRPr="00DC7393">
        <w:t>)</w:t>
      </w:r>
      <w:r w:rsidR="00DC7393" w:rsidRPr="00DC7393">
        <w:t>.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AB5FFC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AA7183" w:rsidRPr="000D6253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AB5FFC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AA7183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AB5FFC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7D767A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AB5FFC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BD67D2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AB5FFC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20</w:t>
            </w:r>
            <w:r w:rsidR="00662754" w:rsidRPr="00DB41C6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Gen. Władysława </w:t>
            </w:r>
            <w:r w:rsidR="00DB637B">
              <w:rPr>
                <w:rFonts w:cs="Arial"/>
                <w:sz w:val="22"/>
                <w:szCs w:val="22"/>
              </w:rPr>
              <w:t>Andersa 24b/3</w:t>
            </w:r>
          </w:p>
        </w:tc>
        <w:tc>
          <w:tcPr>
            <w:tcW w:w="1985" w:type="dxa"/>
            <w:vAlign w:val="center"/>
          </w:tcPr>
          <w:p w:rsidR="00093781" w:rsidRPr="00DB41C6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47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 xml:space="preserve"> mieszkalna 2</w:t>
            </w:r>
            <w:r>
              <w:rPr>
                <w:rFonts w:cs="Arial"/>
                <w:sz w:val="22"/>
                <w:szCs w:val="22"/>
              </w:rPr>
              <w:t>8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</w:t>
            </w:r>
            <w:r w:rsidR="00093781"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B41C6" w:rsidRDefault="00AB5FFC" w:rsidP="00A606E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DF339A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CD60B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B41C6" w:rsidRDefault="00CD60B3" w:rsidP="00CD60B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673B66" w:rsidP="00673B6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093781">
              <w:rPr>
                <w:rFonts w:cs="Arial"/>
                <w:sz w:val="22"/>
                <w:szCs w:val="22"/>
              </w:rPr>
              <w:t>-4</w:t>
            </w:r>
            <w:r w:rsidR="00093781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E25224" w:rsidRDefault="00AB5FFC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0937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E25224" w:rsidRDefault="00AB5FFC" w:rsidP="00AB5FFC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A7C39" w:rsidRDefault="00AB5FFC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AB5FFC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AB5FFC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2614F2" w:rsidP="003B7B8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3B7B8B">
              <w:rPr>
                <w:rFonts w:cs="Arial"/>
                <w:sz w:val="22"/>
                <w:szCs w:val="22"/>
              </w:rPr>
              <w:t>10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6F6BC6" w:rsidRDefault="002614F2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3B7B8B">
              <w:rPr>
                <w:rFonts w:cs="Arial"/>
                <w:sz w:val="22"/>
                <w:szCs w:val="22"/>
              </w:rPr>
              <w:t>.10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9E146E" w:rsidP="001C24A2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23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9E146E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0937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9E146E" w:rsidP="00CB431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9E146E" w:rsidP="001C24A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93781">
              <w:rPr>
                <w:rFonts w:cs="Arial"/>
                <w:sz w:val="22"/>
                <w:szCs w:val="22"/>
              </w:rPr>
              <w:t>.</w:t>
            </w:r>
            <w:r w:rsidR="001C24A2"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Kadetów </w:t>
            </w:r>
            <w:r>
              <w:rPr>
                <w:rFonts w:cs="Arial"/>
                <w:sz w:val="22"/>
                <w:szCs w:val="22"/>
              </w:rPr>
              <w:t>6b</w:t>
            </w:r>
            <w:r w:rsidRPr="00913425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8</w:t>
            </w:r>
          </w:p>
        </w:tc>
        <w:tc>
          <w:tcPr>
            <w:tcW w:w="1985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</w:t>
            </w:r>
            <w:r>
              <w:rPr>
                <w:rFonts w:cs="Arial"/>
                <w:sz w:val="22"/>
                <w:szCs w:val="22"/>
              </w:rPr>
              <w:t>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46</w:t>
            </w:r>
          </w:p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CA7D1B">
              <w:rPr>
                <w:rFonts w:cs="Arial"/>
                <w:sz w:val="22"/>
                <w:szCs w:val="22"/>
              </w:rPr>
              <w:t>9</w:t>
            </w:r>
          </w:p>
        </w:tc>
        <w:tc>
          <w:tcPr>
            <w:tcW w:w="1701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 xml:space="preserve"> pok</w:t>
            </w:r>
            <w:r>
              <w:rPr>
                <w:rFonts w:cs="Arial"/>
                <w:sz w:val="22"/>
                <w:szCs w:val="22"/>
              </w:rPr>
              <w:t>oje</w:t>
            </w:r>
            <w:r w:rsidRPr="00CA7D1B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9E146E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B3532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3</w:t>
            </w:r>
            <w:r w:rsidRPr="00CA7D1B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Kadetów </w:t>
            </w:r>
            <w:r w:rsidR="00B51376">
              <w:rPr>
                <w:rFonts w:cs="Arial"/>
                <w:sz w:val="22"/>
                <w:szCs w:val="22"/>
              </w:rPr>
              <w:t>6e</w:t>
            </w:r>
            <w:r w:rsidRPr="00913425">
              <w:rPr>
                <w:rFonts w:cs="Arial"/>
                <w:sz w:val="22"/>
                <w:szCs w:val="22"/>
              </w:rPr>
              <w:t>/</w:t>
            </w:r>
            <w:r w:rsidR="00B51376"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985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użytkowa </w:t>
            </w:r>
            <w:r w:rsidR="00B51376">
              <w:rPr>
                <w:rFonts w:cs="Arial"/>
                <w:sz w:val="22"/>
                <w:szCs w:val="22"/>
              </w:rPr>
              <w:t>25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 w:rsidR="00B51376">
              <w:rPr>
                <w:rFonts w:cs="Arial"/>
                <w:sz w:val="22"/>
                <w:szCs w:val="22"/>
              </w:rPr>
              <w:t>43</w:t>
            </w:r>
          </w:p>
          <w:p w:rsidR="000B3532" w:rsidRPr="00CA7D1B" w:rsidRDefault="000B3532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 xml:space="preserve">mieszkalna </w:t>
            </w:r>
            <w:r w:rsidR="00B51376">
              <w:rPr>
                <w:rFonts w:cs="Arial"/>
                <w:sz w:val="22"/>
                <w:szCs w:val="22"/>
              </w:rPr>
              <w:t>15</w:t>
            </w:r>
            <w:r w:rsidRPr="00CA7D1B">
              <w:rPr>
                <w:rFonts w:cs="Arial"/>
                <w:sz w:val="22"/>
                <w:szCs w:val="22"/>
              </w:rPr>
              <w:t>,</w:t>
            </w:r>
            <w:r w:rsidR="00B51376">
              <w:rPr>
                <w:rFonts w:cs="Arial"/>
                <w:sz w:val="22"/>
                <w:szCs w:val="22"/>
              </w:rPr>
              <w:t>06</w:t>
            </w:r>
          </w:p>
        </w:tc>
        <w:tc>
          <w:tcPr>
            <w:tcW w:w="1701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A7D1B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B3532" w:rsidRPr="00FB7B26" w:rsidRDefault="009E146E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B3532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B3532" w:rsidRPr="00CA7D1B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9E146E" w:rsidP="00CB431B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20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CB431B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E146E">
              <w:rPr>
                <w:rFonts w:cs="Arial"/>
                <w:sz w:val="22"/>
                <w:szCs w:val="22"/>
              </w:rPr>
              <w:t>20</w:t>
            </w:r>
            <w:r>
              <w:rPr>
                <w:rFonts w:cs="Arial"/>
                <w:sz w:val="22"/>
                <w:szCs w:val="22"/>
              </w:rPr>
              <w:t>.</w:t>
            </w:r>
            <w:r w:rsidR="00CB431B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E146E">
              <w:rPr>
                <w:rFonts w:cs="Arial"/>
                <w:sz w:val="22"/>
                <w:szCs w:val="22"/>
              </w:rPr>
              <w:t>20</w:t>
            </w:r>
            <w:r w:rsidR="00BB1151">
              <w:rPr>
                <w:rFonts w:cs="Arial"/>
                <w:sz w:val="22"/>
                <w:szCs w:val="22"/>
              </w:rPr>
              <w:t>.10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E146E">
              <w:rPr>
                <w:rFonts w:cs="Arial"/>
                <w:sz w:val="22"/>
                <w:szCs w:val="22"/>
              </w:rPr>
              <w:t>20</w:t>
            </w:r>
            <w:r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FB7B26" w:rsidRDefault="009E146E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20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B3532" w:rsidRPr="00FB7B26" w:rsidRDefault="000B3532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9E146E">
              <w:rPr>
                <w:rFonts w:cs="Arial"/>
                <w:sz w:val="22"/>
                <w:szCs w:val="22"/>
              </w:rPr>
              <w:t>20</w:t>
            </w:r>
            <w:r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FB7B26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824D51" w:rsidRDefault="009E146E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824D51" w:rsidRDefault="009E146E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22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9E146E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C23855" w:rsidRDefault="009E146E" w:rsidP="00BB115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21</w:t>
            </w:r>
            <w:r w:rsidR="000B3532" w:rsidRPr="00C23855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="000B3532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9E146E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23855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B3532" w:rsidRPr="00C23855" w:rsidRDefault="009E146E" w:rsidP="00BB115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="000B3532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B3532" w:rsidRPr="00824D51" w:rsidRDefault="009E146E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0B3532">
              <w:rPr>
                <w:rFonts w:cs="Arial"/>
                <w:sz w:val="22"/>
                <w:szCs w:val="22"/>
              </w:rPr>
              <w:t>.10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824D51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B3532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B3532" w:rsidRPr="00C05AFE" w:rsidRDefault="000B3532" w:rsidP="000B3532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B3532" w:rsidRPr="00913425" w:rsidRDefault="000B3532" w:rsidP="000B3532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B3532" w:rsidRPr="00106130" w:rsidRDefault="009E146E" w:rsidP="00BB115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0B3532">
              <w:rPr>
                <w:rFonts w:cs="Arial"/>
                <w:sz w:val="22"/>
                <w:szCs w:val="22"/>
              </w:rPr>
              <w:t>.</w:t>
            </w:r>
            <w:r w:rsidR="00BB1151">
              <w:rPr>
                <w:rFonts w:cs="Arial"/>
                <w:sz w:val="22"/>
                <w:szCs w:val="22"/>
              </w:rPr>
              <w:t>10</w:t>
            </w:r>
            <w:r w:rsidR="000B3532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B3532" w:rsidRPr="00106130" w:rsidRDefault="000B3532" w:rsidP="009E146E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9E146E">
              <w:rPr>
                <w:rFonts w:cs="Arial"/>
                <w:sz w:val="22"/>
                <w:szCs w:val="22"/>
                <w:vertAlign w:val="superscript"/>
              </w:rPr>
              <w:t>45</w:t>
            </w:r>
            <w:r>
              <w:rPr>
                <w:rFonts w:cs="Arial"/>
                <w:sz w:val="22"/>
                <w:szCs w:val="22"/>
              </w:rPr>
              <w:t>-1</w:t>
            </w:r>
            <w:r w:rsidR="009E146E">
              <w:rPr>
                <w:rFonts w:cs="Arial"/>
                <w:sz w:val="22"/>
                <w:szCs w:val="22"/>
              </w:rPr>
              <w:t>1</w:t>
            </w:r>
            <w:r w:rsidR="00E41DDB">
              <w:rPr>
                <w:rFonts w:cs="Arial"/>
                <w:sz w:val="22"/>
                <w:szCs w:val="22"/>
                <w:vertAlign w:val="superscript"/>
              </w:rPr>
              <w:t>1</w:t>
            </w:r>
            <w:bookmarkStart w:id="2" w:name="_GoBack"/>
            <w:bookmarkEnd w:id="2"/>
            <w:r w:rsidR="009E146E">
              <w:rPr>
                <w:rFonts w:cs="Arial"/>
                <w:sz w:val="22"/>
                <w:szCs w:val="22"/>
                <w:vertAlign w:val="superscript"/>
              </w:rPr>
              <w:t>5</w:t>
            </w:r>
          </w:p>
        </w:tc>
        <w:tc>
          <w:tcPr>
            <w:tcW w:w="1843" w:type="dxa"/>
            <w:vAlign w:val="center"/>
          </w:tcPr>
          <w:p w:rsidR="000B3532" w:rsidRPr="00C05AFE" w:rsidRDefault="000B3532" w:rsidP="000B3532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B51376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51376" w:rsidRPr="00C05AFE" w:rsidRDefault="00B51376" w:rsidP="00B51376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51376" w:rsidRPr="00913425" w:rsidRDefault="00B51376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</w:t>
            </w: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1985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49,88</w:t>
            </w:r>
          </w:p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31,70</w:t>
            </w:r>
          </w:p>
        </w:tc>
        <w:tc>
          <w:tcPr>
            <w:tcW w:w="1701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51376" w:rsidRPr="00106130" w:rsidRDefault="009E146E" w:rsidP="00CC46E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B51376">
              <w:rPr>
                <w:rFonts w:cs="Arial"/>
                <w:sz w:val="22"/>
                <w:szCs w:val="22"/>
              </w:rPr>
              <w:t>.10</w:t>
            </w:r>
            <w:r w:rsidR="00B51376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51376" w:rsidRPr="00106130" w:rsidRDefault="00B51376" w:rsidP="00CC46E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 w:rsidR="00CC46EA">
              <w:rPr>
                <w:rFonts w:cs="Arial"/>
                <w:sz w:val="22"/>
                <w:szCs w:val="22"/>
              </w:rPr>
              <w:t>2</w:t>
            </w:r>
            <w:r w:rsidR="00CC46EA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CC46EA">
              <w:rPr>
                <w:rFonts w:cs="Arial"/>
                <w:sz w:val="22"/>
                <w:szCs w:val="22"/>
              </w:rPr>
              <w:t>-12</w:t>
            </w:r>
            <w:r w:rsidR="003B7B8B">
              <w:rPr>
                <w:rFonts w:cs="Arial"/>
                <w:sz w:val="22"/>
                <w:szCs w:val="22"/>
                <w:vertAlign w:val="superscript"/>
              </w:rPr>
              <w:t>3</w:t>
            </w:r>
            <w:r w:rsidR="00CC46EA"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B51376" w:rsidRPr="00C05AFE" w:rsidRDefault="004A08DA" w:rsidP="004A08D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  <w:r w:rsidR="00B51376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4</w:t>
            </w:r>
            <w:r w:rsidR="00B51376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51376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51376" w:rsidRPr="00C05AFE" w:rsidRDefault="00B51376" w:rsidP="00B51376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51376" w:rsidRPr="00913425" w:rsidRDefault="00B51376" w:rsidP="00B51376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51376" w:rsidRPr="00C05AFE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51376" w:rsidRPr="00106130" w:rsidRDefault="009E146E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B51376">
              <w:rPr>
                <w:rFonts w:cs="Arial"/>
                <w:sz w:val="22"/>
                <w:szCs w:val="22"/>
              </w:rPr>
              <w:t>.10</w:t>
            </w:r>
            <w:r w:rsidR="00B51376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51376" w:rsidRPr="00106130" w:rsidRDefault="00B51376" w:rsidP="00B51376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51376" w:rsidRPr="00C05AFE" w:rsidRDefault="00A15661" w:rsidP="004A08D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B51376">
              <w:rPr>
                <w:rFonts w:cs="Arial"/>
                <w:sz w:val="22"/>
                <w:szCs w:val="22"/>
              </w:rPr>
              <w:t>-</w:t>
            </w:r>
            <w:r w:rsidR="004A08DA">
              <w:rPr>
                <w:rFonts w:cs="Arial"/>
                <w:sz w:val="22"/>
                <w:szCs w:val="22"/>
              </w:rPr>
              <w:t>3</w:t>
            </w:r>
            <w:r w:rsidR="00B51376"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</w:t>
            </w:r>
            <w:r>
              <w:rPr>
                <w:rFonts w:cs="Arial"/>
                <w:sz w:val="22"/>
                <w:szCs w:val="22"/>
              </w:rPr>
              <w:t>a</w:t>
            </w:r>
            <w:r w:rsidRPr="00913425">
              <w:rPr>
                <w:rFonts w:cs="Arial"/>
                <w:sz w:val="22"/>
                <w:szCs w:val="22"/>
              </w:rPr>
              <w:t>/4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39,33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22,18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A80884" w:rsidRPr="00A27401" w:rsidRDefault="009E146E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22</w:t>
            </w:r>
            <w:r w:rsidR="00A80884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-12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2-3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A80884" w:rsidRPr="00A27401" w:rsidRDefault="009E146E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="00A80884">
              <w:rPr>
                <w:rFonts w:cs="Arial"/>
                <w:sz w:val="22"/>
                <w:szCs w:val="22"/>
              </w:rPr>
              <w:t>.10.2026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A80884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A80884" w:rsidRPr="00C05AFE" w:rsidRDefault="00A80884" w:rsidP="00A8088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A80884" w:rsidRPr="00913425" w:rsidRDefault="00A80884" w:rsidP="00A8088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A80884" w:rsidRPr="00A27401" w:rsidRDefault="009E146E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</w:t>
            </w:r>
            <w:r w:rsidR="00A80884">
              <w:rPr>
                <w:rFonts w:cs="Arial"/>
                <w:sz w:val="22"/>
                <w:szCs w:val="22"/>
              </w:rPr>
              <w:t>.10.</w:t>
            </w:r>
            <w:r w:rsidR="00A80884"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A80884" w:rsidRPr="00A27401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A80884" w:rsidRPr="00C05AFE" w:rsidRDefault="00A80884" w:rsidP="00A8088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912E2D">
        <w:rPr>
          <w:rFonts w:cs="Arial"/>
          <w:b/>
          <w:szCs w:val="24"/>
        </w:rPr>
        <w:t>1</w:t>
      </w:r>
      <w:r w:rsidR="00230241">
        <w:rPr>
          <w:rFonts w:cs="Arial"/>
          <w:b/>
          <w:szCs w:val="24"/>
        </w:rPr>
        <w:t>9</w:t>
      </w:r>
      <w:r w:rsidR="00660B4F">
        <w:rPr>
          <w:rFonts w:cs="Arial"/>
          <w:b/>
          <w:szCs w:val="24"/>
        </w:rPr>
        <w:t>.</w:t>
      </w:r>
      <w:r w:rsidR="00EA0AC2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230241">
        <w:rPr>
          <w:rFonts w:cs="Arial"/>
          <w:b/>
          <w:szCs w:val="24"/>
        </w:rPr>
        <w:t>23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lastRenderedPageBreak/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1E0B2D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230241">
        <w:rPr>
          <w:rFonts w:cs="Arial"/>
          <w:b/>
          <w:szCs w:val="24"/>
        </w:rPr>
        <w:t>23</w:t>
      </w:r>
      <w:r w:rsidR="00EC78F5">
        <w:rPr>
          <w:rFonts w:cs="Arial"/>
          <w:b/>
          <w:szCs w:val="24"/>
        </w:rPr>
        <w:t>.</w:t>
      </w:r>
      <w:r w:rsidR="00C10E21">
        <w:rPr>
          <w:rFonts w:cs="Arial"/>
          <w:b/>
          <w:szCs w:val="24"/>
        </w:rPr>
        <w:t>10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F27B29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8C07BB" w:rsidRDefault="00A71CB1" w:rsidP="008C07BB">
      <w:pPr>
        <w:rPr>
          <w:rFonts w:cs="Arial"/>
          <w:szCs w:val="24"/>
        </w:rPr>
      </w:pPr>
      <w:r>
        <w:rPr>
          <w:rFonts w:cs="Arial"/>
          <w:szCs w:val="24"/>
        </w:rPr>
        <w:t>Uwaga:</w:t>
      </w:r>
    </w:p>
    <w:p w:rsidR="00906999" w:rsidRPr="008C07BB" w:rsidRDefault="00A71CB1" w:rsidP="00230241">
      <w:pPr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430E6A" w:rsidRDefault="00430E6A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145A6">
        <w:t>Joanna Fojcik</w:t>
      </w:r>
    </w:p>
    <w:p w:rsidR="003145A6" w:rsidRDefault="003145A6" w:rsidP="003145A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sectPr w:rsidR="003145A6" w:rsidSect="00230241">
      <w:footerReference w:type="default" r:id="rId8"/>
      <w:pgSz w:w="16838" w:h="11906" w:orient="landscape"/>
      <w:pgMar w:top="284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4F2" w:rsidRDefault="002614F2" w:rsidP="00A71CB1">
      <w:pPr>
        <w:spacing w:line="240" w:lineRule="auto"/>
      </w:pPr>
      <w:r>
        <w:separator/>
      </w:r>
    </w:p>
  </w:endnote>
  <w:endnote w:type="continuationSeparator" w:id="0">
    <w:p w:rsidR="002614F2" w:rsidRDefault="002614F2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2614F2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2614F2" w:rsidRPr="00607AAF" w:rsidRDefault="002614F2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2614F2" w:rsidRPr="006F2789" w:rsidRDefault="002614F2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E41DDB">
            <w:rPr>
              <w:rStyle w:val="Numerstrony"/>
              <w:rFonts w:ascii="Arial" w:eastAsiaTheme="minorEastAsia" w:hAnsi="Arial" w:cs="Arial"/>
              <w:noProof/>
            </w:rPr>
            <w:t>3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E41DDB">
            <w:rPr>
              <w:rStyle w:val="Numerstrony"/>
              <w:rFonts w:ascii="Arial" w:eastAsiaTheme="minorEastAsia" w:hAnsi="Arial" w:cs="Arial"/>
              <w:noProof/>
            </w:rPr>
            <w:t>7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2614F2" w:rsidRPr="008603EA" w:rsidRDefault="002614F2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4F2" w:rsidRDefault="002614F2" w:rsidP="00A71CB1">
      <w:pPr>
        <w:spacing w:line="240" w:lineRule="auto"/>
      </w:pPr>
      <w:r>
        <w:separator/>
      </w:r>
    </w:p>
  </w:footnote>
  <w:footnote w:type="continuationSeparator" w:id="0">
    <w:p w:rsidR="002614F2" w:rsidRDefault="002614F2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5F2E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86DCE"/>
    <w:rsid w:val="00092A90"/>
    <w:rsid w:val="00093781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3532"/>
    <w:rsid w:val="000B4004"/>
    <w:rsid w:val="000B6DCB"/>
    <w:rsid w:val="000C533D"/>
    <w:rsid w:val="000D014E"/>
    <w:rsid w:val="000D0635"/>
    <w:rsid w:val="000D0712"/>
    <w:rsid w:val="000D0F05"/>
    <w:rsid w:val="000D49DC"/>
    <w:rsid w:val="000D6253"/>
    <w:rsid w:val="000D7104"/>
    <w:rsid w:val="000E4D6E"/>
    <w:rsid w:val="000E5157"/>
    <w:rsid w:val="000F69D2"/>
    <w:rsid w:val="000F7396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5100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4A2"/>
    <w:rsid w:val="001C2BD4"/>
    <w:rsid w:val="001C3232"/>
    <w:rsid w:val="001C3EDB"/>
    <w:rsid w:val="001C7827"/>
    <w:rsid w:val="001E0B2D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1854"/>
    <w:rsid w:val="002227A3"/>
    <w:rsid w:val="00222D97"/>
    <w:rsid w:val="002236A0"/>
    <w:rsid w:val="00230241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4F2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145A6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B7B8B"/>
    <w:rsid w:val="003C526C"/>
    <w:rsid w:val="003C7520"/>
    <w:rsid w:val="003C7723"/>
    <w:rsid w:val="003D14FA"/>
    <w:rsid w:val="003D3561"/>
    <w:rsid w:val="003E248D"/>
    <w:rsid w:val="003E3FC9"/>
    <w:rsid w:val="003E4563"/>
    <w:rsid w:val="003E4925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1E1C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2200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08DA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2B12"/>
    <w:rsid w:val="00536EBC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1D56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55426"/>
    <w:rsid w:val="00660B4F"/>
    <w:rsid w:val="00661DA4"/>
    <w:rsid w:val="00662754"/>
    <w:rsid w:val="006647B3"/>
    <w:rsid w:val="00665405"/>
    <w:rsid w:val="0067002A"/>
    <w:rsid w:val="00673B66"/>
    <w:rsid w:val="0068106F"/>
    <w:rsid w:val="0068548E"/>
    <w:rsid w:val="00693FD3"/>
    <w:rsid w:val="006941A5"/>
    <w:rsid w:val="00695636"/>
    <w:rsid w:val="006A2FB0"/>
    <w:rsid w:val="006A4515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D7FB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898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5D74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136"/>
    <w:rsid w:val="00803A12"/>
    <w:rsid w:val="00804279"/>
    <w:rsid w:val="00807C78"/>
    <w:rsid w:val="00807D52"/>
    <w:rsid w:val="00817526"/>
    <w:rsid w:val="008211FC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8F7EFE"/>
    <w:rsid w:val="00902292"/>
    <w:rsid w:val="009027E3"/>
    <w:rsid w:val="00902BDD"/>
    <w:rsid w:val="00906999"/>
    <w:rsid w:val="00912195"/>
    <w:rsid w:val="00912E2D"/>
    <w:rsid w:val="00913425"/>
    <w:rsid w:val="0091532E"/>
    <w:rsid w:val="00920979"/>
    <w:rsid w:val="00922768"/>
    <w:rsid w:val="009246E8"/>
    <w:rsid w:val="009247E4"/>
    <w:rsid w:val="009261F5"/>
    <w:rsid w:val="00927107"/>
    <w:rsid w:val="00932A2B"/>
    <w:rsid w:val="00935C71"/>
    <w:rsid w:val="00935EBD"/>
    <w:rsid w:val="00941125"/>
    <w:rsid w:val="009414E8"/>
    <w:rsid w:val="00942779"/>
    <w:rsid w:val="009433CF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146E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5661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1E2B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6E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0884"/>
    <w:rsid w:val="00A82EDD"/>
    <w:rsid w:val="00A8354F"/>
    <w:rsid w:val="00A86152"/>
    <w:rsid w:val="00A90346"/>
    <w:rsid w:val="00A9581D"/>
    <w:rsid w:val="00A95D9C"/>
    <w:rsid w:val="00AA11F1"/>
    <w:rsid w:val="00AA370E"/>
    <w:rsid w:val="00AA7183"/>
    <w:rsid w:val="00AB31B8"/>
    <w:rsid w:val="00AB4FD9"/>
    <w:rsid w:val="00AB5FFC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42FE"/>
    <w:rsid w:val="00AE55BB"/>
    <w:rsid w:val="00AF05EE"/>
    <w:rsid w:val="00AF15CE"/>
    <w:rsid w:val="00AF17AC"/>
    <w:rsid w:val="00AF2AE5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51376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151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0E21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33D6E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93B69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B431B"/>
    <w:rsid w:val="00CC17C0"/>
    <w:rsid w:val="00CC46EA"/>
    <w:rsid w:val="00CC674C"/>
    <w:rsid w:val="00CD0610"/>
    <w:rsid w:val="00CD475D"/>
    <w:rsid w:val="00CD4E68"/>
    <w:rsid w:val="00CD60B3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637B"/>
    <w:rsid w:val="00DB7350"/>
    <w:rsid w:val="00DB7445"/>
    <w:rsid w:val="00DC0920"/>
    <w:rsid w:val="00DC21B6"/>
    <w:rsid w:val="00DC7393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DF339A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1DDB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0AC2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27B29"/>
    <w:rsid w:val="00F37969"/>
    <w:rsid w:val="00F40718"/>
    <w:rsid w:val="00F410C5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C7BD3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84666-9B86-4370-B5EC-4FDF0F238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186FFD49.dotm</Template>
  <TotalTime>1474</TotalTime>
  <Pages>7</Pages>
  <Words>1538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144</cp:revision>
  <cp:lastPrinted>2026-10-19T06:44:00Z</cp:lastPrinted>
  <dcterms:created xsi:type="dcterms:W3CDTF">2026-06-05T07:23:00Z</dcterms:created>
  <dcterms:modified xsi:type="dcterms:W3CDTF">2026-10-19T06:53:00Z</dcterms:modified>
</cp:coreProperties>
</file>