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0B3532">
        <w:t>05</w:t>
      </w:r>
      <w:r w:rsidR="006B3981">
        <w:t xml:space="preserve"> </w:t>
      </w:r>
      <w:r w:rsidR="000B3532">
        <w:t>październik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DF339A" w:rsidRPr="00165100">
        <w:t>4</w:t>
      </w:r>
      <w:r w:rsidR="00165100" w:rsidRPr="00165100">
        <w:t>8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665405" w:rsidRDefault="002323F8" w:rsidP="002323F8">
      <w:pPr>
        <w:jc w:val="both"/>
      </w:pPr>
      <w:r w:rsidRPr="00665405">
        <w:t>AZB1 telefon: 32 4294881 (dotyczy pozycji</w:t>
      </w:r>
      <w:r w:rsidR="00C20F81" w:rsidRPr="00665405">
        <w:t xml:space="preserve"> </w:t>
      </w:r>
      <w:r w:rsidR="00665405" w:rsidRPr="00665405">
        <w:t xml:space="preserve">5-7, </w:t>
      </w:r>
      <w:r w:rsidR="00160256" w:rsidRPr="00665405">
        <w:t>3</w:t>
      </w:r>
      <w:r w:rsidR="00665405" w:rsidRPr="00665405">
        <w:t>3, 34)</w:t>
      </w:r>
      <w:r w:rsidRPr="00665405">
        <w:t>,</w:t>
      </w:r>
    </w:p>
    <w:p w:rsidR="003010FE" w:rsidRPr="00665405" w:rsidRDefault="002323F8" w:rsidP="00AB31B8">
      <w:pPr>
        <w:spacing w:after="240"/>
        <w:jc w:val="both"/>
      </w:pPr>
      <w:r w:rsidRPr="00665405">
        <w:t>AZB2 telefo</w:t>
      </w:r>
      <w:r w:rsidR="00B779BF" w:rsidRPr="00665405">
        <w:t xml:space="preserve">n: 32 4220221 (dotyczy pozycji </w:t>
      </w:r>
      <w:r w:rsidR="00F21275" w:rsidRPr="00665405">
        <w:t>1-</w:t>
      </w:r>
      <w:r w:rsidR="00DB637B" w:rsidRPr="00665405">
        <w:t>4</w:t>
      </w:r>
      <w:r w:rsidR="000971B7" w:rsidRPr="00665405">
        <w:t>,</w:t>
      </w:r>
      <w:r w:rsidR="00A8354F" w:rsidRPr="00665405">
        <w:t xml:space="preserve"> </w:t>
      </w:r>
      <w:r w:rsidR="00665405" w:rsidRPr="00665405">
        <w:t>8</w:t>
      </w:r>
      <w:r w:rsidR="00E11720" w:rsidRPr="00665405">
        <w:t>-</w:t>
      </w:r>
      <w:r w:rsidR="00665405" w:rsidRPr="00665405">
        <w:t>17</w:t>
      </w:r>
      <w:r w:rsidR="00E64361" w:rsidRPr="00665405">
        <w:t>,</w:t>
      </w:r>
      <w:r w:rsidR="00CD4E68" w:rsidRPr="00665405">
        <w:t xml:space="preserve"> </w:t>
      </w:r>
      <w:r w:rsidR="00665405" w:rsidRPr="00665405">
        <w:t>20-32, 36, 3</w:t>
      </w:r>
      <w:r w:rsidR="005E1D56">
        <w:t>8</w:t>
      </w:r>
      <w:bookmarkStart w:id="2" w:name="_GoBack"/>
      <w:bookmarkEnd w:id="2"/>
      <w:r w:rsidR="00665405" w:rsidRPr="00665405">
        <w:t xml:space="preserve">, </w:t>
      </w:r>
      <w:r w:rsidR="00803136" w:rsidRPr="00665405">
        <w:t>3</w:t>
      </w:r>
      <w:r w:rsidR="00665405" w:rsidRPr="00665405">
        <w:t>9</w:t>
      </w:r>
      <w:r w:rsidR="00E11720" w:rsidRPr="00665405">
        <w:t>)</w:t>
      </w:r>
    </w:p>
    <w:p w:rsidR="00221854" w:rsidRPr="00121E88" w:rsidRDefault="00221854" w:rsidP="00221854">
      <w:pPr>
        <w:spacing w:after="120"/>
        <w:jc w:val="both"/>
      </w:pPr>
      <w:r>
        <w:t xml:space="preserve">Nie jest wymagany wcześniejszy kontakt telefoniczny - dotyczy pozycji nr </w:t>
      </w:r>
      <w:r w:rsidR="00711898">
        <w:t>1</w:t>
      </w:r>
      <w:r w:rsidR="00665405">
        <w:t>8</w:t>
      </w:r>
      <w:r>
        <w:t>,</w:t>
      </w:r>
      <w:r w:rsidR="00711898">
        <w:t xml:space="preserve"> </w:t>
      </w:r>
      <w:r w:rsidR="00665405">
        <w:t>19</w:t>
      </w:r>
      <w:r>
        <w:t>,</w:t>
      </w:r>
      <w:r w:rsidR="00711898">
        <w:t xml:space="preserve"> 3</w:t>
      </w:r>
      <w:r w:rsidR="00665405">
        <w:t>5</w:t>
      </w:r>
      <w:r w:rsidR="00711898">
        <w:t>, 3</w:t>
      </w:r>
      <w:r w:rsidR="005E1D56">
        <w:t>7</w:t>
      </w:r>
      <w:r>
        <w:t>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AA7183" w:rsidRPr="000D6253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AA7183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7D767A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BD67D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662754" w:rsidRPr="00DB41C6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1C24A2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CB431B">
              <w:rPr>
                <w:rFonts w:cs="Arial"/>
                <w:sz w:val="22"/>
                <w:szCs w:val="22"/>
              </w:rPr>
              <w:t>9</w:t>
            </w:r>
            <w:r w:rsidR="00DF339A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673B66" w:rsidP="00673B6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093781">
              <w:rPr>
                <w:rFonts w:cs="Arial"/>
                <w:sz w:val="22"/>
                <w:szCs w:val="22"/>
              </w:rPr>
              <w:t>-4</w:t>
            </w:r>
            <w:r w:rsidR="00093781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</w:t>
            </w:r>
            <w:r w:rsidR="003E4925"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CB431B">
              <w:rPr>
                <w:rFonts w:cs="Arial"/>
                <w:sz w:val="22"/>
                <w:szCs w:val="22"/>
              </w:rPr>
              <w:t>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CB431B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1C24A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CB431B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1C24A2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CB431B">
              <w:rPr>
                <w:rFonts w:cs="Arial"/>
                <w:sz w:val="22"/>
                <w:szCs w:val="22"/>
              </w:rPr>
              <w:t>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CB431B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>
              <w:rPr>
                <w:rFonts w:cs="Arial"/>
                <w:sz w:val="22"/>
                <w:szCs w:val="22"/>
              </w:rPr>
              <w:t>6b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46</w:t>
            </w:r>
          </w:p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A7D1B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 xml:space="preserve"> pok</w:t>
            </w:r>
            <w:r>
              <w:rPr>
                <w:rFonts w:cs="Arial"/>
                <w:sz w:val="22"/>
                <w:szCs w:val="22"/>
              </w:rPr>
              <w:t>oje</w:t>
            </w:r>
            <w:r w:rsidRPr="00CA7D1B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CB431B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3</w:t>
            </w:r>
            <w:r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 w:rsidR="00B51376">
              <w:rPr>
                <w:rFonts w:cs="Arial"/>
                <w:sz w:val="22"/>
                <w:szCs w:val="22"/>
              </w:rPr>
              <w:t>6e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 w:rsidR="00B51376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użytkowa </w:t>
            </w:r>
            <w:r w:rsidR="00B51376">
              <w:rPr>
                <w:rFonts w:cs="Arial"/>
                <w:sz w:val="22"/>
                <w:szCs w:val="22"/>
              </w:rPr>
              <w:t>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43</w:t>
            </w:r>
          </w:p>
          <w:p w:rsidR="000B3532" w:rsidRPr="00CA7D1B" w:rsidRDefault="000B3532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 w:rsidR="00B51376">
              <w:rPr>
                <w:rFonts w:cs="Arial"/>
                <w:sz w:val="22"/>
                <w:szCs w:val="22"/>
              </w:rPr>
              <w:t>15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06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CB431B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CB431B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06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CB431B">
              <w:rPr>
                <w:rFonts w:cs="Arial"/>
                <w:sz w:val="22"/>
                <w:szCs w:val="22"/>
              </w:rPr>
              <w:t>06</w:t>
            </w:r>
            <w:r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1151">
              <w:rPr>
                <w:rFonts w:cs="Arial"/>
                <w:sz w:val="22"/>
                <w:szCs w:val="22"/>
              </w:rPr>
              <w:t>06.10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1151">
              <w:rPr>
                <w:rFonts w:cs="Arial"/>
                <w:sz w:val="22"/>
                <w:szCs w:val="22"/>
              </w:rPr>
              <w:t>06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BB1151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06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BB1151">
              <w:rPr>
                <w:rFonts w:cs="Arial"/>
                <w:sz w:val="22"/>
                <w:szCs w:val="22"/>
              </w:rPr>
              <w:t>06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BB1151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.10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BB1151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08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BB1151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C23855" w:rsidRDefault="00BB1151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07</w:t>
            </w:r>
            <w:r w:rsidR="000B3532" w:rsidRPr="00C23855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BB1151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C23855" w:rsidRDefault="00BB1151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BB1151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106130" w:rsidRDefault="00BB1151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106130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DF2869" w:rsidRDefault="00BB1151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DF2869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49,88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31,70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51376" w:rsidRPr="00106130" w:rsidRDefault="00B51376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CC46EA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.10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 w:rsidR="00CC46EA">
              <w:rPr>
                <w:rFonts w:cs="Arial"/>
                <w:sz w:val="22"/>
                <w:szCs w:val="22"/>
              </w:rPr>
              <w:t>2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CC46EA">
              <w:rPr>
                <w:rFonts w:cs="Arial"/>
                <w:sz w:val="22"/>
                <w:szCs w:val="22"/>
              </w:rPr>
              <w:t>-12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B51376" w:rsidRPr="00C05AFE" w:rsidRDefault="004A08DA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4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51376" w:rsidRPr="00106130" w:rsidRDefault="00BB1151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B51376">
              <w:rPr>
                <w:rFonts w:cs="Arial"/>
                <w:sz w:val="22"/>
                <w:szCs w:val="22"/>
              </w:rPr>
              <w:t>.10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51376" w:rsidRPr="00C05AFE" w:rsidRDefault="00A15661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 w:rsidR="004A08DA">
              <w:rPr>
                <w:rFonts w:cs="Arial"/>
                <w:sz w:val="22"/>
                <w:szCs w:val="22"/>
              </w:rPr>
              <w:t>3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</w:t>
            </w:r>
            <w:r>
              <w:rPr>
                <w:rFonts w:cs="Arial"/>
                <w:sz w:val="22"/>
                <w:szCs w:val="22"/>
              </w:rPr>
              <w:t>a</w:t>
            </w:r>
            <w:r w:rsidRPr="00913425">
              <w:rPr>
                <w:rFonts w:cs="Arial"/>
                <w:sz w:val="22"/>
                <w:szCs w:val="22"/>
              </w:rPr>
              <w:t>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39,33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22,18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07.10.</w:t>
            </w:r>
            <w:r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EA0AC2">
        <w:rPr>
          <w:rFonts w:cs="Arial"/>
          <w:b/>
          <w:szCs w:val="24"/>
        </w:rPr>
        <w:t>05</w:t>
      </w:r>
      <w:r w:rsidR="00660B4F">
        <w:rPr>
          <w:rFonts w:cs="Arial"/>
          <w:b/>
          <w:szCs w:val="24"/>
        </w:rPr>
        <w:t>.</w:t>
      </w:r>
      <w:r w:rsidR="00EA0AC2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EA0AC2">
        <w:rPr>
          <w:rFonts w:cs="Arial"/>
          <w:b/>
          <w:szCs w:val="24"/>
        </w:rPr>
        <w:t>09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EA0AC2">
        <w:rPr>
          <w:rFonts w:cs="Arial"/>
          <w:b/>
          <w:szCs w:val="24"/>
        </w:rPr>
        <w:t>09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3145A6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6EA" w:rsidRDefault="00CC46EA" w:rsidP="00A71CB1">
      <w:pPr>
        <w:spacing w:line="240" w:lineRule="auto"/>
      </w:pPr>
      <w:r>
        <w:separator/>
      </w:r>
    </w:p>
  </w:endnote>
  <w:endnote w:type="continuationSeparator" w:id="0">
    <w:p w:rsidR="00CC46EA" w:rsidRDefault="00CC46EA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CC46EA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CC46EA" w:rsidRPr="00607AAF" w:rsidRDefault="00CC46EA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CC46EA" w:rsidRPr="006F2789" w:rsidRDefault="00CC46EA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E1D56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E1D56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CC46EA" w:rsidRPr="008603EA" w:rsidRDefault="00CC46EA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6EA" w:rsidRDefault="00CC46EA" w:rsidP="00A71CB1">
      <w:pPr>
        <w:spacing w:line="240" w:lineRule="auto"/>
      </w:pPr>
      <w:r>
        <w:separator/>
      </w:r>
    </w:p>
  </w:footnote>
  <w:footnote w:type="continuationSeparator" w:id="0">
    <w:p w:rsidR="00CC46EA" w:rsidRDefault="00CC46EA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3532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5100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4A2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1854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2200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08DA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1D56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55426"/>
    <w:rsid w:val="00660B4F"/>
    <w:rsid w:val="00661DA4"/>
    <w:rsid w:val="00662754"/>
    <w:rsid w:val="006647B3"/>
    <w:rsid w:val="00665405"/>
    <w:rsid w:val="0067002A"/>
    <w:rsid w:val="00673B66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898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5661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0884"/>
    <w:rsid w:val="00A82EDD"/>
    <w:rsid w:val="00A8354F"/>
    <w:rsid w:val="00A86152"/>
    <w:rsid w:val="00A90346"/>
    <w:rsid w:val="00A9581D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51376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151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0E21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B431B"/>
    <w:rsid w:val="00CC17C0"/>
    <w:rsid w:val="00CC46EA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0AC2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2633E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8F8C9-79BD-4A58-81E2-26147E6C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315D2510.dotm</Template>
  <TotalTime>1335</TotalTime>
  <Pages>8</Pages>
  <Words>1619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129</cp:revision>
  <cp:lastPrinted>2026-10-05T06:13:00Z</cp:lastPrinted>
  <dcterms:created xsi:type="dcterms:W3CDTF">2026-06-05T07:23:00Z</dcterms:created>
  <dcterms:modified xsi:type="dcterms:W3CDTF">2026-10-05T06:16:00Z</dcterms:modified>
</cp:coreProperties>
</file>