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32729" w14:textId="5FE45F91" w:rsidR="00A96369" w:rsidRPr="000E0686" w:rsidRDefault="008C1240" w:rsidP="000E0686">
      <w:pPr>
        <w:pStyle w:val="Nagwek2"/>
        <w:spacing w:before="0" w:after="120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E0686">
        <w:rPr>
          <w:rFonts w:ascii="Arial" w:hAnsi="Arial" w:cs="Arial"/>
          <w:b/>
          <w:color w:val="auto"/>
          <w:sz w:val="28"/>
          <w:szCs w:val="28"/>
        </w:rPr>
        <w:t xml:space="preserve">Zgłoszenie </w:t>
      </w:r>
      <w:r w:rsidR="000E0686">
        <w:rPr>
          <w:rFonts w:ascii="Arial" w:hAnsi="Arial" w:cs="Arial"/>
          <w:b/>
          <w:color w:val="auto"/>
          <w:sz w:val="28"/>
          <w:szCs w:val="28"/>
        </w:rPr>
        <w:t>u</w:t>
      </w:r>
      <w:r w:rsidRPr="000E0686">
        <w:rPr>
          <w:rFonts w:ascii="Arial" w:hAnsi="Arial" w:cs="Arial"/>
          <w:b/>
          <w:color w:val="auto"/>
          <w:sz w:val="28"/>
          <w:szCs w:val="28"/>
        </w:rPr>
        <w:t>działu w przetargu</w:t>
      </w:r>
      <w:r w:rsidR="000E0686">
        <w:rPr>
          <w:rFonts w:ascii="Arial" w:hAnsi="Arial" w:cs="Arial"/>
          <w:b/>
          <w:color w:val="auto"/>
          <w:sz w:val="28"/>
          <w:szCs w:val="28"/>
        </w:rPr>
        <w:t xml:space="preserve"> ustnym </w:t>
      </w:r>
      <w:r w:rsidR="000E0686" w:rsidRPr="000E0686">
        <w:rPr>
          <w:rFonts w:ascii="Arial" w:hAnsi="Arial" w:cs="Arial"/>
          <w:b/>
          <w:color w:val="auto"/>
          <w:sz w:val="28"/>
          <w:szCs w:val="28"/>
        </w:rPr>
        <w:t>na sprzedaż lokali mieszkalnych</w:t>
      </w:r>
    </w:p>
    <w:p w14:paraId="61B1CB3D" w14:textId="77777777" w:rsidR="000E0686" w:rsidRDefault="000E0686" w:rsidP="000E068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DD980D6" w14:textId="2F6D9E64" w:rsidR="000E0686" w:rsidRPr="008A6C8C" w:rsidRDefault="00F612A0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I</w:t>
      </w:r>
      <w:r w:rsidR="00A96369" w:rsidRPr="008A6C8C">
        <w:rPr>
          <w:rFonts w:ascii="Arial" w:hAnsi="Arial" w:cs="Arial"/>
          <w:sz w:val="24"/>
          <w:szCs w:val="24"/>
        </w:rPr>
        <w:t xml:space="preserve">mię i nazwisko osoby fizycznej / </w:t>
      </w:r>
      <w:r w:rsidR="000E0686" w:rsidRPr="008A6C8C">
        <w:rPr>
          <w:rFonts w:ascii="Arial" w:hAnsi="Arial" w:cs="Arial"/>
          <w:sz w:val="24"/>
          <w:szCs w:val="24"/>
        </w:rPr>
        <w:t>nazwa firmy:  .…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262477"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A35F4A" w:rsidRPr="008A6C8C">
        <w:rPr>
          <w:rFonts w:ascii="Arial" w:hAnsi="Arial" w:cs="Arial"/>
          <w:sz w:val="24"/>
          <w:szCs w:val="24"/>
        </w:rPr>
        <w:t>..</w:t>
      </w:r>
      <w:r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...,r</w:t>
      </w:r>
      <w:r w:rsidR="00262477" w:rsidRPr="008A6C8C">
        <w:rPr>
          <w:rFonts w:ascii="Arial" w:hAnsi="Arial" w:cs="Arial"/>
          <w:sz w:val="24"/>
          <w:szCs w:val="24"/>
        </w:rPr>
        <w:t>eprezentowana przez</w:t>
      </w:r>
      <w:r w:rsidR="000E0686" w:rsidRPr="008A6C8C">
        <w:rPr>
          <w:rFonts w:ascii="Arial" w:hAnsi="Arial" w:cs="Arial"/>
          <w:sz w:val="24"/>
          <w:szCs w:val="24"/>
        </w:rPr>
        <w:t>:</w:t>
      </w:r>
      <w:r w:rsidR="00262477" w:rsidRPr="008A6C8C">
        <w:rPr>
          <w:rFonts w:ascii="Arial" w:hAnsi="Arial" w:cs="Arial"/>
          <w:sz w:val="24"/>
          <w:szCs w:val="24"/>
        </w:rPr>
        <w:t xml:space="preserve"> </w:t>
      </w:r>
      <w:r w:rsidR="00A35F4A" w:rsidRPr="008A6C8C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……</w:t>
      </w:r>
      <w:r w:rsidR="00121801" w:rsidRPr="008A6C8C">
        <w:rPr>
          <w:rFonts w:ascii="Arial" w:hAnsi="Arial" w:cs="Arial"/>
          <w:sz w:val="24"/>
          <w:szCs w:val="24"/>
        </w:rPr>
        <w:t xml:space="preserve">…, </w:t>
      </w:r>
      <w:r w:rsidR="008C1240"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dres zamieszkania /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siedzib</w:t>
      </w:r>
      <w:r w:rsidR="000E0686" w:rsidRPr="008A6C8C">
        <w:rPr>
          <w:rFonts w:ascii="Arial" w:hAnsi="Arial" w:cs="Arial"/>
          <w:sz w:val="24"/>
          <w:szCs w:val="24"/>
        </w:rPr>
        <w:t>y</w:t>
      </w:r>
      <w:r w:rsidRPr="008A6C8C">
        <w:rPr>
          <w:rFonts w:ascii="Arial" w:hAnsi="Arial" w:cs="Arial"/>
          <w:sz w:val="24"/>
          <w:szCs w:val="24"/>
        </w:rPr>
        <w:t>: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…………………………………</w:t>
      </w:r>
      <w:r w:rsidR="000E0686" w:rsidRPr="008A6C8C">
        <w:rPr>
          <w:rFonts w:ascii="Arial" w:hAnsi="Arial" w:cs="Arial"/>
          <w:sz w:val="24"/>
          <w:szCs w:val="24"/>
        </w:rPr>
        <w:t>…</w:t>
      </w:r>
    </w:p>
    <w:p w14:paraId="5A023ABE" w14:textId="44AE6FF2" w:rsidR="00A96369" w:rsidRPr="008A6C8C" w:rsidRDefault="000E0686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 xml:space="preserve">umer </w:t>
      </w:r>
      <w:r w:rsidR="00A96369" w:rsidRPr="008A6C8C">
        <w:rPr>
          <w:rFonts w:ascii="Arial" w:hAnsi="Arial" w:cs="Arial"/>
          <w:sz w:val="24"/>
          <w:szCs w:val="24"/>
        </w:rPr>
        <w:t>dow</w:t>
      </w:r>
      <w:r w:rsidR="00F612A0" w:rsidRPr="008A6C8C">
        <w:rPr>
          <w:rFonts w:ascii="Arial" w:hAnsi="Arial" w:cs="Arial"/>
          <w:sz w:val="24"/>
          <w:szCs w:val="24"/>
        </w:rPr>
        <w:t>odu</w:t>
      </w:r>
      <w:r w:rsidR="00A96369" w:rsidRPr="008A6C8C">
        <w:rPr>
          <w:rFonts w:ascii="Arial" w:hAnsi="Arial" w:cs="Arial"/>
          <w:sz w:val="24"/>
          <w:szCs w:val="24"/>
        </w:rPr>
        <w:t xml:space="preserve"> osobist</w:t>
      </w:r>
      <w:r w:rsidR="00F612A0" w:rsidRPr="008A6C8C">
        <w:rPr>
          <w:rFonts w:ascii="Arial" w:hAnsi="Arial" w:cs="Arial"/>
          <w:sz w:val="24"/>
          <w:szCs w:val="24"/>
        </w:rPr>
        <w:t>ego</w:t>
      </w:r>
      <w:r w:rsidR="009A3781" w:rsidRPr="008A6C8C">
        <w:rPr>
          <w:rFonts w:ascii="Arial" w:hAnsi="Arial" w:cs="Arial"/>
          <w:sz w:val="24"/>
          <w:szCs w:val="24"/>
        </w:rPr>
        <w:t xml:space="preserve"> </w:t>
      </w:r>
      <w:r w:rsidR="00277C80" w:rsidRPr="008A6C8C">
        <w:rPr>
          <w:rFonts w:ascii="Arial" w:hAnsi="Arial" w:cs="Arial"/>
          <w:sz w:val="24"/>
          <w:szCs w:val="24"/>
        </w:rPr>
        <w:t>kupującego</w:t>
      </w:r>
      <w:r w:rsidR="00F612A0" w:rsidRPr="008A6C8C">
        <w:rPr>
          <w:rFonts w:ascii="Arial" w:hAnsi="Arial" w:cs="Arial"/>
          <w:sz w:val="24"/>
          <w:szCs w:val="24"/>
        </w:rPr>
        <w:t>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…………………………………….……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277C80" w:rsidRPr="008A6C8C">
        <w:rPr>
          <w:rFonts w:ascii="Arial" w:hAnsi="Arial" w:cs="Arial"/>
          <w:sz w:val="24"/>
          <w:szCs w:val="24"/>
        </w:rPr>
        <w:t>..</w:t>
      </w:r>
      <w:r w:rsidR="00A96369" w:rsidRPr="008A6C8C">
        <w:rPr>
          <w:rFonts w:ascii="Arial" w:hAnsi="Arial" w:cs="Arial"/>
          <w:sz w:val="24"/>
          <w:szCs w:val="24"/>
        </w:rPr>
        <w:t>,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>ume</w:t>
      </w:r>
      <w:r w:rsidR="00A96369" w:rsidRPr="008A6C8C">
        <w:rPr>
          <w:rFonts w:ascii="Arial" w:hAnsi="Arial" w:cs="Arial"/>
          <w:sz w:val="24"/>
          <w:szCs w:val="24"/>
        </w:rPr>
        <w:t>r KRS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 xml:space="preserve">/ </w:t>
      </w:r>
      <w:r w:rsidR="00A96369" w:rsidRPr="008A6C8C">
        <w:rPr>
          <w:rFonts w:ascii="Arial" w:hAnsi="Arial" w:cs="Arial"/>
          <w:sz w:val="24"/>
          <w:szCs w:val="24"/>
        </w:rPr>
        <w:t>inn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A96369" w:rsidRPr="008A6C8C">
        <w:rPr>
          <w:rFonts w:ascii="Arial" w:hAnsi="Arial" w:cs="Arial"/>
          <w:sz w:val="24"/>
          <w:szCs w:val="24"/>
        </w:rPr>
        <w:t xml:space="preserve"> właściw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952B99"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rejestr: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………</w:t>
      </w:r>
      <w:r w:rsidR="00952B99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952B99" w:rsidRPr="008A6C8C">
        <w:rPr>
          <w:rFonts w:ascii="Arial" w:hAnsi="Arial" w:cs="Arial"/>
          <w:sz w:val="24"/>
          <w:szCs w:val="24"/>
        </w:rPr>
        <w:t>...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., </w:t>
      </w:r>
      <w:r w:rsidRPr="008A6C8C">
        <w:rPr>
          <w:rFonts w:ascii="Arial" w:hAnsi="Arial" w:cs="Arial"/>
          <w:sz w:val="24"/>
          <w:szCs w:val="24"/>
        </w:rPr>
        <w:br/>
      </w:r>
      <w:r w:rsidR="005D2A82" w:rsidRPr="008A6C8C">
        <w:rPr>
          <w:rFonts w:ascii="Arial" w:hAnsi="Arial" w:cs="Arial"/>
          <w:sz w:val="24"/>
          <w:szCs w:val="24"/>
        </w:rPr>
        <w:t xml:space="preserve">numer </w:t>
      </w:r>
      <w:r w:rsidR="00BE1279" w:rsidRPr="008A6C8C">
        <w:rPr>
          <w:rFonts w:ascii="Arial" w:hAnsi="Arial" w:cs="Arial"/>
          <w:sz w:val="24"/>
          <w:szCs w:val="24"/>
        </w:rPr>
        <w:t>telefonu</w:t>
      </w:r>
      <w:r w:rsidRPr="008A6C8C">
        <w:rPr>
          <w:rFonts w:ascii="Arial" w:hAnsi="Arial" w:cs="Arial"/>
          <w:sz w:val="24"/>
          <w:szCs w:val="24"/>
        </w:rPr>
        <w:t xml:space="preserve">:*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……………………………………………………………….…………</w:t>
      </w:r>
      <w:r w:rsidR="00BE1279" w:rsidRPr="008A6C8C">
        <w:rPr>
          <w:rFonts w:ascii="Arial" w:hAnsi="Arial" w:cs="Arial"/>
          <w:sz w:val="24"/>
          <w:szCs w:val="24"/>
        </w:rPr>
        <w:t>…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głaszam udział w przetargu na sprzedaż lokalu mieszkalnego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położonego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5D2A82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Rybniku przy u</w:t>
      </w:r>
      <w:r w:rsidR="00BE1279" w:rsidRPr="008A6C8C">
        <w:rPr>
          <w:rFonts w:ascii="Arial" w:hAnsi="Arial" w:cs="Arial"/>
          <w:sz w:val="24"/>
          <w:szCs w:val="24"/>
        </w:rPr>
        <w:t>l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(</w:t>
      </w:r>
      <w:r w:rsidR="00A96369" w:rsidRPr="008A6C8C">
        <w:rPr>
          <w:rFonts w:ascii="Arial" w:hAnsi="Arial" w:cs="Arial"/>
          <w:i/>
          <w:iCs/>
          <w:sz w:val="24"/>
          <w:szCs w:val="24"/>
        </w:rPr>
        <w:t>adres lokalu mieszkalnego</w:t>
      </w:r>
      <w:r w:rsidR="00A96369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121801" w:rsidRPr="008A6C8C">
        <w:rPr>
          <w:rFonts w:ascii="Arial" w:hAnsi="Arial" w:cs="Arial"/>
          <w:sz w:val="24"/>
          <w:szCs w:val="24"/>
        </w:rPr>
        <w:t xml:space="preserve">………………………………………… </w:t>
      </w:r>
      <w:r w:rsidR="00A96369" w:rsidRPr="008A6C8C">
        <w:rPr>
          <w:rFonts w:ascii="Arial" w:hAnsi="Arial" w:cs="Arial"/>
          <w:sz w:val="24"/>
          <w:szCs w:val="24"/>
        </w:rPr>
        <w:t>Do zgłoszenia dołączam</w:t>
      </w:r>
      <w:r w:rsidR="00952B99" w:rsidRPr="008A6C8C">
        <w:rPr>
          <w:rFonts w:ascii="Arial" w:hAnsi="Arial" w:cs="Arial"/>
          <w:sz w:val="24"/>
          <w:szCs w:val="24"/>
        </w:rPr>
        <w:t xml:space="preserve"> (</w:t>
      </w:r>
      <w:r w:rsidR="00952B99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9621FA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52B99" w:rsidRPr="008A6C8C">
        <w:rPr>
          <w:rFonts w:ascii="Arial" w:hAnsi="Arial" w:cs="Arial"/>
          <w:sz w:val="24"/>
          <w:szCs w:val="24"/>
        </w:rPr>
        <w:t>)</w:t>
      </w:r>
      <w:r w:rsidR="00A96369" w:rsidRPr="008A6C8C">
        <w:rPr>
          <w:rFonts w:ascii="Arial" w:hAnsi="Arial" w:cs="Arial"/>
          <w:sz w:val="24"/>
          <w:szCs w:val="24"/>
        </w:rPr>
        <w:t>:</w:t>
      </w:r>
    </w:p>
    <w:p w14:paraId="53DC6F15" w14:textId="77777777" w:rsidR="000E0686" w:rsidRPr="008A6C8C" w:rsidRDefault="000E0686" w:rsidP="008A6C8C">
      <w:pPr>
        <w:spacing w:after="120" w:line="360" w:lineRule="auto"/>
        <w:ind w:firstLine="357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pisemne pełnomocnictwo do reprezentowania w przetargu,</w:t>
      </w:r>
    </w:p>
    <w:p w14:paraId="1A3698A3" w14:textId="77777777"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oświadczenie o nabyciu do majątku odrębnego, potwierdzone przez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współmałżonka,</w:t>
      </w:r>
    </w:p>
    <w:p w14:paraId="234FC4C0" w14:textId="77777777"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umowa o wyłączeniu wspólności majątkowej małżeńskiej,</w:t>
      </w:r>
    </w:p>
    <w:p w14:paraId="179A9E5A" w14:textId="3553B0C0" w:rsidR="00BE1279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inny dokument: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 xml:space="preserve">.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1B9AA8E" w14:textId="77777777" w:rsidR="00A96369" w:rsidRPr="008A6C8C" w:rsidRDefault="00A96369" w:rsidP="008A6C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Jednocześnie oświadczam, że:</w:t>
      </w:r>
    </w:p>
    <w:p w14:paraId="6AD0C47A" w14:textId="521F79FA"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rozporządzeniem Rady Ministrów dnia 14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września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2004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r. w sprawie sposobu i trybu przeprowadzania przetargów oraz rokowań na zbycie nieruchomości (oraz Regulaminem przetargów na sprzedaż nieruchomości wchodzących w skład zasobu nieruchomości Miasta Rybnika</w:t>
      </w:r>
      <w:r w:rsidRPr="008A6C8C">
        <w:rPr>
          <w:rFonts w:ascii="Arial" w:hAnsi="Arial" w:cs="Arial"/>
          <w:sz w:val="24"/>
          <w:szCs w:val="24"/>
        </w:rPr>
        <w:t>).</w:t>
      </w:r>
    </w:p>
    <w:p w14:paraId="660E73AE" w14:textId="3CB5F80E" w:rsidR="009F6E17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N</w:t>
      </w:r>
      <w:r w:rsidR="00A96369" w:rsidRPr="008A6C8C">
        <w:rPr>
          <w:rFonts w:ascii="Arial" w:hAnsi="Arial" w:cs="Arial"/>
          <w:sz w:val="24"/>
          <w:szCs w:val="24"/>
        </w:rPr>
        <w:t>ie jestem osobą bliską w stosunku do osób wchodzących w skład Komisji Przetargowej oraz nie pozostaję z członkami Komisji Przetargowej w takim stosunku prawnym lub faktycznym, że może budzić to uzasadnione wątpliwości co do bezstronności Komisji</w:t>
      </w:r>
      <w:r w:rsidRPr="008A6C8C">
        <w:rPr>
          <w:rFonts w:ascii="Arial" w:hAnsi="Arial" w:cs="Arial"/>
          <w:sz w:val="24"/>
          <w:szCs w:val="24"/>
        </w:rPr>
        <w:t>.</w:t>
      </w:r>
    </w:p>
    <w:p w14:paraId="5378C1B0" w14:textId="40D9718F"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lastRenderedPageBreak/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warunkami przetargu, określonymi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ogłoszeniu</w:t>
      </w:r>
      <w:r w:rsidR="00CE7C6D" w:rsidRPr="008A6C8C">
        <w:rPr>
          <w:rFonts w:ascii="Arial" w:hAnsi="Arial" w:cs="Arial"/>
          <w:sz w:val="24"/>
          <w:szCs w:val="24"/>
        </w:rPr>
        <w:t xml:space="preserve"> o </w:t>
      </w:r>
      <w:r w:rsidR="00A96369" w:rsidRPr="008A6C8C">
        <w:rPr>
          <w:rFonts w:ascii="Arial" w:hAnsi="Arial" w:cs="Arial"/>
          <w:sz w:val="24"/>
          <w:szCs w:val="24"/>
        </w:rPr>
        <w:t>przetargu i przyjmuję je bez zastrzeżeń</w:t>
      </w:r>
      <w:r w:rsidRPr="008A6C8C">
        <w:rPr>
          <w:rFonts w:ascii="Arial" w:hAnsi="Arial" w:cs="Arial"/>
          <w:sz w:val="24"/>
          <w:szCs w:val="24"/>
        </w:rPr>
        <w:t>.</w:t>
      </w:r>
    </w:p>
    <w:p w14:paraId="5AAB50DB" w14:textId="75592382"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informacjami o ww. nieruchomości, podanymi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9F6E17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ogłoszeniu o przetargu i akceptuję je bez zastrzeżeń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</w:p>
    <w:p w14:paraId="7949CC2E" w14:textId="5408C0D8"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kceptuję stan techniczny i prawny nieruchomości.</w:t>
      </w:r>
    </w:p>
    <w:p w14:paraId="1F2AECC3" w14:textId="4CFECF25" w:rsidR="00A96369" w:rsidRPr="008A6C8C" w:rsidRDefault="00A96369" w:rsidP="008A6C8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W przypadku, gdy nie zostanę nabywcą nieruchomości stanowiącej przedmiot przetargu, proszę o zwrot wadium</w:t>
      </w:r>
      <w:r w:rsidR="009F6E17" w:rsidRPr="008A6C8C">
        <w:rPr>
          <w:rFonts w:ascii="Arial" w:hAnsi="Arial" w:cs="Arial"/>
          <w:sz w:val="24"/>
          <w:szCs w:val="24"/>
        </w:rPr>
        <w:t xml:space="preserve"> (</w:t>
      </w:r>
      <w:r w:rsidR="009F6E17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480EC6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F6E17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>:</w:t>
      </w:r>
    </w:p>
    <w:p w14:paraId="5B110A7C" w14:textId="77777777"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 gotówce,</w:t>
      </w:r>
    </w:p>
    <w:p w14:paraId="0F0D032B" w14:textId="77777777"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konto, z którego wpłacono wadium,</w:t>
      </w:r>
    </w:p>
    <w:p w14:paraId="0A29827E" w14:textId="77777777"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 nr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</w:t>
      </w:r>
    </w:p>
    <w:p w14:paraId="28F59D69" w14:textId="6BC7148B" w:rsidR="008C1240" w:rsidRPr="008A6C8C" w:rsidRDefault="00A96369" w:rsidP="008A6C8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Jestem świadom</w:t>
      </w:r>
      <w:r w:rsidR="009621FA" w:rsidRPr="008A6C8C">
        <w:rPr>
          <w:rFonts w:ascii="Arial" w:hAnsi="Arial" w:cs="Arial"/>
          <w:sz w:val="24"/>
          <w:szCs w:val="24"/>
        </w:rPr>
        <w:t>a(y)</w:t>
      </w:r>
      <w:r w:rsidRPr="008A6C8C">
        <w:rPr>
          <w:rFonts w:ascii="Arial" w:hAnsi="Arial" w:cs="Arial"/>
          <w:sz w:val="24"/>
          <w:szCs w:val="24"/>
        </w:rPr>
        <w:t>, że w przypadku uchylenia się od zawarcia umowy wpłacone przeze mnie wadium ulega przepadkowi na rzecz Miasta Rybnika.</w:t>
      </w:r>
    </w:p>
    <w:p w14:paraId="0D60E98E" w14:textId="77777777" w:rsidR="001A6A76" w:rsidRPr="00A96369" w:rsidRDefault="00A35F4A" w:rsidP="008A6C8C">
      <w:pPr>
        <w:spacing w:before="600"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Miejscowość, data </w:t>
      </w:r>
      <w:r w:rsidR="00A96369" w:rsidRPr="00A96369">
        <w:rPr>
          <w:rFonts w:ascii="Arial" w:hAnsi="Arial" w:cs="Arial"/>
          <w:sz w:val="24"/>
          <w:szCs w:val="24"/>
        </w:rPr>
        <w:t>..........</w:t>
      </w:r>
      <w:r w:rsidR="001A6A76">
        <w:rPr>
          <w:rFonts w:ascii="Arial" w:hAnsi="Arial" w:cs="Arial"/>
          <w:sz w:val="24"/>
          <w:szCs w:val="24"/>
        </w:rPr>
        <w:t>..</w:t>
      </w:r>
      <w:r w:rsidR="00A96369" w:rsidRPr="00A96369">
        <w:rPr>
          <w:rFonts w:ascii="Arial" w:hAnsi="Arial" w:cs="Arial"/>
          <w:sz w:val="24"/>
          <w:szCs w:val="24"/>
        </w:rPr>
        <w:t>......</w:t>
      </w:r>
      <w:r w:rsidR="008C1240">
        <w:rPr>
          <w:rFonts w:ascii="Arial" w:hAnsi="Arial" w:cs="Arial"/>
          <w:sz w:val="24"/>
          <w:szCs w:val="24"/>
        </w:rPr>
        <w:t>......</w:t>
      </w:r>
      <w:r w:rsidR="00A96369" w:rsidRPr="00A96369">
        <w:rPr>
          <w:rFonts w:ascii="Arial" w:hAnsi="Arial" w:cs="Arial"/>
          <w:sz w:val="24"/>
          <w:szCs w:val="24"/>
        </w:rPr>
        <w:t>.</w:t>
      </w:r>
      <w:r w:rsidR="00213C3D">
        <w:rPr>
          <w:rFonts w:ascii="Arial" w:hAnsi="Arial" w:cs="Arial"/>
          <w:sz w:val="24"/>
          <w:szCs w:val="24"/>
        </w:rPr>
        <w:tab/>
      </w:r>
      <w:r w:rsidR="001A6A76" w:rsidRPr="00A96369">
        <w:rPr>
          <w:rFonts w:ascii="Arial" w:hAnsi="Arial" w:cs="Arial"/>
          <w:sz w:val="24"/>
          <w:szCs w:val="24"/>
        </w:rPr>
        <w:t>.............................................</w:t>
      </w:r>
      <w:r w:rsidR="001A6A76">
        <w:rPr>
          <w:rFonts w:ascii="Arial" w:hAnsi="Arial" w:cs="Arial"/>
          <w:sz w:val="24"/>
          <w:szCs w:val="24"/>
        </w:rPr>
        <w:t>......................</w:t>
      </w:r>
      <w:r w:rsidR="001A6A76" w:rsidRPr="00A96369">
        <w:rPr>
          <w:rFonts w:ascii="Arial" w:hAnsi="Arial" w:cs="Arial"/>
          <w:sz w:val="24"/>
          <w:szCs w:val="24"/>
        </w:rPr>
        <w:t>....</w:t>
      </w:r>
    </w:p>
    <w:p w14:paraId="59EC9B44" w14:textId="77777777" w:rsidR="009F6E17" w:rsidRPr="0027785C" w:rsidRDefault="001A6A76" w:rsidP="008A6C8C">
      <w:pPr>
        <w:spacing w:after="0" w:line="360" w:lineRule="auto"/>
        <w:ind w:left="4248"/>
        <w:rPr>
          <w:rFonts w:ascii="Arial" w:hAnsi="Arial" w:cs="Arial"/>
          <w:i/>
          <w:sz w:val="20"/>
          <w:szCs w:val="20"/>
        </w:rPr>
      </w:pPr>
      <w:r w:rsidRPr="0027785C">
        <w:rPr>
          <w:rFonts w:ascii="Arial" w:hAnsi="Arial" w:cs="Arial"/>
          <w:i/>
          <w:sz w:val="20"/>
          <w:szCs w:val="20"/>
        </w:rPr>
        <w:t>(podpis osoby fizycznej/podpis osoby uprawnionej do reprezentowania firmy)</w:t>
      </w:r>
      <w:r w:rsidR="00FC5824" w:rsidRPr="0027785C">
        <w:rPr>
          <w:rFonts w:ascii="Arial" w:hAnsi="Arial" w:cs="Arial"/>
          <w:i/>
          <w:sz w:val="20"/>
          <w:szCs w:val="20"/>
        </w:rPr>
        <w:t xml:space="preserve"> </w:t>
      </w:r>
    </w:p>
    <w:p w14:paraId="0E7EB0F8" w14:textId="77777777" w:rsidR="00505C09" w:rsidRDefault="00505C09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14:paraId="5D4678B6" w14:textId="77777777" w:rsidR="00D872B6" w:rsidRDefault="00D872B6" w:rsidP="005B5C65">
      <w:pPr>
        <w:spacing w:after="0" w:line="360" w:lineRule="auto"/>
        <w:rPr>
          <w:rFonts w:ascii="Arial" w:hAnsi="Arial" w:cs="Arial"/>
          <w:iCs/>
        </w:rPr>
      </w:pPr>
    </w:p>
    <w:p w14:paraId="530367B1" w14:textId="3791D154"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Administratorem danych osobowych podanych w formularzu</w:t>
      </w:r>
      <w:r w:rsidR="001E2B3C"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jest </w:t>
      </w:r>
      <w:r w:rsidRPr="00125B14">
        <w:rPr>
          <w:rFonts w:ascii="Arial" w:hAnsi="Arial" w:cs="Arial"/>
          <w:b/>
          <w:bCs/>
          <w:iCs/>
        </w:rPr>
        <w:t xml:space="preserve">Zakład Gospodarki Mieszkaniowej w Rybniku </w:t>
      </w:r>
      <w:r w:rsidRPr="005B5C65">
        <w:rPr>
          <w:rFonts w:ascii="Arial" w:hAnsi="Arial" w:cs="Arial"/>
          <w:iCs/>
        </w:rPr>
        <w:t>z siedzibą przy ul. T</w:t>
      </w:r>
      <w:r>
        <w:rPr>
          <w:rFonts w:ascii="Arial" w:hAnsi="Arial" w:cs="Arial"/>
          <w:iCs/>
        </w:rPr>
        <w:t>.</w:t>
      </w:r>
      <w:r w:rsidRPr="005B5C65">
        <w:rPr>
          <w:rFonts w:ascii="Arial" w:hAnsi="Arial" w:cs="Arial"/>
          <w:iCs/>
        </w:rPr>
        <w:t xml:space="preserve"> Kościuszki 17, 44-200 Rybnik,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adres </w:t>
      </w:r>
      <w:r w:rsidR="002C0306">
        <w:rPr>
          <w:rFonts w:ascii="Arial" w:hAnsi="Arial" w:cs="Arial"/>
          <w:iCs/>
        </w:rPr>
        <w:br/>
      </w:r>
      <w:bookmarkStart w:id="0" w:name="_GoBack"/>
      <w:bookmarkEnd w:id="0"/>
      <w:r w:rsidRPr="005B5C65">
        <w:rPr>
          <w:rFonts w:ascii="Arial" w:hAnsi="Arial" w:cs="Arial"/>
          <w:iCs/>
        </w:rPr>
        <w:t xml:space="preserve">e-mail: </w:t>
      </w:r>
      <w:hyperlink r:id="rId8" w:history="1">
        <w:r w:rsidRPr="00840689">
          <w:rPr>
            <w:rStyle w:val="Hipercze"/>
            <w:rFonts w:ascii="Arial" w:hAnsi="Arial" w:cs="Arial"/>
            <w:iCs/>
          </w:rPr>
          <w:t>zgm@zgm.rybnik.pl</w:t>
        </w:r>
      </w:hyperlink>
      <w:r>
        <w:rPr>
          <w:rFonts w:ascii="Arial" w:hAnsi="Arial" w:cs="Arial"/>
          <w:iCs/>
        </w:rPr>
        <w:t xml:space="preserve"> </w:t>
      </w:r>
      <w:r w:rsidR="001E2B3C">
        <w:rPr>
          <w:rFonts w:ascii="Arial" w:hAnsi="Arial" w:cs="Arial"/>
          <w:iCs/>
        </w:rPr>
        <w:t>Kontakt d</w:t>
      </w:r>
      <w:r w:rsidR="00012358">
        <w:rPr>
          <w:rFonts w:ascii="Arial" w:hAnsi="Arial" w:cs="Arial"/>
          <w:iCs/>
        </w:rPr>
        <w:t>o Inspektora Ochrony Danych: zodo@um</w:t>
      </w:r>
      <w:r w:rsidR="001E2B3C">
        <w:rPr>
          <w:rFonts w:ascii="Arial" w:hAnsi="Arial" w:cs="Arial"/>
          <w:iCs/>
        </w:rPr>
        <w:t>.rybnik.pl</w:t>
      </w:r>
    </w:p>
    <w:p w14:paraId="77EEFFF8" w14:textId="66CA0DAB" w:rsidR="005B5C65" w:rsidRDefault="005B5C65" w:rsidP="001E2B3C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 xml:space="preserve">Dane osobowe </w:t>
      </w:r>
      <w:r>
        <w:rPr>
          <w:rFonts w:ascii="Arial" w:hAnsi="Arial" w:cs="Arial"/>
          <w:iCs/>
        </w:rPr>
        <w:t xml:space="preserve">uczestnika przetargu, </w:t>
      </w:r>
      <w:r w:rsidRPr="005B5C65">
        <w:rPr>
          <w:rFonts w:ascii="Arial" w:hAnsi="Arial" w:cs="Arial"/>
          <w:iCs/>
        </w:rPr>
        <w:t>dane współmałżonka</w:t>
      </w:r>
      <w:r>
        <w:rPr>
          <w:rFonts w:ascii="Arial" w:hAnsi="Arial" w:cs="Arial"/>
          <w:iCs/>
        </w:rPr>
        <w:t xml:space="preserve"> </w:t>
      </w:r>
      <w:r w:rsidRPr="00125B14">
        <w:rPr>
          <w:rFonts w:ascii="Arial" w:hAnsi="Arial" w:cs="Arial"/>
          <w:b/>
          <w:bCs/>
          <w:iCs/>
        </w:rPr>
        <w:t>są przetwarzane w celach</w:t>
      </w:r>
      <w:r w:rsidRPr="005B5C65">
        <w:rPr>
          <w:rFonts w:ascii="Arial" w:hAnsi="Arial" w:cs="Arial"/>
          <w:iCs/>
        </w:rPr>
        <w:t>: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wpłaty i rozliczenia wadium, uczestnictwa w przetargu,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przygotowania do zawarcia i zawarcie umowy sprzedaży</w:t>
      </w:r>
      <w:r w:rsidR="001E2B3C">
        <w:rPr>
          <w:rFonts w:ascii="Arial" w:hAnsi="Arial" w:cs="Arial"/>
          <w:iCs/>
        </w:rPr>
        <w:t xml:space="preserve">, </w:t>
      </w:r>
      <w:r w:rsidR="001E2B3C" w:rsidRPr="001E2B3C">
        <w:rPr>
          <w:rFonts w:ascii="Arial" w:hAnsi="Arial" w:cs="Arial"/>
          <w:iCs/>
        </w:rPr>
        <w:t>prawidłowej identyfikacji osoby fizycznej,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rozliczeń finansowo-księgowych,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obsługi korespondencji i kontaktu z uczestnikami postępowania.</w:t>
      </w:r>
    </w:p>
    <w:p w14:paraId="7BBBDDED" w14:textId="6BC21E4A"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125B14">
        <w:rPr>
          <w:rFonts w:ascii="Arial" w:hAnsi="Arial" w:cs="Arial"/>
          <w:b/>
          <w:bCs/>
          <w:iCs/>
        </w:rPr>
        <w:t>Przysługują Państwu prawa:</w:t>
      </w:r>
      <w:r w:rsidRPr="005B5C65">
        <w:rPr>
          <w:rFonts w:ascii="Arial" w:hAnsi="Arial" w:cs="Arial"/>
          <w:iCs/>
        </w:rPr>
        <w:t xml:space="preserve"> dostępu do swoich danych i ich poprawiania, ograniczenia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przetwarzania, </w:t>
      </w:r>
      <w:r w:rsidR="001E2B3C">
        <w:rPr>
          <w:rFonts w:ascii="Arial" w:hAnsi="Arial" w:cs="Arial"/>
          <w:iCs/>
        </w:rPr>
        <w:t xml:space="preserve">wniesienia sprzeciwu </w:t>
      </w:r>
      <w:r w:rsidR="001E2B3C" w:rsidRPr="001E2B3C">
        <w:rPr>
          <w:rFonts w:ascii="Arial" w:hAnsi="Arial" w:cs="Arial"/>
          <w:iCs/>
        </w:rPr>
        <w:t>wobec przetwarzania danych kontaktowych</w:t>
      </w:r>
      <w:r w:rsidRPr="005B5C65">
        <w:rPr>
          <w:rFonts w:ascii="Arial" w:hAnsi="Arial" w:cs="Arial"/>
          <w:iCs/>
        </w:rPr>
        <w:t>, wniesienia skargi do Prezesa Urzędu Ochrony Danych Osobowych.</w:t>
      </w:r>
    </w:p>
    <w:p w14:paraId="6636121B" w14:textId="134B06F4" w:rsidR="008A6C8C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Pełna wersja obowiązku informacyjnego znajduje się na stronie Biuletynu Informacji Publicznej:</w:t>
      </w:r>
      <w:r>
        <w:rPr>
          <w:rFonts w:ascii="Arial" w:hAnsi="Arial" w:cs="Arial"/>
          <w:iCs/>
        </w:rPr>
        <w:t xml:space="preserve"> </w:t>
      </w:r>
      <w:hyperlink r:id="rId9" w:tooltip="Biuletyn Informacji Publicznej ZGM w Rybniku" w:history="1">
        <w:r w:rsidRPr="005B5C65">
          <w:rPr>
            <w:rStyle w:val="Hipercze"/>
            <w:rFonts w:ascii="Arial" w:hAnsi="Arial" w:cs="Arial"/>
            <w:iCs/>
          </w:rPr>
          <w:t>bip.zgm.rybnik.pl</w:t>
        </w:r>
      </w:hyperlink>
      <w:r>
        <w:rPr>
          <w:rFonts w:ascii="Arial" w:hAnsi="Arial" w:cs="Arial"/>
          <w:iCs/>
        </w:rPr>
        <w:t xml:space="preserve"> w zakładce „</w:t>
      </w:r>
      <w:r w:rsidRPr="005B5C65">
        <w:rPr>
          <w:rFonts w:ascii="Arial" w:hAnsi="Arial" w:cs="Arial"/>
          <w:iCs/>
        </w:rPr>
        <w:t>Obowiązek informacyjny (RODO)</w:t>
      </w:r>
      <w:r>
        <w:rPr>
          <w:rFonts w:ascii="Arial" w:hAnsi="Arial" w:cs="Arial"/>
          <w:iCs/>
        </w:rPr>
        <w:t>”.</w:t>
      </w:r>
    </w:p>
    <w:p w14:paraId="0FD37923" w14:textId="77777777" w:rsidR="008A6C8C" w:rsidRDefault="008A6C8C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14:paraId="59CE9C95" w14:textId="74422E70" w:rsidR="00505C09" w:rsidRPr="00505C09" w:rsidRDefault="00505C09" w:rsidP="00505C09">
      <w:p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505C09">
        <w:rPr>
          <w:rFonts w:ascii="Arial" w:hAnsi="Arial" w:cs="Arial"/>
          <w:i/>
          <w:sz w:val="20"/>
          <w:szCs w:val="20"/>
        </w:rPr>
        <w:t>* - dane nieobowiązkowe</w:t>
      </w:r>
    </w:p>
    <w:sectPr w:rsidR="00505C09" w:rsidRPr="00505C09" w:rsidSect="0038082A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BC86B" w14:textId="77777777" w:rsidR="004E7E3E" w:rsidRDefault="004E7E3E" w:rsidP="00856A16">
      <w:pPr>
        <w:spacing w:after="0" w:line="240" w:lineRule="auto"/>
      </w:pPr>
      <w:r>
        <w:separator/>
      </w:r>
    </w:p>
  </w:endnote>
  <w:endnote w:type="continuationSeparator" w:id="0">
    <w:p w14:paraId="3F771DEE" w14:textId="77777777" w:rsidR="004E7E3E" w:rsidRDefault="004E7E3E" w:rsidP="0085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7567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749E102" w14:textId="761D5C67" w:rsidR="00856A16" w:rsidRDefault="00856A16">
            <w:pPr>
              <w:pStyle w:val="Stopka"/>
              <w:jc w:val="right"/>
            </w:pP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2C0306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Pr="00EB1747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2C0306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849D15C" w14:textId="77777777" w:rsidR="00856A16" w:rsidRDefault="00856A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DE8F2" w14:textId="77777777" w:rsidR="004E7E3E" w:rsidRDefault="004E7E3E" w:rsidP="00856A16">
      <w:pPr>
        <w:spacing w:after="0" w:line="240" w:lineRule="auto"/>
      </w:pPr>
      <w:r>
        <w:separator/>
      </w:r>
    </w:p>
  </w:footnote>
  <w:footnote w:type="continuationSeparator" w:id="0">
    <w:p w14:paraId="799BDBB7" w14:textId="77777777" w:rsidR="004E7E3E" w:rsidRDefault="004E7E3E" w:rsidP="00856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5D93"/>
    <w:multiLevelType w:val="hybridMultilevel"/>
    <w:tmpl w:val="359CF008"/>
    <w:lvl w:ilvl="0" w:tplc="A6C088A8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FF51D4"/>
    <w:multiLevelType w:val="hybridMultilevel"/>
    <w:tmpl w:val="88583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E3445"/>
    <w:multiLevelType w:val="hybridMultilevel"/>
    <w:tmpl w:val="CC464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E259BC"/>
    <w:multiLevelType w:val="hybridMultilevel"/>
    <w:tmpl w:val="7E563CA6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C172E6"/>
    <w:multiLevelType w:val="hybridMultilevel"/>
    <w:tmpl w:val="8A428854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F5531"/>
    <w:multiLevelType w:val="hybridMultilevel"/>
    <w:tmpl w:val="1F4CE722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F40F21"/>
    <w:multiLevelType w:val="hybridMultilevel"/>
    <w:tmpl w:val="E9483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369"/>
    <w:rsid w:val="00012358"/>
    <w:rsid w:val="000147E3"/>
    <w:rsid w:val="000A54FB"/>
    <w:rsid w:val="000D43C4"/>
    <w:rsid w:val="000E0686"/>
    <w:rsid w:val="00121801"/>
    <w:rsid w:val="00125B14"/>
    <w:rsid w:val="001A6A76"/>
    <w:rsid w:val="001E2B3C"/>
    <w:rsid w:val="001F07E5"/>
    <w:rsid w:val="00213C3D"/>
    <w:rsid w:val="00262477"/>
    <w:rsid w:val="00264F77"/>
    <w:rsid w:val="00270A0E"/>
    <w:rsid w:val="0027785C"/>
    <w:rsid w:val="00277C80"/>
    <w:rsid w:val="002C0306"/>
    <w:rsid w:val="0038082A"/>
    <w:rsid w:val="003D620C"/>
    <w:rsid w:val="003F152D"/>
    <w:rsid w:val="003F6ACC"/>
    <w:rsid w:val="00457782"/>
    <w:rsid w:val="00480EC6"/>
    <w:rsid w:val="004B051E"/>
    <w:rsid w:val="004E7E3E"/>
    <w:rsid w:val="00505C09"/>
    <w:rsid w:val="005B5C65"/>
    <w:rsid w:val="005C7A72"/>
    <w:rsid w:val="005D2A82"/>
    <w:rsid w:val="00733526"/>
    <w:rsid w:val="007A745E"/>
    <w:rsid w:val="007D6BC0"/>
    <w:rsid w:val="00856A16"/>
    <w:rsid w:val="008A6C8C"/>
    <w:rsid w:val="008C1240"/>
    <w:rsid w:val="00952B99"/>
    <w:rsid w:val="009621FA"/>
    <w:rsid w:val="009A3781"/>
    <w:rsid w:val="009C4019"/>
    <w:rsid w:val="009E3DF7"/>
    <w:rsid w:val="009F6E17"/>
    <w:rsid w:val="00A35F4A"/>
    <w:rsid w:val="00A50042"/>
    <w:rsid w:val="00A5705A"/>
    <w:rsid w:val="00A67010"/>
    <w:rsid w:val="00A96369"/>
    <w:rsid w:val="00AA544A"/>
    <w:rsid w:val="00B72E52"/>
    <w:rsid w:val="00BE1279"/>
    <w:rsid w:val="00C27F49"/>
    <w:rsid w:val="00C411B1"/>
    <w:rsid w:val="00C74108"/>
    <w:rsid w:val="00C77FCC"/>
    <w:rsid w:val="00CE7C6D"/>
    <w:rsid w:val="00D62DBE"/>
    <w:rsid w:val="00D872B6"/>
    <w:rsid w:val="00EA41A6"/>
    <w:rsid w:val="00EB1747"/>
    <w:rsid w:val="00EE52F5"/>
    <w:rsid w:val="00F024F0"/>
    <w:rsid w:val="00F612A0"/>
    <w:rsid w:val="00F8003D"/>
    <w:rsid w:val="00FC5824"/>
    <w:rsid w:val="00FE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2A1767"/>
  <w15:chartTrackingRefBased/>
  <w15:docId w15:val="{2AAB5495-833B-4EAE-A972-95A1240CE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636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52B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411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6369"/>
    <w:rPr>
      <w:rFonts w:ascii="Times New Roman" w:hAnsi="Times New Roman" w:cs="Times New Roman" w:hint="default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9636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A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A54F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6A16"/>
  </w:style>
  <w:style w:type="paragraph" w:styleId="Stopka">
    <w:name w:val="footer"/>
    <w:basedOn w:val="Normalny"/>
    <w:link w:val="Stopka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6A16"/>
  </w:style>
  <w:style w:type="character" w:customStyle="1" w:styleId="Nagwek1Znak">
    <w:name w:val="Nagłówek 1 Znak"/>
    <w:basedOn w:val="Domylnaczcionkaakapitu"/>
    <w:link w:val="Nagwek1"/>
    <w:uiPriority w:val="9"/>
    <w:rsid w:val="00952B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411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DF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FE3CEB"/>
    <w:rPr>
      <w:rFonts w:cs="Times New Roman"/>
      <w:i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5C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m@zgm.rybni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bip.zgm.ryb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C640D-A1F2-476C-85E7-83C54134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E9C26DFF.dotm</Template>
  <TotalTime>128</TotalTime>
  <Pages>2</Pages>
  <Words>504</Words>
  <Characters>3026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udziału w przetargu ustnym na sprzedaż lokali mieszkalnych</dc:title>
  <dc:subject/>
  <dc:creator>Katarzyna Wójtowicz</dc:creator>
  <cp:keywords/>
  <dc:description/>
  <cp:lastModifiedBy>Katarzyna Wójtowicz</cp:lastModifiedBy>
  <cp:revision>48</cp:revision>
  <cp:lastPrinted>2020-05-28T13:55:00Z</cp:lastPrinted>
  <dcterms:created xsi:type="dcterms:W3CDTF">2020-05-14T13:01:00Z</dcterms:created>
  <dcterms:modified xsi:type="dcterms:W3CDTF">2026-05-06T08:59:00Z</dcterms:modified>
</cp:coreProperties>
</file>