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3145A6">
        <w:t>21</w:t>
      </w:r>
      <w:r w:rsidR="006B3981">
        <w:t xml:space="preserve"> </w:t>
      </w:r>
      <w:r w:rsidR="009247E4">
        <w:t>wrzesień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</w:t>
      </w:r>
      <w:r w:rsidR="00DF339A">
        <w:t>4</w:t>
      </w:r>
      <w:r w:rsidR="003145A6">
        <w:t>3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A31E2B" w:rsidRDefault="002323F8" w:rsidP="002323F8">
      <w:pPr>
        <w:jc w:val="both"/>
      </w:pPr>
      <w:r w:rsidRPr="00A31E2B">
        <w:t>AZB1 telefon: 32 4294881 (dotyczy pozycji</w:t>
      </w:r>
      <w:r w:rsidR="00C20F81" w:rsidRPr="00A31E2B">
        <w:t xml:space="preserve"> </w:t>
      </w:r>
      <w:r w:rsidR="008F7EFE" w:rsidRPr="00A31E2B">
        <w:t>3, 6-8</w:t>
      </w:r>
      <w:r w:rsidR="00F602A3" w:rsidRPr="00A31E2B">
        <w:t>,</w:t>
      </w:r>
      <w:r w:rsidR="00DB637B" w:rsidRPr="00A31E2B">
        <w:t xml:space="preserve"> </w:t>
      </w:r>
      <w:r w:rsidR="00160256" w:rsidRPr="00A31E2B">
        <w:t>3</w:t>
      </w:r>
      <w:r w:rsidR="009433CF">
        <w:t>2</w:t>
      </w:r>
      <w:r w:rsidR="00160256" w:rsidRPr="00A31E2B">
        <w:t xml:space="preserve">, </w:t>
      </w:r>
      <w:r w:rsidR="00F72F0F" w:rsidRPr="00A31E2B">
        <w:t>3</w:t>
      </w:r>
      <w:r w:rsidR="009433CF">
        <w:t>3</w:t>
      </w:r>
      <w:r w:rsidRPr="00A31E2B">
        <w:t>),</w:t>
      </w:r>
    </w:p>
    <w:p w:rsidR="003010FE" w:rsidRPr="00A31E2B" w:rsidRDefault="002323F8" w:rsidP="00AB31B8">
      <w:pPr>
        <w:spacing w:after="240"/>
        <w:jc w:val="both"/>
      </w:pPr>
      <w:r w:rsidRPr="00A31E2B">
        <w:t>AZB2 telefo</w:t>
      </w:r>
      <w:r w:rsidR="00B779BF" w:rsidRPr="00A31E2B">
        <w:t xml:space="preserve">n: 32 4220221 (dotyczy pozycji </w:t>
      </w:r>
      <w:r w:rsidR="00F21275" w:rsidRPr="00A31E2B">
        <w:t>1-</w:t>
      </w:r>
      <w:r w:rsidR="00DB637B" w:rsidRPr="00A31E2B">
        <w:t>2</w:t>
      </w:r>
      <w:r w:rsidR="00EE53D2" w:rsidRPr="00A31E2B">
        <w:t>,</w:t>
      </w:r>
      <w:r w:rsidR="004C354F" w:rsidRPr="00A31E2B">
        <w:t xml:space="preserve"> </w:t>
      </w:r>
      <w:r w:rsidR="00DB637B" w:rsidRPr="00A31E2B">
        <w:t>4-5</w:t>
      </w:r>
      <w:r w:rsidR="000971B7" w:rsidRPr="00A31E2B">
        <w:t>,</w:t>
      </w:r>
      <w:r w:rsidR="00A8354F" w:rsidRPr="00A31E2B">
        <w:t xml:space="preserve"> </w:t>
      </w:r>
      <w:r w:rsidR="00803136" w:rsidRPr="00A31E2B">
        <w:t>9</w:t>
      </w:r>
      <w:r w:rsidR="00E11720" w:rsidRPr="00A31E2B">
        <w:t>-</w:t>
      </w:r>
      <w:r w:rsidR="009433CF">
        <w:t>31</w:t>
      </w:r>
      <w:r w:rsidR="00E64361" w:rsidRPr="00A31E2B">
        <w:t>,</w:t>
      </w:r>
      <w:r w:rsidR="00CD4E68" w:rsidRPr="00A31E2B">
        <w:t xml:space="preserve"> </w:t>
      </w:r>
      <w:r w:rsidR="00DB637B" w:rsidRPr="00A31E2B">
        <w:t>3</w:t>
      </w:r>
      <w:r w:rsidR="009433CF">
        <w:t>4</w:t>
      </w:r>
      <w:r w:rsidR="00803136" w:rsidRPr="00A31E2B">
        <w:t>-3</w:t>
      </w:r>
      <w:r w:rsidR="003145A6">
        <w:t>6</w:t>
      </w:r>
      <w:r w:rsidR="00E11720" w:rsidRPr="00A31E2B">
        <w:t>)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913425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913425">
              <w:rPr>
                <w:sz w:val="22"/>
              </w:rPr>
              <w:t xml:space="preserve">Adres </w:t>
            </w:r>
            <w:r w:rsidRPr="00913425">
              <w:rPr>
                <w:sz w:val="22"/>
                <w:szCs w:val="22"/>
              </w:rPr>
              <w:br/>
            </w:r>
            <w:r w:rsidRPr="00913425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401E1C" w:rsidP="00401E1C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401E1C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Alfonsa Zgrzebnioka 5c/2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29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C05AFE">
              <w:rPr>
                <w:rFonts w:cs="Arial"/>
                <w:sz w:val="22"/>
                <w:szCs w:val="22"/>
              </w:rPr>
              <w:t>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15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</w:t>
            </w:r>
            <w:r>
              <w:rPr>
                <w:rFonts w:cs="Arial"/>
                <w:sz w:val="22"/>
                <w:szCs w:val="22"/>
              </w:rPr>
              <w:t xml:space="preserve">gazowa, </w:t>
            </w:r>
            <w:r w:rsidRPr="00C05AFE">
              <w:rPr>
                <w:rFonts w:cs="Arial"/>
                <w:sz w:val="22"/>
                <w:szCs w:val="22"/>
              </w:rPr>
              <w:t>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Default="00401E1C" w:rsidP="00DF339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CD60B3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Default="00CD60B3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10-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Default="00093781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Dr. Józefa 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401E1C" w:rsidP="00DF339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401E1C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91342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401E1C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Gen. Władysława </w:t>
            </w:r>
            <w:r w:rsidR="00DB637B">
              <w:rPr>
                <w:rFonts w:cs="Arial"/>
                <w:sz w:val="22"/>
                <w:szCs w:val="22"/>
              </w:rPr>
              <w:t>Andersa 24b/3</w:t>
            </w:r>
          </w:p>
        </w:tc>
        <w:tc>
          <w:tcPr>
            <w:tcW w:w="1985" w:type="dxa"/>
            <w:vAlign w:val="center"/>
          </w:tcPr>
          <w:p w:rsidR="00093781" w:rsidRPr="00DB41C6" w:rsidRDefault="00DB637B" w:rsidP="00DB637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47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02</w:t>
            </w:r>
            <w:r w:rsidR="00093781">
              <w:rPr>
                <w:rFonts w:cs="Arial"/>
                <w:sz w:val="22"/>
                <w:szCs w:val="22"/>
              </w:rPr>
              <w:t xml:space="preserve"> mieszkalna 2</w:t>
            </w:r>
            <w:r>
              <w:rPr>
                <w:rFonts w:cs="Arial"/>
                <w:sz w:val="22"/>
                <w:szCs w:val="22"/>
              </w:rPr>
              <w:t>8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</w:t>
            </w:r>
            <w:r w:rsidR="00093781"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B41C6" w:rsidRDefault="00401E1C" w:rsidP="00DF339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DF339A">
              <w:rPr>
                <w:rFonts w:cs="Arial"/>
                <w:sz w:val="22"/>
                <w:szCs w:val="22"/>
              </w:rPr>
              <w:t>.0</w:t>
            </w:r>
            <w:r w:rsidR="00CD60B3">
              <w:rPr>
                <w:rFonts w:cs="Arial"/>
                <w:sz w:val="22"/>
                <w:szCs w:val="22"/>
              </w:rPr>
              <w:t>9.2026</w:t>
            </w:r>
          </w:p>
        </w:tc>
        <w:tc>
          <w:tcPr>
            <w:tcW w:w="1134" w:type="dxa"/>
            <w:vAlign w:val="center"/>
          </w:tcPr>
          <w:p w:rsidR="00093781" w:rsidRPr="00DB41C6" w:rsidRDefault="00CD60B3" w:rsidP="00CD60B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E25224" w:rsidRDefault="00401E1C" w:rsidP="00DF339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E25224" w:rsidRDefault="00093781" w:rsidP="003E492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</w:t>
            </w:r>
            <w:r w:rsidR="003E4925">
              <w:rPr>
                <w:rFonts w:cs="Arial"/>
                <w:sz w:val="22"/>
                <w:szCs w:val="22"/>
              </w:rPr>
              <w:t>9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A7C39" w:rsidRDefault="00401E1C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401E1C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401E1C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401E1C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093781">
              <w:rPr>
                <w:rFonts w:cs="Arial"/>
                <w:sz w:val="22"/>
                <w:szCs w:val="22"/>
              </w:rPr>
              <w:t>.09.</w:t>
            </w:r>
            <w:r w:rsidR="00093781" w:rsidRPr="000B4004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401E1C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6F6BC6" w:rsidRDefault="00401E1C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775D74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25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775D74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093781">
              <w:rPr>
                <w:rFonts w:cs="Arial"/>
                <w:sz w:val="22"/>
                <w:szCs w:val="22"/>
              </w:rPr>
              <w:t>.09.</w:t>
            </w:r>
            <w:r w:rsidR="00093781" w:rsidRPr="00DA7C39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775D74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093781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0D063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093781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0D0635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22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0D0635">
              <w:rPr>
                <w:rFonts w:cs="Arial"/>
                <w:sz w:val="22"/>
                <w:szCs w:val="22"/>
              </w:rPr>
              <w:t>22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0D0635">
              <w:rPr>
                <w:rFonts w:cs="Arial"/>
                <w:sz w:val="22"/>
                <w:szCs w:val="22"/>
              </w:rPr>
              <w:t>22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0D0635">
              <w:rPr>
                <w:rFonts w:cs="Arial"/>
                <w:sz w:val="22"/>
                <w:szCs w:val="22"/>
              </w:rPr>
              <w:t>22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0D0635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22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0D0635">
              <w:rPr>
                <w:rFonts w:cs="Arial"/>
                <w:sz w:val="22"/>
                <w:szCs w:val="22"/>
              </w:rPr>
              <w:t>22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8a/2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824D51" w:rsidRDefault="000D063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8b/4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824D51" w:rsidRDefault="000D0635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24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0D063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C23855" w:rsidRDefault="000D0635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23</w:t>
            </w:r>
            <w:r w:rsidR="00093781" w:rsidRPr="00C23855">
              <w:rPr>
                <w:rFonts w:cs="Arial"/>
                <w:sz w:val="22"/>
                <w:szCs w:val="22"/>
              </w:rPr>
              <w:t>.0</w:t>
            </w:r>
            <w:r w:rsidR="00093781">
              <w:rPr>
                <w:rFonts w:cs="Arial"/>
                <w:sz w:val="22"/>
                <w:szCs w:val="22"/>
              </w:rPr>
              <w:t>9</w:t>
            </w:r>
            <w:r w:rsidR="000937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0D063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C23855" w:rsidRDefault="000D063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0D063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106130" w:rsidRDefault="000D0635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106130" w:rsidRDefault="00AF2AE5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09378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F2869" w:rsidRDefault="000D063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F2869" w:rsidRDefault="00AF2AE5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09378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106130" w:rsidRDefault="000D063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106130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A27401" w:rsidRDefault="000D063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093781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Pr="00A2740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A27401" w:rsidRDefault="000D0635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bookmarkStart w:id="2" w:name="_GoBack"/>
            <w:bookmarkEnd w:id="2"/>
            <w:r w:rsidR="00AF2AE5">
              <w:rPr>
                <w:rFonts w:cs="Arial"/>
                <w:sz w:val="22"/>
                <w:szCs w:val="22"/>
              </w:rPr>
              <w:t>.0</w:t>
            </w:r>
            <w:r w:rsidR="00093781">
              <w:rPr>
                <w:rFonts w:cs="Arial"/>
                <w:sz w:val="22"/>
                <w:szCs w:val="22"/>
              </w:rPr>
              <w:t>9.</w:t>
            </w:r>
            <w:r w:rsidR="00093781" w:rsidRPr="00FB7B26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A2740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8C07BB">
      <w:pPr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3145A6">
        <w:rPr>
          <w:rFonts w:cs="Arial"/>
          <w:b/>
          <w:szCs w:val="24"/>
        </w:rPr>
        <w:t>21</w:t>
      </w:r>
      <w:r w:rsidR="00660B4F">
        <w:rPr>
          <w:rFonts w:cs="Arial"/>
          <w:b/>
          <w:szCs w:val="24"/>
        </w:rPr>
        <w:t>.0</w:t>
      </w:r>
      <w:r w:rsidR="009247E4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3145A6">
        <w:rPr>
          <w:rFonts w:cs="Arial"/>
          <w:b/>
          <w:szCs w:val="24"/>
        </w:rPr>
        <w:t>25</w:t>
      </w:r>
      <w:r w:rsidR="00EC78F5">
        <w:rPr>
          <w:rFonts w:cs="Arial"/>
          <w:b/>
          <w:szCs w:val="24"/>
        </w:rPr>
        <w:t>.0</w:t>
      </w:r>
      <w:r w:rsidR="008C07BB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F602A3">
      <w:pPr>
        <w:numPr>
          <w:ilvl w:val="0"/>
          <w:numId w:val="2"/>
        </w:numPr>
        <w:spacing w:after="12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lastRenderedPageBreak/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3145A6">
        <w:rPr>
          <w:rFonts w:cs="Arial"/>
          <w:b/>
          <w:szCs w:val="24"/>
        </w:rPr>
        <w:t>25</w:t>
      </w:r>
      <w:r w:rsidR="00EC78F5">
        <w:rPr>
          <w:rFonts w:cs="Arial"/>
          <w:b/>
          <w:szCs w:val="24"/>
        </w:rPr>
        <w:t>.0</w:t>
      </w:r>
      <w:r w:rsidR="008C07BB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F27B29" w:rsidRDefault="00A71CB1" w:rsidP="003145A6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8C07BB" w:rsidRDefault="00A71CB1" w:rsidP="008C07BB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Pr="008C07BB" w:rsidRDefault="00A71CB1" w:rsidP="008C07BB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8C3202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3145A6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Joanna Fojcik</w:t>
      </w:r>
    </w:p>
    <w:p w:rsidR="003145A6" w:rsidRDefault="003145A6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sectPr w:rsidR="003145A6" w:rsidSect="00222D97">
      <w:footerReference w:type="default" r:id="rId8"/>
      <w:pgSz w:w="16838" w:h="11906" w:orient="landscape"/>
      <w:pgMar w:top="426" w:right="1417" w:bottom="568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D74" w:rsidRDefault="00775D74" w:rsidP="00A71CB1">
      <w:pPr>
        <w:spacing w:line="240" w:lineRule="auto"/>
      </w:pPr>
      <w:r>
        <w:separator/>
      </w:r>
    </w:p>
  </w:endnote>
  <w:endnote w:type="continuationSeparator" w:id="0">
    <w:p w:rsidR="00775D74" w:rsidRDefault="00775D74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775D74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775D74" w:rsidRPr="00607AAF" w:rsidRDefault="00775D74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775D74" w:rsidRPr="006F2789" w:rsidRDefault="00775D74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0D0635">
            <w:rPr>
              <w:rStyle w:val="Numerstrony"/>
              <w:rFonts w:ascii="Arial" w:eastAsiaTheme="minorEastAsia" w:hAnsi="Arial" w:cs="Arial"/>
              <w:noProof/>
            </w:rPr>
            <w:t>7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0D0635">
            <w:rPr>
              <w:rStyle w:val="Numerstrony"/>
              <w:rFonts w:ascii="Arial" w:eastAsiaTheme="minorEastAsia" w:hAnsi="Arial" w:cs="Arial"/>
              <w:noProof/>
            </w:rPr>
            <w:t>7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775D74" w:rsidRPr="008603EA" w:rsidRDefault="00775D74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D74" w:rsidRDefault="00775D74" w:rsidP="00A71CB1">
      <w:pPr>
        <w:spacing w:line="240" w:lineRule="auto"/>
      </w:pPr>
      <w:r>
        <w:separator/>
      </w:r>
    </w:p>
  </w:footnote>
  <w:footnote w:type="continuationSeparator" w:id="0">
    <w:p w:rsidR="00775D74" w:rsidRDefault="00775D74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2369"/>
    <w:rsid w:val="00075797"/>
    <w:rsid w:val="0008037B"/>
    <w:rsid w:val="000841A2"/>
    <w:rsid w:val="00084EE2"/>
    <w:rsid w:val="0008632B"/>
    <w:rsid w:val="00092A90"/>
    <w:rsid w:val="00093781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635"/>
    <w:rsid w:val="000D0712"/>
    <w:rsid w:val="000D0F05"/>
    <w:rsid w:val="000D49DC"/>
    <w:rsid w:val="000D6253"/>
    <w:rsid w:val="000E4D6E"/>
    <w:rsid w:val="000E5157"/>
    <w:rsid w:val="000F69D2"/>
    <w:rsid w:val="000F7E16"/>
    <w:rsid w:val="001003A2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1E88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56338"/>
    <w:rsid w:val="00160256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2D97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6AFB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10FE"/>
    <w:rsid w:val="00307DE7"/>
    <w:rsid w:val="003121E7"/>
    <w:rsid w:val="003145A6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767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4925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1E1C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5CA1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32B12"/>
    <w:rsid w:val="00536EBC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8548E"/>
    <w:rsid w:val="00693FD3"/>
    <w:rsid w:val="006941A5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4DE6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2CA4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5D74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136"/>
    <w:rsid w:val="00803A12"/>
    <w:rsid w:val="00804279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B27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B26D5"/>
    <w:rsid w:val="008C07BB"/>
    <w:rsid w:val="008C1277"/>
    <w:rsid w:val="008C1BBD"/>
    <w:rsid w:val="008C3202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8F7EFE"/>
    <w:rsid w:val="00902292"/>
    <w:rsid w:val="009027E3"/>
    <w:rsid w:val="00902BDD"/>
    <w:rsid w:val="00906999"/>
    <w:rsid w:val="00912195"/>
    <w:rsid w:val="00913425"/>
    <w:rsid w:val="0091532E"/>
    <w:rsid w:val="00920979"/>
    <w:rsid w:val="00922768"/>
    <w:rsid w:val="009246E8"/>
    <w:rsid w:val="009247E4"/>
    <w:rsid w:val="009261F5"/>
    <w:rsid w:val="00927107"/>
    <w:rsid w:val="00932A2B"/>
    <w:rsid w:val="00935C71"/>
    <w:rsid w:val="00935EBD"/>
    <w:rsid w:val="00941125"/>
    <w:rsid w:val="009414E8"/>
    <w:rsid w:val="00942779"/>
    <w:rsid w:val="009433CF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0A4F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1E2B"/>
    <w:rsid w:val="00A326F2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55566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31B8"/>
    <w:rsid w:val="00AB4FD9"/>
    <w:rsid w:val="00AB75F2"/>
    <w:rsid w:val="00AB7AF9"/>
    <w:rsid w:val="00AC0F64"/>
    <w:rsid w:val="00AC1E7A"/>
    <w:rsid w:val="00AC308B"/>
    <w:rsid w:val="00AC62E4"/>
    <w:rsid w:val="00AC6863"/>
    <w:rsid w:val="00AD380E"/>
    <w:rsid w:val="00AD44A7"/>
    <w:rsid w:val="00AE2C29"/>
    <w:rsid w:val="00AE3211"/>
    <w:rsid w:val="00AE42FE"/>
    <w:rsid w:val="00AE55BB"/>
    <w:rsid w:val="00AF05EE"/>
    <w:rsid w:val="00AF15CE"/>
    <w:rsid w:val="00AF17AC"/>
    <w:rsid w:val="00AF2AE5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8CA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4AD1"/>
    <w:rsid w:val="00C178BD"/>
    <w:rsid w:val="00C20F81"/>
    <w:rsid w:val="00C22E8D"/>
    <w:rsid w:val="00C23855"/>
    <w:rsid w:val="00C25C51"/>
    <w:rsid w:val="00C274CC"/>
    <w:rsid w:val="00C30FD6"/>
    <w:rsid w:val="00C31035"/>
    <w:rsid w:val="00C3161F"/>
    <w:rsid w:val="00C32D7B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93B69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C17C0"/>
    <w:rsid w:val="00CC674C"/>
    <w:rsid w:val="00CD0610"/>
    <w:rsid w:val="00CD475D"/>
    <w:rsid w:val="00CD4E68"/>
    <w:rsid w:val="00CD60B3"/>
    <w:rsid w:val="00CD656F"/>
    <w:rsid w:val="00CD78B4"/>
    <w:rsid w:val="00CE0919"/>
    <w:rsid w:val="00CF32E9"/>
    <w:rsid w:val="00CF559C"/>
    <w:rsid w:val="00D00A17"/>
    <w:rsid w:val="00D034BB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D63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637B"/>
    <w:rsid w:val="00DB7350"/>
    <w:rsid w:val="00DB7445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DF339A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34649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27B29"/>
    <w:rsid w:val="00F37969"/>
    <w:rsid w:val="00F40718"/>
    <w:rsid w:val="00F410C5"/>
    <w:rsid w:val="00F43190"/>
    <w:rsid w:val="00F474BF"/>
    <w:rsid w:val="00F54614"/>
    <w:rsid w:val="00F5518D"/>
    <w:rsid w:val="00F602A3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F3394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64981-9E44-40E1-8F7E-69C0C644F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C2AA14B5.dotm</Template>
  <TotalTime>1222</TotalTime>
  <Pages>7</Pages>
  <Words>1515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114</cp:revision>
  <cp:lastPrinted>2026-07-27T09:59:00Z</cp:lastPrinted>
  <dcterms:created xsi:type="dcterms:W3CDTF">2026-06-05T07:23:00Z</dcterms:created>
  <dcterms:modified xsi:type="dcterms:W3CDTF">2026-09-18T09:05:00Z</dcterms:modified>
</cp:coreProperties>
</file>