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B838CA">
        <w:t>31</w:t>
      </w:r>
      <w:r w:rsidR="006B3981">
        <w:t xml:space="preserve"> </w:t>
      </w:r>
      <w:r w:rsidR="00BB7426">
        <w:t>sierpień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051.003</w:t>
      </w:r>
      <w:r w:rsidR="00B838CA">
        <w:t>8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121E88" w:rsidRDefault="002323F8" w:rsidP="002323F8">
      <w:pPr>
        <w:jc w:val="both"/>
      </w:pPr>
      <w:r w:rsidRPr="00121E88">
        <w:t>AZB1 telefon: 32 4294881 (dotyczy pozycji</w:t>
      </w:r>
      <w:r w:rsidR="00C20F81" w:rsidRPr="00121E88">
        <w:t xml:space="preserve"> </w:t>
      </w:r>
      <w:r w:rsidR="00F21275" w:rsidRPr="00121E88">
        <w:t>5</w:t>
      </w:r>
      <w:r w:rsidR="00F602A3" w:rsidRPr="00121E88">
        <w:t>-</w:t>
      </w:r>
      <w:r w:rsidR="00121E88" w:rsidRPr="00121E88">
        <w:t>6</w:t>
      </w:r>
      <w:r w:rsidR="00F602A3" w:rsidRPr="00121E88">
        <w:t>,</w:t>
      </w:r>
      <w:r w:rsidR="000F69D2" w:rsidRPr="00121E88">
        <w:t xml:space="preserve"> </w:t>
      </w:r>
      <w:r w:rsidR="00121E88" w:rsidRPr="00121E88">
        <w:t>17</w:t>
      </w:r>
      <w:r w:rsidR="006B13F6" w:rsidRPr="00121E88">
        <w:t xml:space="preserve">, </w:t>
      </w:r>
      <w:r w:rsidR="00160256" w:rsidRPr="00121E88">
        <w:t>3</w:t>
      </w:r>
      <w:r w:rsidR="00121E88" w:rsidRPr="00121E88">
        <w:t>1</w:t>
      </w:r>
      <w:r w:rsidR="00160256" w:rsidRPr="00121E88">
        <w:t xml:space="preserve">, </w:t>
      </w:r>
      <w:r w:rsidR="00F72F0F" w:rsidRPr="00121E88">
        <w:t>3</w:t>
      </w:r>
      <w:r w:rsidR="00121E88" w:rsidRPr="00121E88">
        <w:t>2</w:t>
      </w:r>
      <w:r w:rsidRPr="00121E88">
        <w:t>),</w:t>
      </w:r>
    </w:p>
    <w:p w:rsidR="003010FE" w:rsidRPr="00121E88" w:rsidRDefault="002323F8" w:rsidP="00AB31B8">
      <w:pPr>
        <w:spacing w:after="240"/>
        <w:jc w:val="both"/>
      </w:pPr>
      <w:r w:rsidRPr="00121E88">
        <w:t>AZB2 telefo</w:t>
      </w:r>
      <w:r w:rsidR="00B779BF" w:rsidRPr="00121E88">
        <w:t xml:space="preserve">n: 32 4220221 (dotyczy pozycji </w:t>
      </w:r>
      <w:r w:rsidR="00F21275" w:rsidRPr="00121E88">
        <w:t>1-</w:t>
      </w:r>
      <w:r w:rsidR="008F1838" w:rsidRPr="00121E88">
        <w:t>4</w:t>
      </w:r>
      <w:r w:rsidR="00EE53D2" w:rsidRPr="00121E88">
        <w:t>,</w:t>
      </w:r>
      <w:r w:rsidR="004C354F" w:rsidRPr="00121E88">
        <w:t xml:space="preserve"> </w:t>
      </w:r>
      <w:r w:rsidR="00121E88" w:rsidRPr="00121E88">
        <w:t>7</w:t>
      </w:r>
      <w:r w:rsidR="00F86B9A" w:rsidRPr="00121E88">
        <w:t>-</w:t>
      </w:r>
      <w:r w:rsidR="00DB7445" w:rsidRPr="00121E88">
        <w:t>1</w:t>
      </w:r>
      <w:r w:rsidR="00121E88" w:rsidRPr="00121E88">
        <w:t>6</w:t>
      </w:r>
      <w:r w:rsidR="000971B7" w:rsidRPr="00121E88">
        <w:t>,</w:t>
      </w:r>
      <w:r w:rsidR="00A8354F" w:rsidRPr="00121E88">
        <w:t xml:space="preserve"> </w:t>
      </w:r>
      <w:r w:rsidR="00121E88" w:rsidRPr="00121E88">
        <w:t>18</w:t>
      </w:r>
      <w:r w:rsidR="00E11720" w:rsidRPr="00121E88">
        <w:t>-</w:t>
      </w:r>
      <w:r w:rsidR="005F5592" w:rsidRPr="00121E88">
        <w:t>3</w:t>
      </w:r>
      <w:r w:rsidR="00121E88" w:rsidRPr="00121E88">
        <w:t>0</w:t>
      </w:r>
      <w:r w:rsidR="00E64361" w:rsidRPr="00121E88">
        <w:t>,</w:t>
      </w:r>
      <w:r w:rsidR="00CD4E68" w:rsidRPr="00121E88">
        <w:t xml:space="preserve"> </w:t>
      </w:r>
      <w:r w:rsidR="00A12F3E" w:rsidRPr="00121E88">
        <w:t>3</w:t>
      </w:r>
      <w:r w:rsidR="00121E88" w:rsidRPr="00121E88">
        <w:t>3</w:t>
      </w:r>
      <w:r w:rsidR="00CD4E68" w:rsidRPr="00121E88">
        <w:t>-</w:t>
      </w:r>
      <w:r w:rsidR="00F602A3" w:rsidRPr="00121E88">
        <w:t>3</w:t>
      </w:r>
      <w:r w:rsidR="00121E88" w:rsidRPr="00121E88">
        <w:t>6</w:t>
      </w:r>
      <w:r w:rsidR="00E11720" w:rsidRPr="00121E88">
        <w:t>)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E25224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E25224" w:rsidRDefault="00366767" w:rsidP="004351C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-10</w:t>
            </w:r>
            <w:r w:rsidR="004351C5">
              <w:rPr>
                <w:rFonts w:cs="Arial"/>
                <w:sz w:val="22"/>
                <w:szCs w:val="22"/>
                <w:vertAlign w:val="superscript"/>
              </w:rPr>
              <w:t>2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A7C39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5D064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 w:rsidR="005D0644">
              <w:rPr>
                <w:rFonts w:cs="Arial"/>
                <w:sz w:val="22"/>
                <w:szCs w:val="22"/>
              </w:rPr>
              <w:t>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 w:rsidR="005D0644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03.09.</w:t>
            </w:r>
            <w:r w:rsidR="00320181" w:rsidRPr="000B4004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320181" w:rsidRPr="00DA7C39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DA7C39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6F6BC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320181" w:rsidRPr="006F6BC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8D59D8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04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3201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A7C3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DA7C39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02.09.</w:t>
            </w:r>
            <w:r w:rsidR="003201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320181" w:rsidRPr="00DA7C39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320181"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5D0644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5D064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5D064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320181" w:rsidRPr="00CA7D1B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630F08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30F08" w:rsidRPr="0068548E" w:rsidRDefault="00630F08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30F08" w:rsidRPr="00913425" w:rsidRDefault="00630F08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Ks. Henryka Jośki 44b/1</w:t>
            </w:r>
          </w:p>
        </w:tc>
        <w:tc>
          <w:tcPr>
            <w:tcW w:w="1985" w:type="dxa"/>
            <w:vAlign w:val="center"/>
          </w:tcPr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użytkowa 36,90</w:t>
            </w:r>
          </w:p>
          <w:p w:rsidR="00630F08" w:rsidRPr="00A55566" w:rsidRDefault="00630F08" w:rsidP="00630F0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mieszkalna 27,50</w:t>
            </w:r>
          </w:p>
        </w:tc>
        <w:tc>
          <w:tcPr>
            <w:tcW w:w="1701" w:type="dxa"/>
            <w:vAlign w:val="center"/>
          </w:tcPr>
          <w:p w:rsidR="00630F08" w:rsidRPr="00A55566" w:rsidRDefault="00630F08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630F08" w:rsidRPr="00A55566" w:rsidRDefault="0068548E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630F08" w:rsidRPr="00A55566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  <w:r w:rsidR="00C3161F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C3161F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30F08" w:rsidRPr="00A55566" w:rsidRDefault="00C3161F" w:rsidP="00ED4C4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</w:rPr>
              <w:t>1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-12</w:t>
            </w:r>
            <w:r w:rsidR="00ED4C4D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630F08" w:rsidRPr="00A55566" w:rsidRDefault="00072369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8548E" w:rsidRPr="00A55566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01</w:t>
            </w:r>
            <w:r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01</w:t>
            </w:r>
            <w:r w:rsidR="003F27C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01</w:t>
            </w:r>
            <w:r w:rsidR="001034E7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01</w:t>
            </w:r>
            <w:r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FB7B26" w:rsidRDefault="005B4A4F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01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320181" w:rsidRPr="00FB7B26" w:rsidRDefault="00320181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01</w:t>
            </w:r>
            <w:r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FB7B26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824D51" w:rsidRDefault="00C87E34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7123F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</w:t>
            </w:r>
            <w:r w:rsidR="00320181">
              <w:rPr>
                <w:rFonts w:cs="Arial"/>
                <w:sz w:val="22"/>
                <w:szCs w:val="22"/>
                <w:vertAlign w:val="superscript"/>
              </w:rPr>
              <w:t>5</w:t>
            </w:r>
            <w:r w:rsidR="00320181"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C23855" w:rsidRDefault="007123F5" w:rsidP="009B0A4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B0A4F">
              <w:rPr>
                <w:rFonts w:cs="Arial"/>
                <w:sz w:val="22"/>
                <w:szCs w:val="22"/>
              </w:rPr>
              <w:t>02</w:t>
            </w:r>
            <w:r w:rsidR="00320181" w:rsidRPr="00C23855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7123F5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23855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320181" w:rsidRPr="00C23855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</w:t>
            </w:r>
            <w:r w:rsidR="005B4A4F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824D51" w:rsidRDefault="009B0A4F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824D51" w:rsidRDefault="00F54614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 w:rsidR="005B4A4F"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320181" w:rsidRPr="00106130" w:rsidRDefault="00F5518D" w:rsidP="00F5518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106130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3F27C3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3201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320181" w:rsidRPr="00C05AFE" w:rsidRDefault="00320181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320181" w:rsidRPr="00913425" w:rsidRDefault="00320181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320181" w:rsidRPr="00DF2869" w:rsidRDefault="00F5518D" w:rsidP="00F5518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320181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3201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320181" w:rsidRPr="00DF2869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FF7EA2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FF7EA2">
              <w:rPr>
                <w:rFonts w:cs="Arial"/>
                <w:sz w:val="22"/>
                <w:szCs w:val="22"/>
              </w:rPr>
              <w:t>-9</w:t>
            </w:r>
            <w:r w:rsidR="00FF7EA2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320181" w:rsidRPr="00C05AFE" w:rsidRDefault="00320181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F602A3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F602A3" w:rsidRPr="00DF2869" w:rsidRDefault="00F5518D" w:rsidP="00F5518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F602A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F602A3">
              <w:rPr>
                <w:rFonts w:cs="Arial"/>
                <w:sz w:val="22"/>
                <w:szCs w:val="22"/>
              </w:rPr>
              <w:t>.2</w:t>
            </w:r>
            <w:r w:rsidR="00F602A3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F602A3" w:rsidRPr="00DF2869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F602A3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F602A3" w:rsidRPr="00106130" w:rsidRDefault="00F5518D" w:rsidP="00F5518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03</w:t>
            </w:r>
            <w:r w:rsidR="00F602A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F602A3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F602A3" w:rsidRPr="00106130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F602A3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F602A3" w:rsidRPr="00A27401" w:rsidRDefault="00F5518D" w:rsidP="00F5518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F602A3">
              <w:rPr>
                <w:rFonts w:cs="Arial"/>
                <w:sz w:val="22"/>
                <w:szCs w:val="22"/>
              </w:rPr>
              <w:t>.0</w:t>
            </w:r>
            <w:r>
              <w:rPr>
                <w:rFonts w:cs="Arial"/>
                <w:sz w:val="22"/>
                <w:szCs w:val="22"/>
              </w:rPr>
              <w:t>9</w:t>
            </w:r>
            <w:r w:rsidR="00F602A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F602A3" w:rsidRPr="00A27401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F602A3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F602A3" w:rsidRPr="00C05AFE" w:rsidRDefault="00F602A3" w:rsidP="003201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F602A3" w:rsidRPr="00913425" w:rsidRDefault="00F602A3" w:rsidP="003201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F602A3" w:rsidRPr="00A27401" w:rsidRDefault="00F5518D" w:rsidP="00F5518D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02.09.</w:t>
            </w:r>
            <w:bookmarkStart w:id="2" w:name="_GoBack"/>
            <w:bookmarkEnd w:id="2"/>
            <w:r w:rsidR="00F602A3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F602A3" w:rsidRPr="00A27401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F602A3" w:rsidRPr="00C05AFE" w:rsidRDefault="00F602A3" w:rsidP="003201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8C07BB">
        <w:rPr>
          <w:rFonts w:cs="Arial"/>
          <w:b/>
          <w:szCs w:val="24"/>
        </w:rPr>
        <w:t>31</w:t>
      </w:r>
      <w:r w:rsidR="00660B4F">
        <w:rPr>
          <w:rFonts w:cs="Arial"/>
          <w:b/>
          <w:szCs w:val="24"/>
        </w:rPr>
        <w:t>.0</w:t>
      </w:r>
      <w:r w:rsidR="00E11720">
        <w:rPr>
          <w:rFonts w:cs="Arial"/>
          <w:b/>
          <w:szCs w:val="24"/>
        </w:rPr>
        <w:t>8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8C07BB">
        <w:rPr>
          <w:rFonts w:cs="Arial"/>
          <w:b/>
          <w:szCs w:val="24"/>
        </w:rPr>
        <w:t>04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lastRenderedPageBreak/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8C07BB">
        <w:rPr>
          <w:rFonts w:cs="Arial"/>
          <w:b/>
          <w:szCs w:val="24"/>
        </w:rPr>
        <w:t>04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F602A3" w:rsidP="008C3202">
      <w:pPr>
        <w:ind w:left="10490"/>
      </w:pPr>
      <w:r>
        <w:t>Joanna Fojcik</w:t>
      </w:r>
    </w:p>
    <w:p w:rsidR="00140B6F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F602A3" w:rsidP="008C3202">
      <w:pPr>
        <w:ind w:left="9781" w:firstLine="708"/>
      </w:pPr>
      <w:r>
        <w:t>Dyrektor</w:t>
      </w:r>
      <w:r w:rsidR="00430E6A">
        <w:t xml:space="preserve"> </w:t>
      </w:r>
    </w:p>
    <w:sectPr w:rsidR="00430E6A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A4F" w:rsidRDefault="009B0A4F" w:rsidP="00A71CB1">
      <w:pPr>
        <w:spacing w:line="240" w:lineRule="auto"/>
      </w:pPr>
      <w:r>
        <w:separator/>
      </w:r>
    </w:p>
  </w:endnote>
  <w:endnote w:type="continuationSeparator" w:id="0">
    <w:p w:rsidR="009B0A4F" w:rsidRDefault="009B0A4F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9B0A4F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9B0A4F" w:rsidRPr="00607AAF" w:rsidRDefault="009B0A4F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9B0A4F" w:rsidRPr="006F2789" w:rsidRDefault="009B0A4F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F5518D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F5518D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9B0A4F" w:rsidRPr="008603EA" w:rsidRDefault="009B0A4F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A4F" w:rsidRDefault="009B0A4F" w:rsidP="00A71CB1">
      <w:pPr>
        <w:spacing w:line="240" w:lineRule="auto"/>
      </w:pPr>
      <w:r>
        <w:separator/>
      </w:r>
    </w:p>
  </w:footnote>
  <w:footnote w:type="continuationSeparator" w:id="0">
    <w:p w:rsidR="009B0A4F" w:rsidRDefault="009B0A4F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92A90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A12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55BB"/>
    <w:rsid w:val="00AF05EE"/>
    <w:rsid w:val="00AF15CE"/>
    <w:rsid w:val="00AF17AC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761A6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BF76-C4E9-4166-94BF-3B7B2B8D3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5A48C9B4.dotm</Template>
  <TotalTime>1013</TotalTime>
  <Pages>7</Pages>
  <Words>1512</Words>
  <Characters>9072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99</cp:revision>
  <cp:lastPrinted>2026-07-27T09:59:00Z</cp:lastPrinted>
  <dcterms:created xsi:type="dcterms:W3CDTF">2026-06-05T07:23:00Z</dcterms:created>
  <dcterms:modified xsi:type="dcterms:W3CDTF">2026-08-28T06:34:00Z</dcterms:modified>
</cp:coreProperties>
</file>