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F602A3">
        <w:t>24</w:t>
      </w:r>
      <w:r w:rsidR="006B3981">
        <w:t xml:space="preserve"> </w:t>
      </w:r>
      <w:r w:rsidR="00BB7426">
        <w:t>sierpień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BE3168">
        <w:t>051.003</w:t>
      </w:r>
      <w:r w:rsidR="00F602A3">
        <w:t>6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Pr="00920979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</w:r>
      <w:r w:rsidRPr="00920979">
        <w:t>z właściwą terenowo Administracją Zasobu Budynków:</w:t>
      </w:r>
    </w:p>
    <w:p w:rsidR="002323F8" w:rsidRPr="00160256" w:rsidRDefault="002323F8" w:rsidP="002323F8">
      <w:pPr>
        <w:jc w:val="both"/>
      </w:pPr>
      <w:r w:rsidRPr="00160256">
        <w:t>AZB1 telefon: 32 4294881 (dotyczy pozycji</w:t>
      </w:r>
      <w:r w:rsidR="00C20F81" w:rsidRPr="00160256">
        <w:t xml:space="preserve"> </w:t>
      </w:r>
      <w:r w:rsidR="00F21275" w:rsidRPr="00160256">
        <w:t>5</w:t>
      </w:r>
      <w:r w:rsidR="00F602A3">
        <w:t>-</w:t>
      </w:r>
      <w:r w:rsidR="006941A5">
        <w:t>7</w:t>
      </w:r>
      <w:r w:rsidR="00F602A3">
        <w:t>,</w:t>
      </w:r>
      <w:r w:rsidR="000F69D2" w:rsidRPr="00160256">
        <w:t xml:space="preserve"> </w:t>
      </w:r>
      <w:r w:rsidR="00160256" w:rsidRPr="00160256">
        <w:t>20</w:t>
      </w:r>
      <w:r w:rsidR="006B13F6" w:rsidRPr="00160256">
        <w:t xml:space="preserve">, </w:t>
      </w:r>
      <w:r w:rsidR="00160256" w:rsidRPr="00160256">
        <w:t xml:space="preserve">34, </w:t>
      </w:r>
      <w:r w:rsidR="00F72F0F" w:rsidRPr="00160256">
        <w:t>3</w:t>
      </w:r>
      <w:r w:rsidR="00473018" w:rsidRPr="00160256">
        <w:t>5</w:t>
      </w:r>
      <w:r w:rsidRPr="00160256">
        <w:t>),</w:t>
      </w:r>
    </w:p>
    <w:p w:rsidR="003010FE" w:rsidRPr="00F602A3" w:rsidRDefault="002323F8" w:rsidP="00AB31B8">
      <w:pPr>
        <w:spacing w:after="240"/>
        <w:jc w:val="both"/>
      </w:pPr>
      <w:r w:rsidRPr="00160256">
        <w:t>AZB2 telefo</w:t>
      </w:r>
      <w:r w:rsidR="00B779BF" w:rsidRPr="00160256">
        <w:t xml:space="preserve">n: 32 4220221 (dotyczy pozycji </w:t>
      </w:r>
      <w:r w:rsidR="00F21275" w:rsidRPr="00160256">
        <w:t>1-</w:t>
      </w:r>
      <w:r w:rsidR="008F1838" w:rsidRPr="00160256">
        <w:t>4</w:t>
      </w:r>
      <w:r w:rsidR="00EE53D2" w:rsidRPr="00160256">
        <w:t>,</w:t>
      </w:r>
      <w:r w:rsidR="004C354F" w:rsidRPr="00160256">
        <w:t xml:space="preserve"> </w:t>
      </w:r>
      <w:r w:rsidR="00160256" w:rsidRPr="00160256">
        <w:t>8</w:t>
      </w:r>
      <w:r w:rsidR="00F86B9A" w:rsidRPr="00160256">
        <w:t>-</w:t>
      </w:r>
      <w:r w:rsidR="00DB7445" w:rsidRPr="00160256">
        <w:t>1</w:t>
      </w:r>
      <w:r w:rsidR="00160256" w:rsidRPr="00160256">
        <w:t>9</w:t>
      </w:r>
      <w:r w:rsidR="000971B7" w:rsidRPr="00160256">
        <w:t>,</w:t>
      </w:r>
      <w:r w:rsidR="00A8354F" w:rsidRPr="00160256">
        <w:t xml:space="preserve"> </w:t>
      </w:r>
      <w:r w:rsidR="008F1838" w:rsidRPr="00160256">
        <w:t>2</w:t>
      </w:r>
      <w:r w:rsidR="00160256" w:rsidRPr="00160256">
        <w:t>1</w:t>
      </w:r>
      <w:r w:rsidR="00E11720" w:rsidRPr="00160256">
        <w:t>-</w:t>
      </w:r>
      <w:r w:rsidR="005F5592" w:rsidRPr="00160256">
        <w:t>3</w:t>
      </w:r>
      <w:r w:rsidR="00473018" w:rsidRPr="00160256">
        <w:t>3</w:t>
      </w:r>
      <w:r w:rsidR="00E64361" w:rsidRPr="00160256">
        <w:t>,</w:t>
      </w:r>
      <w:r w:rsidR="00CD4E68" w:rsidRPr="00160256">
        <w:t xml:space="preserve"> </w:t>
      </w:r>
      <w:r w:rsidR="00A12F3E" w:rsidRPr="00160256">
        <w:t>3</w:t>
      </w:r>
      <w:r w:rsidR="00473018" w:rsidRPr="00160256">
        <w:t>6</w:t>
      </w:r>
      <w:r w:rsidR="00CD4E68" w:rsidRPr="00160256">
        <w:t>-</w:t>
      </w:r>
      <w:r w:rsidR="00F602A3">
        <w:t>39</w:t>
      </w:r>
      <w:r w:rsidR="00E11720" w:rsidRPr="00160256">
        <w:t>)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913425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913425">
              <w:rPr>
                <w:sz w:val="22"/>
              </w:rPr>
              <w:t xml:space="preserve">Adres </w:t>
            </w:r>
            <w:r w:rsidRPr="00913425">
              <w:rPr>
                <w:sz w:val="22"/>
                <w:szCs w:val="22"/>
              </w:rPr>
              <w:br/>
            </w:r>
            <w:r w:rsidRPr="00913425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864B27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AA7183" w:rsidRPr="000D6253">
              <w:rPr>
                <w:rFonts w:cs="Arial"/>
                <w:sz w:val="22"/>
                <w:szCs w:val="22"/>
              </w:rPr>
              <w:t>.0</w:t>
            </w:r>
            <w:r w:rsidR="00522038">
              <w:rPr>
                <w:rFonts w:cs="Arial"/>
                <w:sz w:val="22"/>
                <w:szCs w:val="22"/>
              </w:rPr>
              <w:t>8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864B27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AA7183">
              <w:rPr>
                <w:rFonts w:cs="Arial"/>
                <w:sz w:val="22"/>
                <w:szCs w:val="22"/>
              </w:rPr>
              <w:t>.0</w:t>
            </w:r>
            <w:r w:rsidR="00522038">
              <w:rPr>
                <w:rFonts w:cs="Arial"/>
                <w:sz w:val="22"/>
                <w:szCs w:val="22"/>
              </w:rPr>
              <w:t>8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Dr. Józefa 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864B27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7D767A">
              <w:rPr>
                <w:rFonts w:cs="Arial"/>
                <w:sz w:val="22"/>
                <w:szCs w:val="22"/>
              </w:rPr>
              <w:t>.0</w:t>
            </w:r>
            <w:r w:rsidR="00522038">
              <w:rPr>
                <w:rFonts w:cs="Arial"/>
                <w:sz w:val="22"/>
                <w:szCs w:val="22"/>
              </w:rPr>
              <w:t>8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A42395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864B27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BD67D2">
              <w:rPr>
                <w:rFonts w:cs="Arial"/>
                <w:sz w:val="22"/>
                <w:szCs w:val="22"/>
              </w:rPr>
              <w:t>.0</w:t>
            </w:r>
            <w:r w:rsidR="00522038">
              <w:rPr>
                <w:rFonts w:cs="Arial"/>
                <w:sz w:val="22"/>
                <w:szCs w:val="22"/>
              </w:rPr>
              <w:t>8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913425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864B27" w:rsidP="004351C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662754" w:rsidRPr="00DB41C6">
              <w:rPr>
                <w:rFonts w:cs="Arial"/>
                <w:sz w:val="22"/>
                <w:szCs w:val="22"/>
              </w:rPr>
              <w:t>.0</w:t>
            </w:r>
            <w:r w:rsidR="004351C5">
              <w:rPr>
                <w:rFonts w:cs="Arial"/>
                <w:sz w:val="22"/>
                <w:szCs w:val="22"/>
              </w:rPr>
              <w:t>8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522038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E25224" w:rsidRDefault="00864B27" w:rsidP="004351C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4351C5">
              <w:rPr>
                <w:rFonts w:cs="Arial"/>
                <w:sz w:val="22"/>
                <w:szCs w:val="22"/>
              </w:rPr>
              <w:t>8</w:t>
            </w:r>
            <w:r w:rsidR="00320181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E25224" w:rsidRDefault="00366767" w:rsidP="004351C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ED4C4D">
              <w:rPr>
                <w:rFonts w:cs="Arial"/>
                <w:sz w:val="22"/>
                <w:szCs w:val="22"/>
                <w:vertAlign w:val="superscript"/>
              </w:rPr>
              <w:t>5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-10</w:t>
            </w:r>
            <w:r w:rsidR="004351C5">
              <w:rPr>
                <w:rFonts w:cs="Arial"/>
                <w:sz w:val="22"/>
                <w:szCs w:val="22"/>
                <w:vertAlign w:val="superscript"/>
              </w:rPr>
              <w:t>2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2A6AFB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2A6AFB" w:rsidRPr="00C05AFE" w:rsidRDefault="002A6AFB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2A6AFB" w:rsidRPr="00913425" w:rsidRDefault="001003A2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Hetmańska 7b/6</w:t>
            </w:r>
          </w:p>
        </w:tc>
        <w:tc>
          <w:tcPr>
            <w:tcW w:w="1985" w:type="dxa"/>
            <w:vAlign w:val="center"/>
          </w:tcPr>
          <w:p w:rsidR="002A6AFB" w:rsidRPr="00C05AFE" w:rsidRDefault="001003A2" w:rsidP="001003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</w:t>
            </w:r>
            <w:r w:rsidRPr="00C05AFE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25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31</w:t>
            </w:r>
            <w:r w:rsidRPr="00C05AFE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40</w:t>
            </w:r>
          </w:p>
        </w:tc>
        <w:tc>
          <w:tcPr>
            <w:tcW w:w="1701" w:type="dxa"/>
            <w:vAlign w:val="center"/>
          </w:tcPr>
          <w:p w:rsidR="002A6AFB" w:rsidRPr="00C05AFE" w:rsidRDefault="001003A2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2A6AFB" w:rsidRPr="00C05AFE" w:rsidRDefault="001003A2" w:rsidP="001003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domofonowa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ogrzewani</w:t>
            </w:r>
            <w:r>
              <w:rPr>
                <w:rFonts w:cs="Arial"/>
                <w:sz w:val="22"/>
                <w:szCs w:val="22"/>
              </w:rPr>
              <w:t>e sieciowe,</w:t>
            </w:r>
          </w:p>
        </w:tc>
        <w:tc>
          <w:tcPr>
            <w:tcW w:w="1424" w:type="dxa"/>
            <w:vAlign w:val="center"/>
          </w:tcPr>
          <w:p w:rsidR="002A6AFB" w:rsidRPr="00C05AFE" w:rsidRDefault="001003A2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2A6AFB" w:rsidRDefault="00864B27" w:rsidP="004351C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1003A2">
              <w:rPr>
                <w:rFonts w:cs="Arial"/>
                <w:sz w:val="22"/>
                <w:szCs w:val="22"/>
              </w:rPr>
              <w:t>.08.2026</w:t>
            </w:r>
          </w:p>
        </w:tc>
        <w:tc>
          <w:tcPr>
            <w:tcW w:w="1134" w:type="dxa"/>
            <w:vAlign w:val="center"/>
          </w:tcPr>
          <w:p w:rsidR="002A6AFB" w:rsidRDefault="001003A2" w:rsidP="001003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0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2A6AFB" w:rsidRDefault="001003A2" w:rsidP="001003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A7C39" w:rsidRDefault="00864B2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5D0644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 w:rsidR="005D0644">
              <w:rPr>
                <w:rFonts w:cs="Arial"/>
                <w:sz w:val="22"/>
                <w:szCs w:val="22"/>
              </w:rPr>
              <w:t>3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864B2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864B2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3b/4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864B2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864B2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6F6BC6" w:rsidRDefault="00864B2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3a/6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48,50 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864B2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8D59D8" w:rsidP="00C3161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864B27">
              <w:rPr>
                <w:rFonts w:cs="Arial"/>
                <w:sz w:val="22"/>
                <w:szCs w:val="22"/>
              </w:rPr>
              <w:t>28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864B2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320181" w:rsidRPr="00DA7C39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3c/2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58,42 mieszkalna 41,67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Default="00864B2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3-5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864B2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5D0644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5D064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FB7B26" w:rsidRDefault="00864B2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5D0644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5D0644">
              <w:rPr>
                <w:rFonts w:cs="Arial"/>
                <w:sz w:val="22"/>
                <w:szCs w:val="22"/>
              </w:rPr>
              <w:t>.20</w:t>
            </w:r>
            <w:bookmarkStart w:id="2" w:name="_GoBack"/>
            <w:bookmarkEnd w:id="2"/>
            <w:r w:rsidR="005D0644"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1134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30F08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30F08" w:rsidRPr="0068548E" w:rsidRDefault="00630F08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30F08" w:rsidRPr="00913425" w:rsidRDefault="00630F08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Ks. Henryka Jośki 44b/1</w:t>
            </w:r>
          </w:p>
        </w:tc>
        <w:tc>
          <w:tcPr>
            <w:tcW w:w="1985" w:type="dxa"/>
            <w:vAlign w:val="center"/>
          </w:tcPr>
          <w:p w:rsidR="00630F08" w:rsidRPr="00A55566" w:rsidRDefault="00630F08" w:rsidP="00630F0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użytkowa 36,90</w:t>
            </w:r>
          </w:p>
          <w:p w:rsidR="00630F08" w:rsidRPr="00A55566" w:rsidRDefault="00630F08" w:rsidP="00630F0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mieszkalna 27,50</w:t>
            </w:r>
          </w:p>
        </w:tc>
        <w:tc>
          <w:tcPr>
            <w:tcW w:w="1701" w:type="dxa"/>
            <w:vAlign w:val="center"/>
          </w:tcPr>
          <w:p w:rsidR="00630F08" w:rsidRPr="00A55566" w:rsidRDefault="00630F0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30F08" w:rsidRPr="00A55566" w:rsidRDefault="0068548E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Instalacja: wodna, kanalizacyjna, elektryczna, gazowa, centralnego ogrzewania, domofonowa</w:t>
            </w:r>
          </w:p>
        </w:tc>
        <w:tc>
          <w:tcPr>
            <w:tcW w:w="1424" w:type="dxa"/>
            <w:vAlign w:val="center"/>
          </w:tcPr>
          <w:p w:rsidR="00630F08" w:rsidRPr="00A55566" w:rsidRDefault="0068548E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30F08" w:rsidRPr="00A55566" w:rsidRDefault="00864B27" w:rsidP="004D5CA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C3161F">
              <w:rPr>
                <w:rFonts w:cs="Arial"/>
                <w:sz w:val="22"/>
                <w:szCs w:val="22"/>
              </w:rPr>
              <w:t>.08.2026</w:t>
            </w:r>
          </w:p>
        </w:tc>
        <w:tc>
          <w:tcPr>
            <w:tcW w:w="1134" w:type="dxa"/>
            <w:vAlign w:val="center"/>
          </w:tcPr>
          <w:p w:rsidR="00630F08" w:rsidRPr="00A55566" w:rsidRDefault="00C3161F" w:rsidP="00ED4C4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ED4C4D">
              <w:rPr>
                <w:rFonts w:cs="Arial"/>
                <w:sz w:val="22"/>
                <w:szCs w:val="22"/>
              </w:rPr>
              <w:t>1</w:t>
            </w:r>
            <w:r w:rsidR="00ED4C4D">
              <w:rPr>
                <w:rFonts w:cs="Arial"/>
                <w:sz w:val="22"/>
                <w:szCs w:val="22"/>
                <w:vertAlign w:val="superscript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-12</w:t>
            </w:r>
            <w:r w:rsidR="00ED4C4D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630F08" w:rsidRPr="00A55566" w:rsidRDefault="0068548E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2-3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864B27">
              <w:rPr>
                <w:rFonts w:cs="Arial"/>
                <w:sz w:val="22"/>
                <w:szCs w:val="22"/>
              </w:rPr>
              <w:t>25</w:t>
            </w:r>
            <w:r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864B27">
              <w:rPr>
                <w:rFonts w:cs="Arial"/>
                <w:sz w:val="22"/>
                <w:szCs w:val="22"/>
              </w:rPr>
              <w:t>25</w:t>
            </w:r>
            <w:r w:rsidR="003F27C3">
              <w:rPr>
                <w:rFonts w:cs="Arial"/>
                <w:sz w:val="22"/>
                <w:szCs w:val="22"/>
              </w:rPr>
              <w:t>.08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864B27">
              <w:rPr>
                <w:rFonts w:cs="Arial"/>
                <w:sz w:val="22"/>
                <w:szCs w:val="22"/>
              </w:rPr>
              <w:t>25</w:t>
            </w:r>
            <w:r w:rsidR="001034E7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864B27">
              <w:rPr>
                <w:rFonts w:cs="Arial"/>
                <w:sz w:val="22"/>
                <w:szCs w:val="22"/>
              </w:rPr>
              <w:t>25</w:t>
            </w:r>
            <w:r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5B4A4F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864B27"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864B27">
              <w:rPr>
                <w:rFonts w:cs="Arial"/>
                <w:sz w:val="22"/>
                <w:szCs w:val="22"/>
              </w:rPr>
              <w:t>25</w:t>
            </w:r>
            <w:r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8a/2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864B27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8b/4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C87E34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864B27">
              <w:rPr>
                <w:rFonts w:cs="Arial"/>
                <w:sz w:val="22"/>
                <w:szCs w:val="22"/>
              </w:rPr>
              <w:t>27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7123F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5</w:t>
            </w:r>
            <w:r w:rsidR="00320181"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864B27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C23855" w:rsidRDefault="007123F5" w:rsidP="006C4DE6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864B27">
              <w:rPr>
                <w:rFonts w:cs="Arial"/>
                <w:sz w:val="22"/>
                <w:szCs w:val="22"/>
              </w:rPr>
              <w:t>26</w:t>
            </w:r>
            <w:r w:rsidR="00320181" w:rsidRPr="00C23855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864B27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C23855" w:rsidRDefault="00FF7EA2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5B4A4F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FF7EA2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F5461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50</w:t>
            </w:r>
            <w:r>
              <w:rPr>
                <w:rFonts w:cs="Arial"/>
                <w:sz w:val="22"/>
                <w:szCs w:val="22"/>
              </w:rPr>
              <w:t>-11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Śląska 19b/6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38,07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25,60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106130" w:rsidRDefault="00FF7EA2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106130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3F27C3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 w:rsidR="003F27C3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Śląska 27d/7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37,53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8C3202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FF7EA2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FF7EA2">
              <w:rPr>
                <w:rFonts w:cs="Arial"/>
                <w:sz w:val="22"/>
                <w:szCs w:val="22"/>
              </w:rPr>
              <w:t>-9</w:t>
            </w:r>
            <w:r w:rsidR="00FF7EA2">
              <w:rPr>
                <w:rFonts w:cs="Arial"/>
                <w:sz w:val="22"/>
                <w:szCs w:val="22"/>
                <w:vertAlign w:val="superscript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F602A3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F602A3" w:rsidRPr="00C05AFE" w:rsidRDefault="00F602A3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F602A3" w:rsidRPr="00913425" w:rsidRDefault="00F602A3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1b/7</w:t>
            </w:r>
          </w:p>
        </w:tc>
        <w:tc>
          <w:tcPr>
            <w:tcW w:w="1985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46,95</w:t>
            </w:r>
          </w:p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F602A3" w:rsidRPr="00DF2869" w:rsidRDefault="008C3202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F602A3">
              <w:rPr>
                <w:rFonts w:cs="Arial"/>
                <w:sz w:val="22"/>
                <w:szCs w:val="22"/>
              </w:rPr>
              <w:t>.08.2</w:t>
            </w:r>
            <w:r w:rsidR="00F602A3" w:rsidRPr="00FB7B26">
              <w:rPr>
                <w:rFonts w:cs="Arial"/>
                <w:sz w:val="22"/>
                <w:szCs w:val="22"/>
              </w:rPr>
              <w:t>026</w:t>
            </w:r>
          </w:p>
        </w:tc>
        <w:tc>
          <w:tcPr>
            <w:tcW w:w="1134" w:type="dxa"/>
            <w:vAlign w:val="center"/>
          </w:tcPr>
          <w:p w:rsidR="00F602A3" w:rsidRPr="00DF2869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A27401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14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F602A3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F602A3" w:rsidRPr="00C05AFE" w:rsidRDefault="00F602A3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F602A3" w:rsidRPr="00913425" w:rsidRDefault="00F602A3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F602A3" w:rsidRPr="00106130" w:rsidRDefault="008C3202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  <w:r w:rsidR="00F602A3">
              <w:rPr>
                <w:rFonts w:cs="Arial"/>
                <w:sz w:val="22"/>
                <w:szCs w:val="22"/>
              </w:rPr>
              <w:t>.08</w:t>
            </w:r>
            <w:r w:rsidR="00F602A3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F602A3" w:rsidRPr="00106130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>
              <w:rPr>
                <w:rFonts w:cs="Arial"/>
                <w:sz w:val="22"/>
                <w:szCs w:val="22"/>
              </w:rPr>
              <w:t>-14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F602A3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F602A3" w:rsidRPr="00C05AFE" w:rsidRDefault="00F602A3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F602A3" w:rsidRPr="00913425" w:rsidRDefault="00F602A3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F602A3" w:rsidRPr="00A27401" w:rsidRDefault="008C3202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F602A3">
              <w:rPr>
                <w:rFonts w:cs="Arial"/>
                <w:sz w:val="22"/>
                <w:szCs w:val="22"/>
              </w:rPr>
              <w:t>.08.2026</w:t>
            </w:r>
          </w:p>
        </w:tc>
        <w:tc>
          <w:tcPr>
            <w:tcW w:w="1134" w:type="dxa"/>
            <w:vAlign w:val="center"/>
          </w:tcPr>
          <w:p w:rsidR="00F602A3" w:rsidRPr="00A27401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F602A3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F602A3" w:rsidRPr="00C05AFE" w:rsidRDefault="00F602A3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F602A3" w:rsidRPr="00913425" w:rsidRDefault="00F602A3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F602A3" w:rsidRPr="00A27401" w:rsidRDefault="008C3202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F602A3">
              <w:rPr>
                <w:rFonts w:cs="Arial"/>
                <w:sz w:val="22"/>
                <w:szCs w:val="22"/>
              </w:rPr>
              <w:t>.08</w:t>
            </w:r>
            <w:r w:rsidR="00F602A3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F602A3" w:rsidRPr="00A27401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A71CB1" w:rsidRDefault="00A71CB1" w:rsidP="00AB31B8">
      <w:pPr>
        <w:spacing w:before="48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F602A3">
        <w:rPr>
          <w:rFonts w:cs="Arial"/>
          <w:b/>
          <w:szCs w:val="24"/>
        </w:rPr>
        <w:t>24</w:t>
      </w:r>
      <w:r w:rsidR="00660B4F">
        <w:rPr>
          <w:rFonts w:cs="Arial"/>
          <w:b/>
          <w:szCs w:val="24"/>
        </w:rPr>
        <w:t>.0</w:t>
      </w:r>
      <w:r w:rsidR="00E11720">
        <w:rPr>
          <w:rFonts w:cs="Arial"/>
          <w:b/>
          <w:szCs w:val="24"/>
        </w:rPr>
        <w:t>8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F602A3">
        <w:rPr>
          <w:rFonts w:cs="Arial"/>
          <w:b/>
          <w:szCs w:val="24"/>
        </w:rPr>
        <w:t>28</w:t>
      </w:r>
      <w:r w:rsidR="00EC78F5">
        <w:rPr>
          <w:rFonts w:cs="Arial"/>
          <w:b/>
          <w:szCs w:val="24"/>
        </w:rPr>
        <w:t>.0</w:t>
      </w:r>
      <w:r w:rsidR="00E11720">
        <w:rPr>
          <w:rFonts w:cs="Arial"/>
          <w:b/>
          <w:szCs w:val="24"/>
        </w:rPr>
        <w:t>8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F602A3">
      <w:pPr>
        <w:numPr>
          <w:ilvl w:val="0"/>
          <w:numId w:val="2"/>
        </w:numPr>
        <w:spacing w:after="12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Jeżeli wśród osób ubiegających się o mieszkanie jest osoba niepełnosprawna</w:t>
      </w:r>
      <w:r w:rsidR="00BA428F">
        <w:rPr>
          <w:rFonts w:cs="Arial"/>
          <w:szCs w:val="24"/>
        </w:rPr>
        <w:t xml:space="preserve"> w stopniu znacznym</w:t>
      </w:r>
      <w:r>
        <w:rPr>
          <w:rFonts w:cs="Arial"/>
          <w:szCs w:val="24"/>
        </w:rPr>
        <w:t xml:space="preserve">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B25485">
      <w:pPr>
        <w:spacing w:after="120"/>
        <w:jc w:val="both"/>
        <w:rPr>
          <w:rFonts w:cs="Arial"/>
          <w:szCs w:val="24"/>
        </w:rPr>
      </w:pPr>
      <w:r>
        <w:rPr>
          <w:rFonts w:cs="Arial"/>
          <w:szCs w:val="24"/>
        </w:rPr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F602A3">
        <w:rPr>
          <w:rFonts w:cs="Arial"/>
          <w:b/>
          <w:szCs w:val="24"/>
        </w:rPr>
        <w:t>28</w:t>
      </w:r>
      <w:r w:rsidR="00EC78F5">
        <w:rPr>
          <w:rFonts w:cs="Arial"/>
          <w:b/>
          <w:szCs w:val="24"/>
        </w:rPr>
        <w:t>.0</w:t>
      </w:r>
      <w:r w:rsidR="00E11720">
        <w:rPr>
          <w:rFonts w:cs="Arial"/>
          <w:b/>
          <w:szCs w:val="24"/>
        </w:rPr>
        <w:t>8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A71CB1" w:rsidRDefault="00A71CB1" w:rsidP="00F602A3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A71CB1" w:rsidRDefault="00A71CB1" w:rsidP="00AB31B8">
      <w:pPr>
        <w:spacing w:before="360"/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Default="00A71CB1"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p w:rsidR="00430E6A" w:rsidRDefault="00430E6A"/>
    <w:p w:rsidR="008C3202" w:rsidRDefault="00430E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0E6A" w:rsidRDefault="00F602A3" w:rsidP="008C3202">
      <w:pPr>
        <w:ind w:left="10490"/>
      </w:pPr>
      <w:r>
        <w:t>Joanna Fojcik</w:t>
      </w:r>
    </w:p>
    <w:p w:rsidR="00140B6F" w:rsidRDefault="00430E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0E6A" w:rsidRDefault="00F602A3" w:rsidP="008C3202">
      <w:pPr>
        <w:ind w:left="9781" w:firstLine="708"/>
      </w:pPr>
      <w:r>
        <w:t>Dyrektor</w:t>
      </w:r>
      <w:r w:rsidR="00430E6A">
        <w:t xml:space="preserve"> </w:t>
      </w:r>
    </w:p>
    <w:sectPr w:rsidR="00430E6A" w:rsidSect="00222D97">
      <w:footerReference w:type="default" r:id="rId8"/>
      <w:pgSz w:w="16838" w:h="11906" w:orient="landscape"/>
      <w:pgMar w:top="426" w:right="1417" w:bottom="568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B27" w:rsidRDefault="00864B27" w:rsidP="00A71CB1">
      <w:pPr>
        <w:spacing w:line="240" w:lineRule="auto"/>
      </w:pPr>
      <w:r>
        <w:separator/>
      </w:r>
    </w:p>
  </w:endnote>
  <w:endnote w:type="continuationSeparator" w:id="0">
    <w:p w:rsidR="00864B27" w:rsidRDefault="00864B27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864B27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864B27" w:rsidRPr="00607AAF" w:rsidRDefault="00864B27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864B27" w:rsidRPr="006F2789" w:rsidRDefault="00864B27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4D5CA1">
            <w:rPr>
              <w:rStyle w:val="Numerstrony"/>
              <w:rFonts w:ascii="Arial" w:eastAsiaTheme="minorEastAsia" w:hAnsi="Arial" w:cs="Arial"/>
              <w:noProof/>
            </w:rPr>
            <w:t>2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4D5CA1">
            <w:rPr>
              <w:rStyle w:val="Numerstrony"/>
              <w:rFonts w:ascii="Arial" w:eastAsiaTheme="minorEastAsia" w:hAnsi="Arial" w:cs="Arial"/>
              <w:noProof/>
            </w:rPr>
            <w:t>8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864B27" w:rsidRPr="008603EA" w:rsidRDefault="00864B27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B27" w:rsidRDefault="00864B27" w:rsidP="00A71CB1">
      <w:pPr>
        <w:spacing w:line="240" w:lineRule="auto"/>
      </w:pPr>
      <w:r>
        <w:separator/>
      </w:r>
    </w:p>
  </w:footnote>
  <w:footnote w:type="continuationSeparator" w:id="0">
    <w:p w:rsidR="00864B27" w:rsidRDefault="00864B27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1211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052"/>
    <w:rsid w:val="0002127A"/>
    <w:rsid w:val="00025AD3"/>
    <w:rsid w:val="0002666E"/>
    <w:rsid w:val="000320D7"/>
    <w:rsid w:val="0003538C"/>
    <w:rsid w:val="00036D52"/>
    <w:rsid w:val="00050D0E"/>
    <w:rsid w:val="00053B55"/>
    <w:rsid w:val="00065AFA"/>
    <w:rsid w:val="00067F52"/>
    <w:rsid w:val="00075797"/>
    <w:rsid w:val="0008037B"/>
    <w:rsid w:val="000841A2"/>
    <w:rsid w:val="00084EE2"/>
    <w:rsid w:val="0008632B"/>
    <w:rsid w:val="00092A90"/>
    <w:rsid w:val="0009496E"/>
    <w:rsid w:val="00094F58"/>
    <w:rsid w:val="00095A2F"/>
    <w:rsid w:val="0009662F"/>
    <w:rsid w:val="000971B7"/>
    <w:rsid w:val="000A17D1"/>
    <w:rsid w:val="000A333B"/>
    <w:rsid w:val="000A4029"/>
    <w:rsid w:val="000A6ED0"/>
    <w:rsid w:val="000B03B1"/>
    <w:rsid w:val="000B0F08"/>
    <w:rsid w:val="000B1E75"/>
    <w:rsid w:val="000B4004"/>
    <w:rsid w:val="000B6DCB"/>
    <w:rsid w:val="000C533D"/>
    <w:rsid w:val="000D014E"/>
    <w:rsid w:val="000D0F05"/>
    <w:rsid w:val="000D49DC"/>
    <w:rsid w:val="000D6253"/>
    <w:rsid w:val="000E4D6E"/>
    <w:rsid w:val="000E5157"/>
    <w:rsid w:val="000F69D2"/>
    <w:rsid w:val="000F7E16"/>
    <w:rsid w:val="001003A2"/>
    <w:rsid w:val="0010128A"/>
    <w:rsid w:val="00101C0A"/>
    <w:rsid w:val="001034E7"/>
    <w:rsid w:val="001037BE"/>
    <w:rsid w:val="00106130"/>
    <w:rsid w:val="00111263"/>
    <w:rsid w:val="001158B2"/>
    <w:rsid w:val="001170D0"/>
    <w:rsid w:val="00120B4B"/>
    <w:rsid w:val="00120FD4"/>
    <w:rsid w:val="00123081"/>
    <w:rsid w:val="00126162"/>
    <w:rsid w:val="001272F5"/>
    <w:rsid w:val="001307C7"/>
    <w:rsid w:val="00130E98"/>
    <w:rsid w:val="00135A2C"/>
    <w:rsid w:val="00140B6F"/>
    <w:rsid w:val="00142820"/>
    <w:rsid w:val="001449B2"/>
    <w:rsid w:val="001538C4"/>
    <w:rsid w:val="00155920"/>
    <w:rsid w:val="00156338"/>
    <w:rsid w:val="00160256"/>
    <w:rsid w:val="001617F2"/>
    <w:rsid w:val="00163A87"/>
    <w:rsid w:val="00163DB4"/>
    <w:rsid w:val="00163E6E"/>
    <w:rsid w:val="00166283"/>
    <w:rsid w:val="001663C2"/>
    <w:rsid w:val="001714BD"/>
    <w:rsid w:val="001743D0"/>
    <w:rsid w:val="001751CA"/>
    <w:rsid w:val="00176B33"/>
    <w:rsid w:val="00176E60"/>
    <w:rsid w:val="00186D1A"/>
    <w:rsid w:val="00190029"/>
    <w:rsid w:val="001931CA"/>
    <w:rsid w:val="00195C7F"/>
    <w:rsid w:val="00196C3D"/>
    <w:rsid w:val="001A115D"/>
    <w:rsid w:val="001A11BC"/>
    <w:rsid w:val="001A3EF9"/>
    <w:rsid w:val="001B237E"/>
    <w:rsid w:val="001B398B"/>
    <w:rsid w:val="001B680C"/>
    <w:rsid w:val="001C2BD4"/>
    <w:rsid w:val="001C3232"/>
    <w:rsid w:val="001C3EDB"/>
    <w:rsid w:val="001C7827"/>
    <w:rsid w:val="001E4F5F"/>
    <w:rsid w:val="001F3B98"/>
    <w:rsid w:val="001F6480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27A3"/>
    <w:rsid w:val="00222D97"/>
    <w:rsid w:val="002236A0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9A2"/>
    <w:rsid w:val="00263323"/>
    <w:rsid w:val="00265111"/>
    <w:rsid w:val="00265629"/>
    <w:rsid w:val="00267399"/>
    <w:rsid w:val="002675AD"/>
    <w:rsid w:val="00267DD2"/>
    <w:rsid w:val="002729E0"/>
    <w:rsid w:val="0027305C"/>
    <w:rsid w:val="00274737"/>
    <w:rsid w:val="00276826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275"/>
    <w:rsid w:val="002A5D6E"/>
    <w:rsid w:val="002A6AFB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3AF5"/>
    <w:rsid w:val="002D6034"/>
    <w:rsid w:val="002D6D40"/>
    <w:rsid w:val="002E07FE"/>
    <w:rsid w:val="002E5AFF"/>
    <w:rsid w:val="002E7B1B"/>
    <w:rsid w:val="002E7ED7"/>
    <w:rsid w:val="002F4EF3"/>
    <w:rsid w:val="002F6741"/>
    <w:rsid w:val="003010FE"/>
    <w:rsid w:val="00307DE7"/>
    <w:rsid w:val="003121E7"/>
    <w:rsid w:val="00320181"/>
    <w:rsid w:val="00322A74"/>
    <w:rsid w:val="0032694A"/>
    <w:rsid w:val="00330FCD"/>
    <w:rsid w:val="003320F3"/>
    <w:rsid w:val="00333BA5"/>
    <w:rsid w:val="0033594B"/>
    <w:rsid w:val="003359E7"/>
    <w:rsid w:val="00336B0F"/>
    <w:rsid w:val="00340B73"/>
    <w:rsid w:val="00342F4F"/>
    <w:rsid w:val="00350425"/>
    <w:rsid w:val="00352D33"/>
    <w:rsid w:val="0036118E"/>
    <w:rsid w:val="00363328"/>
    <w:rsid w:val="00363B95"/>
    <w:rsid w:val="00364794"/>
    <w:rsid w:val="00366767"/>
    <w:rsid w:val="00366E65"/>
    <w:rsid w:val="00376D2D"/>
    <w:rsid w:val="00376D4B"/>
    <w:rsid w:val="003802A1"/>
    <w:rsid w:val="003918D6"/>
    <w:rsid w:val="00393CD0"/>
    <w:rsid w:val="003A00FB"/>
    <w:rsid w:val="003A3BDE"/>
    <w:rsid w:val="003A4224"/>
    <w:rsid w:val="003A44E4"/>
    <w:rsid w:val="003A5AC0"/>
    <w:rsid w:val="003C526C"/>
    <w:rsid w:val="003C7723"/>
    <w:rsid w:val="003D14FA"/>
    <w:rsid w:val="003D3561"/>
    <w:rsid w:val="003E248D"/>
    <w:rsid w:val="003E3FC9"/>
    <w:rsid w:val="003E4563"/>
    <w:rsid w:val="003E7F92"/>
    <w:rsid w:val="003F27C3"/>
    <w:rsid w:val="003F3CDF"/>
    <w:rsid w:val="003F41BE"/>
    <w:rsid w:val="003F47CE"/>
    <w:rsid w:val="003F6E1A"/>
    <w:rsid w:val="003F7629"/>
    <w:rsid w:val="004008B4"/>
    <w:rsid w:val="00400E08"/>
    <w:rsid w:val="004015ED"/>
    <w:rsid w:val="00406FD9"/>
    <w:rsid w:val="00410B3F"/>
    <w:rsid w:val="004110A0"/>
    <w:rsid w:val="00413365"/>
    <w:rsid w:val="00414DDC"/>
    <w:rsid w:val="004177C9"/>
    <w:rsid w:val="00420E5C"/>
    <w:rsid w:val="00425DC6"/>
    <w:rsid w:val="00427AFC"/>
    <w:rsid w:val="00430E6A"/>
    <w:rsid w:val="00432462"/>
    <w:rsid w:val="004351C5"/>
    <w:rsid w:val="00453D09"/>
    <w:rsid w:val="0045463A"/>
    <w:rsid w:val="0045570A"/>
    <w:rsid w:val="00456381"/>
    <w:rsid w:val="00456816"/>
    <w:rsid w:val="004602E5"/>
    <w:rsid w:val="0046276F"/>
    <w:rsid w:val="00464005"/>
    <w:rsid w:val="00466EE5"/>
    <w:rsid w:val="00467F54"/>
    <w:rsid w:val="00472D40"/>
    <w:rsid w:val="00473018"/>
    <w:rsid w:val="00473579"/>
    <w:rsid w:val="004755A2"/>
    <w:rsid w:val="0047765A"/>
    <w:rsid w:val="00480FA3"/>
    <w:rsid w:val="004823BC"/>
    <w:rsid w:val="004867A0"/>
    <w:rsid w:val="00490CE5"/>
    <w:rsid w:val="00494FEA"/>
    <w:rsid w:val="00497016"/>
    <w:rsid w:val="004A3A12"/>
    <w:rsid w:val="004A4797"/>
    <w:rsid w:val="004A5532"/>
    <w:rsid w:val="004B1DA2"/>
    <w:rsid w:val="004B44BB"/>
    <w:rsid w:val="004C0D96"/>
    <w:rsid w:val="004C17D3"/>
    <w:rsid w:val="004C2AFC"/>
    <w:rsid w:val="004C354F"/>
    <w:rsid w:val="004D5CA1"/>
    <w:rsid w:val="004D6B32"/>
    <w:rsid w:val="004E631C"/>
    <w:rsid w:val="004F03F3"/>
    <w:rsid w:val="004F20B4"/>
    <w:rsid w:val="004F419C"/>
    <w:rsid w:val="004F5618"/>
    <w:rsid w:val="004F6896"/>
    <w:rsid w:val="00500270"/>
    <w:rsid w:val="00500998"/>
    <w:rsid w:val="00502FD0"/>
    <w:rsid w:val="0050734F"/>
    <w:rsid w:val="00513E09"/>
    <w:rsid w:val="00516B65"/>
    <w:rsid w:val="00517853"/>
    <w:rsid w:val="00522038"/>
    <w:rsid w:val="005255D6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447"/>
    <w:rsid w:val="005A5639"/>
    <w:rsid w:val="005B1AEB"/>
    <w:rsid w:val="005B2038"/>
    <w:rsid w:val="005B4A4F"/>
    <w:rsid w:val="005B6830"/>
    <w:rsid w:val="005B7C75"/>
    <w:rsid w:val="005C3348"/>
    <w:rsid w:val="005C4379"/>
    <w:rsid w:val="005C4F19"/>
    <w:rsid w:val="005C5B60"/>
    <w:rsid w:val="005D0644"/>
    <w:rsid w:val="005D2B6A"/>
    <w:rsid w:val="005D34A2"/>
    <w:rsid w:val="005E2F73"/>
    <w:rsid w:val="005F05B5"/>
    <w:rsid w:val="005F12B4"/>
    <w:rsid w:val="005F223B"/>
    <w:rsid w:val="005F44EA"/>
    <w:rsid w:val="005F50E9"/>
    <w:rsid w:val="005F5592"/>
    <w:rsid w:val="005F5DA8"/>
    <w:rsid w:val="005F63BE"/>
    <w:rsid w:val="00601A9F"/>
    <w:rsid w:val="00602650"/>
    <w:rsid w:val="006031B4"/>
    <w:rsid w:val="00603E42"/>
    <w:rsid w:val="00604B3E"/>
    <w:rsid w:val="006051FE"/>
    <w:rsid w:val="00607882"/>
    <w:rsid w:val="006130C2"/>
    <w:rsid w:val="00616041"/>
    <w:rsid w:val="00623D86"/>
    <w:rsid w:val="00625576"/>
    <w:rsid w:val="00630F08"/>
    <w:rsid w:val="00634271"/>
    <w:rsid w:val="00636365"/>
    <w:rsid w:val="0064169D"/>
    <w:rsid w:val="00643798"/>
    <w:rsid w:val="00644B3B"/>
    <w:rsid w:val="00651FCD"/>
    <w:rsid w:val="00660B4F"/>
    <w:rsid w:val="00661DA4"/>
    <w:rsid w:val="00662754"/>
    <w:rsid w:val="006647B3"/>
    <w:rsid w:val="0067002A"/>
    <w:rsid w:val="0068106F"/>
    <w:rsid w:val="0068548E"/>
    <w:rsid w:val="00693FD3"/>
    <w:rsid w:val="006941A5"/>
    <w:rsid w:val="00695636"/>
    <w:rsid w:val="006A2FB0"/>
    <w:rsid w:val="006A69A2"/>
    <w:rsid w:val="006B00C3"/>
    <w:rsid w:val="006B13F6"/>
    <w:rsid w:val="006B3981"/>
    <w:rsid w:val="006C10AD"/>
    <w:rsid w:val="006C14E1"/>
    <w:rsid w:val="006C31CF"/>
    <w:rsid w:val="006C48B5"/>
    <w:rsid w:val="006C4DE6"/>
    <w:rsid w:val="006C7DE9"/>
    <w:rsid w:val="006D20FB"/>
    <w:rsid w:val="006D3196"/>
    <w:rsid w:val="006D4E50"/>
    <w:rsid w:val="006D54B7"/>
    <w:rsid w:val="006D54F0"/>
    <w:rsid w:val="006E33CB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DFA"/>
    <w:rsid w:val="007123F5"/>
    <w:rsid w:val="00712548"/>
    <w:rsid w:val="00712B22"/>
    <w:rsid w:val="0072403B"/>
    <w:rsid w:val="00724F42"/>
    <w:rsid w:val="00732B1D"/>
    <w:rsid w:val="00732CA4"/>
    <w:rsid w:val="00733211"/>
    <w:rsid w:val="007338E7"/>
    <w:rsid w:val="00735576"/>
    <w:rsid w:val="007359F3"/>
    <w:rsid w:val="00741E7F"/>
    <w:rsid w:val="0074208A"/>
    <w:rsid w:val="00742CA1"/>
    <w:rsid w:val="0074496D"/>
    <w:rsid w:val="00747883"/>
    <w:rsid w:val="00754BAC"/>
    <w:rsid w:val="007618DD"/>
    <w:rsid w:val="007629E0"/>
    <w:rsid w:val="00763C0B"/>
    <w:rsid w:val="0076708C"/>
    <w:rsid w:val="00767B8B"/>
    <w:rsid w:val="007726A1"/>
    <w:rsid w:val="00772CC4"/>
    <w:rsid w:val="00774120"/>
    <w:rsid w:val="007773FB"/>
    <w:rsid w:val="00780918"/>
    <w:rsid w:val="00783B73"/>
    <w:rsid w:val="0078588E"/>
    <w:rsid w:val="007941EC"/>
    <w:rsid w:val="00796483"/>
    <w:rsid w:val="00796AF9"/>
    <w:rsid w:val="00797046"/>
    <w:rsid w:val="007971E2"/>
    <w:rsid w:val="00797212"/>
    <w:rsid w:val="007A0095"/>
    <w:rsid w:val="007A3CD7"/>
    <w:rsid w:val="007A4F44"/>
    <w:rsid w:val="007A5B53"/>
    <w:rsid w:val="007A5F67"/>
    <w:rsid w:val="007B2BD8"/>
    <w:rsid w:val="007B3E11"/>
    <w:rsid w:val="007B6D1C"/>
    <w:rsid w:val="007B787B"/>
    <w:rsid w:val="007B7DA7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3A12"/>
    <w:rsid w:val="00807C78"/>
    <w:rsid w:val="00807D52"/>
    <w:rsid w:val="00817526"/>
    <w:rsid w:val="00821AF5"/>
    <w:rsid w:val="00824BB5"/>
    <w:rsid w:val="00824D51"/>
    <w:rsid w:val="00827173"/>
    <w:rsid w:val="008327AC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279F"/>
    <w:rsid w:val="0086313F"/>
    <w:rsid w:val="00864B27"/>
    <w:rsid w:val="00864E7E"/>
    <w:rsid w:val="008652A5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7D0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C1277"/>
    <w:rsid w:val="008C1BBD"/>
    <w:rsid w:val="008C3202"/>
    <w:rsid w:val="008C6745"/>
    <w:rsid w:val="008D0E69"/>
    <w:rsid w:val="008D3CF1"/>
    <w:rsid w:val="008D5564"/>
    <w:rsid w:val="008D59D8"/>
    <w:rsid w:val="008E4A73"/>
    <w:rsid w:val="008E6B57"/>
    <w:rsid w:val="008F1838"/>
    <w:rsid w:val="008F21BB"/>
    <w:rsid w:val="008F2C1B"/>
    <w:rsid w:val="008F34CB"/>
    <w:rsid w:val="008F604B"/>
    <w:rsid w:val="00902292"/>
    <w:rsid w:val="009027E3"/>
    <w:rsid w:val="00902BDD"/>
    <w:rsid w:val="00906999"/>
    <w:rsid w:val="00912195"/>
    <w:rsid w:val="00913425"/>
    <w:rsid w:val="0091532E"/>
    <w:rsid w:val="00920979"/>
    <w:rsid w:val="00922768"/>
    <w:rsid w:val="009246E8"/>
    <w:rsid w:val="009261F5"/>
    <w:rsid w:val="00927107"/>
    <w:rsid w:val="00932A2B"/>
    <w:rsid w:val="00935C71"/>
    <w:rsid w:val="00935EBD"/>
    <w:rsid w:val="00941125"/>
    <w:rsid w:val="009414E8"/>
    <w:rsid w:val="00942779"/>
    <w:rsid w:val="00946A20"/>
    <w:rsid w:val="00950DBA"/>
    <w:rsid w:val="00955AC3"/>
    <w:rsid w:val="00956D41"/>
    <w:rsid w:val="0096184B"/>
    <w:rsid w:val="00961C0E"/>
    <w:rsid w:val="00970C87"/>
    <w:rsid w:val="00974718"/>
    <w:rsid w:val="009839ED"/>
    <w:rsid w:val="00985E5D"/>
    <w:rsid w:val="009862CE"/>
    <w:rsid w:val="009933DF"/>
    <w:rsid w:val="009A1B38"/>
    <w:rsid w:val="009A297F"/>
    <w:rsid w:val="009A2BF1"/>
    <w:rsid w:val="009B2E9A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2F3E"/>
    <w:rsid w:val="00A14972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26F2"/>
    <w:rsid w:val="00A33A5D"/>
    <w:rsid w:val="00A37DF1"/>
    <w:rsid w:val="00A42395"/>
    <w:rsid w:val="00A423CB"/>
    <w:rsid w:val="00A434DE"/>
    <w:rsid w:val="00A46F12"/>
    <w:rsid w:val="00A51A94"/>
    <w:rsid w:val="00A55040"/>
    <w:rsid w:val="00A55250"/>
    <w:rsid w:val="00A55566"/>
    <w:rsid w:val="00A60F70"/>
    <w:rsid w:val="00A61753"/>
    <w:rsid w:val="00A61C00"/>
    <w:rsid w:val="00A638ED"/>
    <w:rsid w:val="00A6713A"/>
    <w:rsid w:val="00A6752F"/>
    <w:rsid w:val="00A70312"/>
    <w:rsid w:val="00A71CB1"/>
    <w:rsid w:val="00A72C1E"/>
    <w:rsid w:val="00A76B9E"/>
    <w:rsid w:val="00A82EDD"/>
    <w:rsid w:val="00A8354F"/>
    <w:rsid w:val="00A86152"/>
    <w:rsid w:val="00A90346"/>
    <w:rsid w:val="00A95D9C"/>
    <w:rsid w:val="00AA11F1"/>
    <w:rsid w:val="00AA370E"/>
    <w:rsid w:val="00AA7183"/>
    <w:rsid w:val="00AB31B8"/>
    <w:rsid w:val="00AB4FD9"/>
    <w:rsid w:val="00AB75F2"/>
    <w:rsid w:val="00AB7AF9"/>
    <w:rsid w:val="00AC0F64"/>
    <w:rsid w:val="00AC1E7A"/>
    <w:rsid w:val="00AC308B"/>
    <w:rsid w:val="00AC62E4"/>
    <w:rsid w:val="00AC6863"/>
    <w:rsid w:val="00AD380E"/>
    <w:rsid w:val="00AD44A7"/>
    <w:rsid w:val="00AE2C29"/>
    <w:rsid w:val="00AE3211"/>
    <w:rsid w:val="00AE55BB"/>
    <w:rsid w:val="00AF05EE"/>
    <w:rsid w:val="00AF15CE"/>
    <w:rsid w:val="00AF17AC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15F7"/>
    <w:rsid w:val="00B33A58"/>
    <w:rsid w:val="00B33D05"/>
    <w:rsid w:val="00B34A5F"/>
    <w:rsid w:val="00B40133"/>
    <w:rsid w:val="00B415EF"/>
    <w:rsid w:val="00B621B3"/>
    <w:rsid w:val="00B64612"/>
    <w:rsid w:val="00B741E5"/>
    <w:rsid w:val="00B74BDA"/>
    <w:rsid w:val="00B76C59"/>
    <w:rsid w:val="00B779BF"/>
    <w:rsid w:val="00B83EB3"/>
    <w:rsid w:val="00B8447E"/>
    <w:rsid w:val="00B85D88"/>
    <w:rsid w:val="00B9008B"/>
    <w:rsid w:val="00B91D62"/>
    <w:rsid w:val="00B95D16"/>
    <w:rsid w:val="00BA0B4E"/>
    <w:rsid w:val="00BA3127"/>
    <w:rsid w:val="00BA3408"/>
    <w:rsid w:val="00BA428F"/>
    <w:rsid w:val="00BA78FF"/>
    <w:rsid w:val="00BA7ADF"/>
    <w:rsid w:val="00BB1328"/>
    <w:rsid w:val="00BB281A"/>
    <w:rsid w:val="00BB3A29"/>
    <w:rsid w:val="00BB44FA"/>
    <w:rsid w:val="00BB7426"/>
    <w:rsid w:val="00BC0358"/>
    <w:rsid w:val="00BC0A24"/>
    <w:rsid w:val="00BD1CB1"/>
    <w:rsid w:val="00BD284D"/>
    <w:rsid w:val="00BD2CE5"/>
    <w:rsid w:val="00BD495B"/>
    <w:rsid w:val="00BD67D2"/>
    <w:rsid w:val="00BE3168"/>
    <w:rsid w:val="00BE4FCA"/>
    <w:rsid w:val="00BE5512"/>
    <w:rsid w:val="00BE753D"/>
    <w:rsid w:val="00BF0495"/>
    <w:rsid w:val="00BF19B8"/>
    <w:rsid w:val="00BF6644"/>
    <w:rsid w:val="00BF7EC6"/>
    <w:rsid w:val="00C03B55"/>
    <w:rsid w:val="00C03CB1"/>
    <w:rsid w:val="00C05AFE"/>
    <w:rsid w:val="00C06988"/>
    <w:rsid w:val="00C1000A"/>
    <w:rsid w:val="00C148C6"/>
    <w:rsid w:val="00C14AD1"/>
    <w:rsid w:val="00C178BD"/>
    <w:rsid w:val="00C20F81"/>
    <w:rsid w:val="00C22E8D"/>
    <w:rsid w:val="00C23855"/>
    <w:rsid w:val="00C25C51"/>
    <w:rsid w:val="00C274CC"/>
    <w:rsid w:val="00C30FD6"/>
    <w:rsid w:val="00C31035"/>
    <w:rsid w:val="00C3161F"/>
    <w:rsid w:val="00C32D7B"/>
    <w:rsid w:val="00C40AD6"/>
    <w:rsid w:val="00C449C4"/>
    <w:rsid w:val="00C46930"/>
    <w:rsid w:val="00C51375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52C2"/>
    <w:rsid w:val="00C7698E"/>
    <w:rsid w:val="00C80035"/>
    <w:rsid w:val="00C827E0"/>
    <w:rsid w:val="00C87632"/>
    <w:rsid w:val="00C87E34"/>
    <w:rsid w:val="00C907F2"/>
    <w:rsid w:val="00C9137B"/>
    <w:rsid w:val="00C91FCD"/>
    <w:rsid w:val="00CA1323"/>
    <w:rsid w:val="00CA4440"/>
    <w:rsid w:val="00CA4547"/>
    <w:rsid w:val="00CA5ACA"/>
    <w:rsid w:val="00CA628B"/>
    <w:rsid w:val="00CA7D1B"/>
    <w:rsid w:val="00CB025A"/>
    <w:rsid w:val="00CB22CC"/>
    <w:rsid w:val="00CB238E"/>
    <w:rsid w:val="00CC17C0"/>
    <w:rsid w:val="00CC674C"/>
    <w:rsid w:val="00CD0610"/>
    <w:rsid w:val="00CD475D"/>
    <w:rsid w:val="00CD4E68"/>
    <w:rsid w:val="00CD656F"/>
    <w:rsid w:val="00CD78B4"/>
    <w:rsid w:val="00CE0919"/>
    <w:rsid w:val="00CF32E9"/>
    <w:rsid w:val="00CF559C"/>
    <w:rsid w:val="00D00A17"/>
    <w:rsid w:val="00D04354"/>
    <w:rsid w:val="00D043BD"/>
    <w:rsid w:val="00D05B48"/>
    <w:rsid w:val="00D140E3"/>
    <w:rsid w:val="00D16B4F"/>
    <w:rsid w:val="00D170D4"/>
    <w:rsid w:val="00D2757A"/>
    <w:rsid w:val="00D34A87"/>
    <w:rsid w:val="00D3593F"/>
    <w:rsid w:val="00D464D5"/>
    <w:rsid w:val="00D46FD2"/>
    <w:rsid w:val="00D5058E"/>
    <w:rsid w:val="00D51023"/>
    <w:rsid w:val="00D51749"/>
    <w:rsid w:val="00D560AF"/>
    <w:rsid w:val="00D5672D"/>
    <w:rsid w:val="00D57372"/>
    <w:rsid w:val="00D57E84"/>
    <w:rsid w:val="00D6073C"/>
    <w:rsid w:val="00D60D8A"/>
    <w:rsid w:val="00D6429A"/>
    <w:rsid w:val="00D725F1"/>
    <w:rsid w:val="00D730FD"/>
    <w:rsid w:val="00D747C6"/>
    <w:rsid w:val="00D75460"/>
    <w:rsid w:val="00D75ED1"/>
    <w:rsid w:val="00D80529"/>
    <w:rsid w:val="00D90DDB"/>
    <w:rsid w:val="00D917EB"/>
    <w:rsid w:val="00D91E53"/>
    <w:rsid w:val="00D9252C"/>
    <w:rsid w:val="00D93399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5D02"/>
    <w:rsid w:val="00DB7350"/>
    <w:rsid w:val="00DB7445"/>
    <w:rsid w:val="00DC0920"/>
    <w:rsid w:val="00DC21B6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E000C6"/>
    <w:rsid w:val="00E01B69"/>
    <w:rsid w:val="00E03A5E"/>
    <w:rsid w:val="00E0417C"/>
    <w:rsid w:val="00E11720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34649"/>
    <w:rsid w:val="00E41820"/>
    <w:rsid w:val="00E46976"/>
    <w:rsid w:val="00E5035F"/>
    <w:rsid w:val="00E60699"/>
    <w:rsid w:val="00E606DE"/>
    <w:rsid w:val="00E64361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52B5"/>
    <w:rsid w:val="00E77DAC"/>
    <w:rsid w:val="00E81A5E"/>
    <w:rsid w:val="00E82C9C"/>
    <w:rsid w:val="00EA2937"/>
    <w:rsid w:val="00EA5D1B"/>
    <w:rsid w:val="00EB288C"/>
    <w:rsid w:val="00EB2F31"/>
    <w:rsid w:val="00EB42D7"/>
    <w:rsid w:val="00EB70DB"/>
    <w:rsid w:val="00EC22B1"/>
    <w:rsid w:val="00EC3034"/>
    <w:rsid w:val="00EC6646"/>
    <w:rsid w:val="00EC6675"/>
    <w:rsid w:val="00EC6CCD"/>
    <w:rsid w:val="00EC78F5"/>
    <w:rsid w:val="00ED11C9"/>
    <w:rsid w:val="00ED4C4D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23D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1275"/>
    <w:rsid w:val="00F24C17"/>
    <w:rsid w:val="00F26233"/>
    <w:rsid w:val="00F37969"/>
    <w:rsid w:val="00F40718"/>
    <w:rsid w:val="00F410C5"/>
    <w:rsid w:val="00F43190"/>
    <w:rsid w:val="00F474BF"/>
    <w:rsid w:val="00F54614"/>
    <w:rsid w:val="00F602A3"/>
    <w:rsid w:val="00F7051A"/>
    <w:rsid w:val="00F72E8E"/>
    <w:rsid w:val="00F72F0F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52CD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  <w:rsid w:val="00FF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E86A8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C8829-BD82-4664-8027-290309A54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A43E0D3D.dotm</Template>
  <TotalTime>915</TotalTime>
  <Pages>8</Pages>
  <Words>1604</Words>
  <Characters>9625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Ewa Mrowiec</cp:lastModifiedBy>
  <cp:revision>91</cp:revision>
  <cp:lastPrinted>2026-07-27T09:59:00Z</cp:lastPrinted>
  <dcterms:created xsi:type="dcterms:W3CDTF">2026-06-05T07:23:00Z</dcterms:created>
  <dcterms:modified xsi:type="dcterms:W3CDTF">2026-08-21T08:38:00Z</dcterms:modified>
</cp:coreProperties>
</file>