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732CA4">
        <w:t>10</w:t>
      </w:r>
      <w:r w:rsidR="006B3981">
        <w:t xml:space="preserve"> </w:t>
      </w:r>
      <w:r w:rsidR="00BB7426">
        <w:t>sierpień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051.003</w:t>
      </w:r>
      <w:r w:rsidR="00732CA4">
        <w:t>5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160256" w:rsidRDefault="002323F8" w:rsidP="002323F8">
      <w:pPr>
        <w:jc w:val="both"/>
      </w:pPr>
      <w:r w:rsidRPr="00160256">
        <w:t>AZB1 telefon: 32 4294881 (dotyczy pozycji</w:t>
      </w:r>
      <w:r w:rsidR="00C20F81" w:rsidRPr="00160256">
        <w:t xml:space="preserve"> </w:t>
      </w:r>
      <w:r w:rsidR="00F21275" w:rsidRPr="00160256">
        <w:t>5</w:t>
      </w:r>
      <w:r w:rsidR="00E11720" w:rsidRPr="00160256">
        <w:t xml:space="preserve">, </w:t>
      </w:r>
      <w:r w:rsidR="00DB7445" w:rsidRPr="00160256">
        <w:t>6</w:t>
      </w:r>
      <w:r w:rsidR="000F69D2" w:rsidRPr="00160256">
        <w:t xml:space="preserve">, </w:t>
      </w:r>
      <w:r w:rsidR="00160256" w:rsidRPr="00160256">
        <w:t>20</w:t>
      </w:r>
      <w:r w:rsidR="006B13F6" w:rsidRPr="00160256">
        <w:t xml:space="preserve">, </w:t>
      </w:r>
      <w:r w:rsidR="00160256" w:rsidRPr="00160256">
        <w:t xml:space="preserve">34, </w:t>
      </w:r>
      <w:r w:rsidR="00F72F0F" w:rsidRPr="00160256">
        <w:t>3</w:t>
      </w:r>
      <w:r w:rsidR="00473018" w:rsidRPr="00160256">
        <w:t>5</w:t>
      </w:r>
      <w:r w:rsidRPr="00160256">
        <w:t>),</w:t>
      </w:r>
    </w:p>
    <w:p w:rsidR="00CF559C" w:rsidRPr="00160256" w:rsidRDefault="002323F8" w:rsidP="003A3BDE">
      <w:pPr>
        <w:spacing w:after="120"/>
        <w:jc w:val="both"/>
      </w:pPr>
      <w:r w:rsidRPr="00160256">
        <w:t>AZB2 telefo</w:t>
      </w:r>
      <w:r w:rsidR="00B779BF" w:rsidRPr="00160256">
        <w:t xml:space="preserve">n: 32 4220221 (dotyczy pozycji </w:t>
      </w:r>
      <w:r w:rsidR="00F21275" w:rsidRPr="00160256">
        <w:t>1-</w:t>
      </w:r>
      <w:r w:rsidR="008F1838" w:rsidRPr="00160256">
        <w:t>4</w:t>
      </w:r>
      <w:r w:rsidR="00EE53D2" w:rsidRPr="00160256">
        <w:t>,</w:t>
      </w:r>
      <w:r w:rsidR="004C354F" w:rsidRPr="00160256">
        <w:t xml:space="preserve"> </w:t>
      </w:r>
      <w:r w:rsidR="00160256" w:rsidRPr="00160256">
        <w:t>8</w:t>
      </w:r>
      <w:r w:rsidR="00F86B9A" w:rsidRPr="00160256">
        <w:t>-</w:t>
      </w:r>
      <w:r w:rsidR="00DB7445" w:rsidRPr="00160256">
        <w:t>1</w:t>
      </w:r>
      <w:r w:rsidR="00160256" w:rsidRPr="00160256">
        <w:t>9</w:t>
      </w:r>
      <w:r w:rsidR="000971B7" w:rsidRPr="00160256">
        <w:t>,</w:t>
      </w:r>
      <w:r w:rsidR="00A8354F" w:rsidRPr="00160256">
        <w:t xml:space="preserve"> </w:t>
      </w:r>
      <w:r w:rsidR="008F1838" w:rsidRPr="00160256">
        <w:t>2</w:t>
      </w:r>
      <w:r w:rsidR="00160256" w:rsidRPr="00160256">
        <w:t>1</w:t>
      </w:r>
      <w:r w:rsidR="00E11720" w:rsidRPr="00160256">
        <w:t>-</w:t>
      </w:r>
      <w:r w:rsidR="005F5592" w:rsidRPr="00160256">
        <w:t>3</w:t>
      </w:r>
      <w:r w:rsidR="00473018" w:rsidRPr="00160256">
        <w:t>3</w:t>
      </w:r>
      <w:r w:rsidR="00E64361" w:rsidRPr="00160256">
        <w:t>,</w:t>
      </w:r>
      <w:r w:rsidR="00CD4E68" w:rsidRPr="00160256">
        <w:t xml:space="preserve"> </w:t>
      </w:r>
      <w:r w:rsidR="00A12F3E" w:rsidRPr="00160256">
        <w:t>3</w:t>
      </w:r>
      <w:r w:rsidR="00473018" w:rsidRPr="00160256">
        <w:t>6</w:t>
      </w:r>
      <w:r w:rsidR="00CD4E68" w:rsidRPr="00160256">
        <w:t>-</w:t>
      </w:r>
      <w:r w:rsidR="00864E7E" w:rsidRPr="00160256">
        <w:t>4</w:t>
      </w:r>
      <w:r w:rsidR="00473018" w:rsidRPr="00160256">
        <w:t>0</w:t>
      </w:r>
      <w:r w:rsidR="00E11720" w:rsidRPr="00160256">
        <w:t>)</w:t>
      </w:r>
    </w:p>
    <w:p w:rsidR="003010FE" w:rsidRPr="00E03A5E" w:rsidRDefault="003010FE" w:rsidP="003010FE">
      <w:pPr>
        <w:spacing w:after="120"/>
        <w:jc w:val="both"/>
      </w:pPr>
      <w:r>
        <w:t>Nie jest wymagany wcześniejszy kontakt telefoniczny - dotyczy pozycji nr 7.</w:t>
      </w:r>
    </w:p>
    <w:p w:rsidR="003010FE" w:rsidRPr="00366767" w:rsidRDefault="003010FE" w:rsidP="003A3BDE">
      <w:pPr>
        <w:spacing w:after="120"/>
        <w:jc w:val="both"/>
        <w:rPr>
          <w:color w:val="FF0000"/>
        </w:rPr>
      </w:pP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366767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522038">
              <w:rPr>
                <w:rFonts w:cs="Arial"/>
                <w:sz w:val="22"/>
                <w:szCs w:val="22"/>
              </w:rPr>
              <w:t>8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366767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522038">
              <w:rPr>
                <w:rFonts w:cs="Arial"/>
                <w:sz w:val="22"/>
                <w:szCs w:val="22"/>
              </w:rPr>
              <w:t>8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366767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522038">
              <w:rPr>
                <w:rFonts w:cs="Arial"/>
                <w:sz w:val="22"/>
                <w:szCs w:val="22"/>
              </w:rPr>
              <w:t>8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366767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522038">
              <w:rPr>
                <w:rFonts w:cs="Arial"/>
                <w:sz w:val="22"/>
                <w:szCs w:val="22"/>
              </w:rPr>
              <w:t>8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366767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4351C5">
              <w:rPr>
                <w:rFonts w:cs="Arial"/>
                <w:sz w:val="22"/>
                <w:szCs w:val="22"/>
              </w:rPr>
              <w:t>8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E25224" w:rsidRDefault="00366767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4351C5">
              <w:rPr>
                <w:rFonts w:cs="Arial"/>
                <w:sz w:val="22"/>
                <w:szCs w:val="22"/>
              </w:rPr>
              <w:t>8</w:t>
            </w:r>
            <w:r w:rsidR="003201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E25224" w:rsidRDefault="00366767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-10</w:t>
            </w:r>
            <w:r w:rsidR="004351C5">
              <w:rPr>
                <w:rFonts w:cs="Arial"/>
                <w:sz w:val="22"/>
                <w:szCs w:val="22"/>
                <w:vertAlign w:val="superscript"/>
              </w:rPr>
              <w:t>2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2A6AF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2A6AFB" w:rsidRPr="00C05AFE" w:rsidRDefault="002A6AFB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2A6AFB" w:rsidRPr="00C05AFE" w:rsidRDefault="001003A2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Hetmańska 7b/6</w:t>
            </w:r>
          </w:p>
        </w:tc>
        <w:tc>
          <w:tcPr>
            <w:tcW w:w="1985" w:type="dxa"/>
            <w:vAlign w:val="center"/>
          </w:tcPr>
          <w:p w:rsidR="002A6AFB" w:rsidRPr="00C05AFE" w:rsidRDefault="001003A2" w:rsidP="001003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25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31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40</w:t>
            </w:r>
          </w:p>
        </w:tc>
        <w:tc>
          <w:tcPr>
            <w:tcW w:w="1701" w:type="dxa"/>
            <w:vAlign w:val="center"/>
          </w:tcPr>
          <w:p w:rsidR="002A6AFB" w:rsidRPr="00C05AFE" w:rsidRDefault="001003A2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2A6AFB" w:rsidRPr="00C05AFE" w:rsidRDefault="001003A2" w:rsidP="001003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domofonowa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ogrzewani</w:t>
            </w:r>
            <w:r>
              <w:rPr>
                <w:rFonts w:cs="Arial"/>
                <w:sz w:val="22"/>
                <w:szCs w:val="22"/>
              </w:rPr>
              <w:t>e sieciowe,</w:t>
            </w:r>
          </w:p>
        </w:tc>
        <w:tc>
          <w:tcPr>
            <w:tcW w:w="1424" w:type="dxa"/>
            <w:vAlign w:val="center"/>
          </w:tcPr>
          <w:p w:rsidR="002A6AFB" w:rsidRPr="00C05AFE" w:rsidRDefault="001003A2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2A6AFB" w:rsidRDefault="00C25C51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  <w:r w:rsidR="001003A2">
              <w:rPr>
                <w:rFonts w:cs="Arial"/>
                <w:sz w:val="22"/>
                <w:szCs w:val="22"/>
              </w:rPr>
              <w:t>.08.2026</w:t>
            </w:r>
          </w:p>
        </w:tc>
        <w:tc>
          <w:tcPr>
            <w:tcW w:w="1134" w:type="dxa"/>
            <w:vAlign w:val="center"/>
          </w:tcPr>
          <w:p w:rsidR="002A6AFB" w:rsidRDefault="001003A2" w:rsidP="001003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2A6AFB" w:rsidRDefault="001003A2" w:rsidP="001003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A7C39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bookmarkStart w:id="2" w:name="_GoBack"/>
            <w:bookmarkEnd w:id="2"/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 w:rsidR="005D0644">
              <w:rPr>
                <w:rFonts w:cs="Arial"/>
                <w:sz w:val="22"/>
                <w:szCs w:val="22"/>
              </w:rPr>
              <w:t>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6F6BC6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6F6BC6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C3161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366767">
              <w:rPr>
                <w:rFonts w:cs="Arial"/>
                <w:sz w:val="22"/>
                <w:szCs w:val="22"/>
              </w:rPr>
              <w:t>14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320181"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5D064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366767" w:rsidP="00C3161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 w:rsidR="00C3161F">
              <w:rPr>
                <w:rFonts w:cs="Arial"/>
                <w:sz w:val="22"/>
                <w:szCs w:val="22"/>
              </w:rPr>
              <w:t>8</w:t>
            </w:r>
            <w:r w:rsidR="005D064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30F08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30F08" w:rsidRPr="0068548E" w:rsidRDefault="00630F08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30F08" w:rsidRPr="00A55566" w:rsidRDefault="00630F08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Ks. Henryka Jośki 44b/1</w:t>
            </w:r>
          </w:p>
        </w:tc>
        <w:tc>
          <w:tcPr>
            <w:tcW w:w="1985" w:type="dxa"/>
            <w:vAlign w:val="center"/>
          </w:tcPr>
          <w:p w:rsidR="00630F08" w:rsidRPr="00A55566" w:rsidRDefault="00630F08" w:rsidP="00630F0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użytkowa 36,90</w:t>
            </w:r>
          </w:p>
          <w:p w:rsidR="00630F08" w:rsidRPr="00A55566" w:rsidRDefault="00630F08" w:rsidP="00630F0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mieszkalna 27,50</w:t>
            </w:r>
          </w:p>
        </w:tc>
        <w:tc>
          <w:tcPr>
            <w:tcW w:w="1701" w:type="dxa"/>
            <w:vAlign w:val="center"/>
          </w:tcPr>
          <w:p w:rsidR="00630F08" w:rsidRPr="00A55566" w:rsidRDefault="00630F0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Instalacja: wodna, kanalizacyjna, elektryczna, gazowa, centralnego ogrzewania, domofonowa</w:t>
            </w:r>
          </w:p>
        </w:tc>
        <w:tc>
          <w:tcPr>
            <w:tcW w:w="1424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30F08" w:rsidRPr="00A55566" w:rsidRDefault="00366767" w:rsidP="00C3161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C3161F">
              <w:rPr>
                <w:rFonts w:cs="Arial"/>
                <w:sz w:val="22"/>
                <w:szCs w:val="22"/>
              </w:rPr>
              <w:t>.08.2026</w:t>
            </w:r>
          </w:p>
        </w:tc>
        <w:tc>
          <w:tcPr>
            <w:tcW w:w="1134" w:type="dxa"/>
            <w:vAlign w:val="center"/>
          </w:tcPr>
          <w:p w:rsidR="00630F08" w:rsidRPr="00A55566" w:rsidRDefault="00C3161F" w:rsidP="00ED4C4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ED4C4D">
              <w:rPr>
                <w:rFonts w:cs="Arial"/>
                <w:sz w:val="22"/>
                <w:szCs w:val="22"/>
              </w:rPr>
              <w:t>1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-12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2-3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366767"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66767">
              <w:rPr>
                <w:rFonts w:cs="Arial"/>
                <w:sz w:val="22"/>
                <w:szCs w:val="22"/>
              </w:rPr>
              <w:t>11</w:t>
            </w:r>
            <w:r w:rsidR="003F27C3">
              <w:rPr>
                <w:rFonts w:cs="Arial"/>
                <w:sz w:val="22"/>
                <w:szCs w:val="22"/>
              </w:rPr>
              <w:t>.08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66767">
              <w:rPr>
                <w:rFonts w:cs="Arial"/>
                <w:sz w:val="22"/>
                <w:szCs w:val="22"/>
              </w:rPr>
              <w:t>11</w:t>
            </w:r>
            <w:r w:rsidR="001034E7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66767"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5B4A4F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366767">
              <w:rPr>
                <w:rFonts w:cs="Arial"/>
                <w:sz w:val="22"/>
                <w:szCs w:val="22"/>
              </w:rPr>
              <w:t>11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366767"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C87E34" w:rsidP="003F27C3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6C4DE6"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C23855" w:rsidRDefault="007123F5" w:rsidP="006C4DE6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6C4DE6">
              <w:rPr>
                <w:rFonts w:cs="Arial"/>
                <w:sz w:val="22"/>
                <w:szCs w:val="22"/>
              </w:rPr>
              <w:t>12</w:t>
            </w:r>
            <w:r w:rsidR="00320181" w:rsidRPr="00C23855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C23855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5B4A4F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106130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4</w:t>
            </w:r>
            <w:r w:rsidR="00095A2F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095A2F">
              <w:rPr>
                <w:rFonts w:cs="Arial"/>
                <w:sz w:val="22"/>
                <w:szCs w:val="22"/>
              </w:rPr>
              <w:t>-10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3F27C3">
              <w:rPr>
                <w:rFonts w:cs="Arial"/>
                <w:sz w:val="22"/>
                <w:szCs w:val="22"/>
              </w:rPr>
              <w:t>.08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106130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>
              <w:rPr>
                <w:rFonts w:cs="Arial"/>
                <w:sz w:val="22"/>
                <w:szCs w:val="22"/>
              </w:rPr>
              <w:t>.2</w:t>
            </w:r>
            <w:r w:rsidR="00320181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A27401">
              <w:rPr>
                <w:rFonts w:cs="Arial"/>
                <w:sz w:val="22"/>
                <w:szCs w:val="22"/>
              </w:rPr>
              <w:t>-</w:t>
            </w:r>
            <w:r w:rsidR="00D60D8A">
              <w:rPr>
                <w:rFonts w:cs="Arial"/>
                <w:sz w:val="22"/>
                <w:szCs w:val="22"/>
              </w:rPr>
              <w:t>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A27401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="00D60D8A">
              <w:rPr>
                <w:rFonts w:cs="Arial"/>
                <w:sz w:val="22"/>
                <w:szCs w:val="22"/>
              </w:rPr>
              <w:t>-14</w:t>
            </w:r>
            <w:r w:rsidR="00D60D8A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A27401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6C4DE6" w:rsidP="003F27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3F27C3">
              <w:rPr>
                <w:rFonts w:cs="Arial"/>
                <w:sz w:val="22"/>
                <w:szCs w:val="22"/>
              </w:rPr>
              <w:t>8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366767" w:rsidRDefault="00366767" w:rsidP="00A71CB1">
      <w:pPr>
        <w:spacing w:before="480" w:after="240"/>
        <w:rPr>
          <w:rFonts w:cs="Arial"/>
          <w:b/>
          <w:szCs w:val="24"/>
        </w:rPr>
      </w:pPr>
    </w:p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732CA4">
        <w:rPr>
          <w:rFonts w:cs="Arial"/>
          <w:b/>
          <w:szCs w:val="24"/>
        </w:rPr>
        <w:t>10</w:t>
      </w:r>
      <w:r w:rsidR="00660B4F">
        <w:rPr>
          <w:rFonts w:cs="Arial"/>
          <w:b/>
          <w:szCs w:val="24"/>
        </w:rPr>
        <w:t>.0</w:t>
      </w:r>
      <w:r w:rsidR="00E11720">
        <w:rPr>
          <w:rFonts w:cs="Arial"/>
          <w:b/>
          <w:szCs w:val="24"/>
        </w:rPr>
        <w:t>8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732CA4">
        <w:rPr>
          <w:rFonts w:cs="Arial"/>
          <w:b/>
          <w:szCs w:val="24"/>
        </w:rPr>
        <w:t>14</w:t>
      </w:r>
      <w:r w:rsidR="00EC78F5">
        <w:rPr>
          <w:rFonts w:cs="Arial"/>
          <w:b/>
          <w:szCs w:val="24"/>
        </w:rPr>
        <w:t>.0</w:t>
      </w:r>
      <w:r w:rsidR="00E11720">
        <w:rPr>
          <w:rFonts w:cs="Arial"/>
          <w:b/>
          <w:szCs w:val="24"/>
        </w:rPr>
        <w:t>8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lastRenderedPageBreak/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732CA4">
        <w:rPr>
          <w:rFonts w:cs="Arial"/>
          <w:b/>
          <w:szCs w:val="24"/>
        </w:rPr>
        <w:t>14</w:t>
      </w:r>
      <w:r w:rsidR="00EC78F5">
        <w:rPr>
          <w:rFonts w:cs="Arial"/>
          <w:b/>
          <w:szCs w:val="24"/>
        </w:rPr>
        <w:t>.0</w:t>
      </w:r>
      <w:r w:rsidR="00E11720">
        <w:rPr>
          <w:rFonts w:cs="Arial"/>
          <w:b/>
          <w:szCs w:val="24"/>
        </w:rPr>
        <w:t>8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430E6A" w:rsidRDefault="00430E6A"/>
    <w:p w:rsidR="00430E6A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F27C3">
        <w:t>W zastępstwie</w:t>
      </w:r>
      <w:r>
        <w:t xml:space="preserve"> Dyrektora ZGM</w:t>
      </w:r>
    </w:p>
    <w:p w:rsidR="00140B6F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430E6A" w:rsidP="00140B6F">
      <w:pPr>
        <w:ind w:left="9912" w:firstLine="708"/>
      </w:pPr>
      <w:r>
        <w:t xml:space="preserve">Lucyna </w:t>
      </w:r>
      <w:proofErr w:type="spellStart"/>
      <w:r>
        <w:t>Ojcowicz</w:t>
      </w:r>
      <w:proofErr w:type="spellEnd"/>
      <w:r>
        <w:t xml:space="preserve"> </w:t>
      </w:r>
    </w:p>
    <w:sectPr w:rsidR="00430E6A" w:rsidSect="00C51375">
      <w:footerReference w:type="default" r:id="rId8"/>
      <w:pgSz w:w="16838" w:h="11906" w:orient="landscape"/>
      <w:pgMar w:top="709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AFB" w:rsidRDefault="002A6AFB" w:rsidP="00A71CB1">
      <w:pPr>
        <w:spacing w:line="240" w:lineRule="auto"/>
      </w:pPr>
      <w:r>
        <w:separator/>
      </w:r>
    </w:p>
  </w:endnote>
  <w:endnote w:type="continuationSeparator" w:id="0">
    <w:p w:rsidR="002A6AFB" w:rsidRDefault="002A6AFB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2A6AFB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2A6AFB" w:rsidRPr="00607AAF" w:rsidRDefault="002A6AFB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2A6AFB" w:rsidRPr="006F2789" w:rsidRDefault="002A6AFB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C25C51">
            <w:rPr>
              <w:rStyle w:val="Numerstrony"/>
              <w:rFonts w:ascii="Arial" w:eastAsiaTheme="minorEastAsia" w:hAnsi="Arial" w:cs="Arial"/>
              <w:noProof/>
            </w:rPr>
            <w:t>4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C25C51">
            <w:rPr>
              <w:rStyle w:val="Numerstrony"/>
              <w:rFonts w:ascii="Arial" w:eastAsiaTheme="minorEastAsia" w:hAnsi="Arial" w:cs="Arial"/>
              <w:noProof/>
            </w:rPr>
            <w:t>9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2A6AFB" w:rsidRPr="008603EA" w:rsidRDefault="002A6AFB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AFB" w:rsidRDefault="002A6AFB" w:rsidP="00A71CB1">
      <w:pPr>
        <w:spacing w:line="240" w:lineRule="auto"/>
      </w:pPr>
      <w:r>
        <w:separator/>
      </w:r>
    </w:p>
  </w:footnote>
  <w:footnote w:type="continuationSeparator" w:id="0">
    <w:p w:rsidR="002A6AFB" w:rsidRDefault="002A6AFB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2A90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60256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8548E"/>
    <w:rsid w:val="00693FD3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A12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532E"/>
    <w:rsid w:val="00920979"/>
    <w:rsid w:val="00922768"/>
    <w:rsid w:val="009246E8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55566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1E7A"/>
    <w:rsid w:val="00AC308B"/>
    <w:rsid w:val="00AC62E4"/>
    <w:rsid w:val="00AC6863"/>
    <w:rsid w:val="00AD380E"/>
    <w:rsid w:val="00AD44A7"/>
    <w:rsid w:val="00AE2C29"/>
    <w:rsid w:val="00AE3211"/>
    <w:rsid w:val="00AE55BB"/>
    <w:rsid w:val="00AF05EE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56F"/>
    <w:rsid w:val="00CD78B4"/>
    <w:rsid w:val="00CF32E9"/>
    <w:rsid w:val="00CF559C"/>
    <w:rsid w:val="00D00A17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7350"/>
    <w:rsid w:val="00DB7445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54614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B3956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E0355-537E-4A0D-A308-BA46D22A5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91AB16A8.dotm</Template>
  <TotalTime>867</TotalTime>
  <Pages>9</Pages>
  <Words>1648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82</cp:revision>
  <cp:lastPrinted>2026-07-27T09:59:00Z</cp:lastPrinted>
  <dcterms:created xsi:type="dcterms:W3CDTF">2026-06-05T07:23:00Z</dcterms:created>
  <dcterms:modified xsi:type="dcterms:W3CDTF">2026-08-07T07:29:00Z</dcterms:modified>
</cp:coreProperties>
</file>