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B7426">
        <w:t>03</w:t>
      </w:r>
      <w:r w:rsidR="006B3981">
        <w:t xml:space="preserve"> </w:t>
      </w:r>
      <w:r w:rsidR="00BB7426">
        <w:t>sierpień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BB7426">
        <w:t>3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E03A5E" w:rsidRDefault="002323F8" w:rsidP="002323F8">
      <w:pPr>
        <w:jc w:val="both"/>
      </w:pPr>
      <w:r w:rsidRPr="00E03A5E">
        <w:t>AZB1 telefon: 32 4294881 (dotyczy pozycji</w:t>
      </w:r>
      <w:r w:rsidR="00C20F81" w:rsidRPr="00E03A5E">
        <w:t xml:space="preserve"> </w:t>
      </w:r>
      <w:r w:rsidR="00F21275" w:rsidRPr="00E03A5E">
        <w:t>5</w:t>
      </w:r>
      <w:r w:rsidR="00E11720">
        <w:t xml:space="preserve">, </w:t>
      </w:r>
      <w:r w:rsidR="00DB7445" w:rsidRPr="00E03A5E">
        <w:t>6</w:t>
      </w:r>
      <w:r w:rsidR="000F69D2" w:rsidRPr="00E03A5E">
        <w:t xml:space="preserve">, </w:t>
      </w:r>
      <w:r w:rsidR="00F72F0F" w:rsidRPr="00E03A5E">
        <w:t>3</w:t>
      </w:r>
      <w:r w:rsidR="00473018">
        <w:t>4</w:t>
      </w:r>
      <w:r w:rsidR="006B13F6" w:rsidRPr="00E03A5E">
        <w:t xml:space="preserve">, </w:t>
      </w:r>
      <w:r w:rsidR="00F72F0F" w:rsidRPr="00E03A5E">
        <w:t>3</w:t>
      </w:r>
      <w:r w:rsidR="00473018">
        <w:t>5</w:t>
      </w:r>
      <w:r w:rsidRPr="00E03A5E">
        <w:t>),</w:t>
      </w:r>
    </w:p>
    <w:p w:rsidR="00CF559C" w:rsidRDefault="002323F8" w:rsidP="003A3BDE">
      <w:pPr>
        <w:spacing w:after="120"/>
        <w:jc w:val="both"/>
      </w:pPr>
      <w:r w:rsidRPr="00E03A5E">
        <w:t>AZB2 telefo</w:t>
      </w:r>
      <w:r w:rsidR="00B779BF" w:rsidRPr="00E03A5E">
        <w:t xml:space="preserve">n: 32 4220221 (dotyczy pozycji </w:t>
      </w:r>
      <w:r w:rsidR="00F21275" w:rsidRPr="00E03A5E">
        <w:t>1-</w:t>
      </w:r>
      <w:r w:rsidR="008F1838" w:rsidRPr="00E03A5E">
        <w:t>4</w:t>
      </w:r>
      <w:r w:rsidR="00EE53D2" w:rsidRPr="00E03A5E">
        <w:t>,</w:t>
      </w:r>
      <w:r w:rsidR="004C354F" w:rsidRPr="00E03A5E">
        <w:t xml:space="preserve"> </w:t>
      </w:r>
      <w:r w:rsidR="00DB7445" w:rsidRPr="00E03A5E">
        <w:t>7</w:t>
      </w:r>
      <w:r w:rsidR="00F86B9A" w:rsidRPr="00E03A5E">
        <w:t>-</w:t>
      </w:r>
      <w:r w:rsidR="00DB7445" w:rsidRPr="00E03A5E">
        <w:t>18</w:t>
      </w:r>
      <w:r w:rsidR="000971B7" w:rsidRPr="00E03A5E">
        <w:t>,</w:t>
      </w:r>
      <w:r w:rsidR="00A8354F" w:rsidRPr="00E03A5E">
        <w:t xml:space="preserve"> </w:t>
      </w:r>
      <w:r w:rsidR="008F1838" w:rsidRPr="00E03A5E">
        <w:t>2</w:t>
      </w:r>
      <w:r w:rsidR="00473018">
        <w:t>0</w:t>
      </w:r>
      <w:r w:rsidR="00E11720">
        <w:t>-</w:t>
      </w:r>
      <w:r w:rsidR="005F5592" w:rsidRPr="00E03A5E">
        <w:t>3</w:t>
      </w:r>
      <w:r w:rsidR="00473018">
        <w:t>3</w:t>
      </w:r>
      <w:r w:rsidR="00E64361" w:rsidRPr="00E03A5E">
        <w:t>,</w:t>
      </w:r>
      <w:r w:rsidR="00CD4E68" w:rsidRPr="00E03A5E">
        <w:t xml:space="preserve"> </w:t>
      </w:r>
      <w:r w:rsidR="00A12F3E" w:rsidRPr="00E03A5E">
        <w:t>3</w:t>
      </w:r>
      <w:r w:rsidR="00473018">
        <w:t>6</w:t>
      </w:r>
      <w:r w:rsidR="00CD4E68" w:rsidRPr="00E03A5E">
        <w:t>-</w:t>
      </w:r>
      <w:r w:rsidR="00864E7E" w:rsidRPr="00E03A5E">
        <w:t>4</w:t>
      </w:r>
      <w:r w:rsidR="00473018">
        <w:t>0</w:t>
      </w:r>
      <w:r w:rsidR="00E11720">
        <w:t>)</w:t>
      </w:r>
    </w:p>
    <w:p w:rsidR="00E11720" w:rsidRPr="00E03A5E" w:rsidRDefault="00E11720" w:rsidP="003A3BDE">
      <w:pPr>
        <w:spacing w:after="120"/>
        <w:jc w:val="both"/>
      </w:pPr>
      <w:r>
        <w:t xml:space="preserve">Nie jest wymagany wcześniejszy kontakt telefoniczny - dotyczy pozycji nr </w:t>
      </w:r>
      <w:r w:rsidR="009B2E9A">
        <w:t>19</w:t>
      </w:r>
      <w:r>
        <w:t>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4351C5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4351C5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4351C5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2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C3161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C3161F"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C3161F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30F08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30F08" w:rsidRPr="0068548E" w:rsidRDefault="00630F08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30F08" w:rsidRPr="00A55566" w:rsidRDefault="00630F08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630F08" w:rsidRPr="00A55566" w:rsidRDefault="00630F0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30F08" w:rsidRPr="00A55566" w:rsidRDefault="00C3161F" w:rsidP="00C3161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04.08.2026</w:t>
            </w:r>
          </w:p>
        </w:tc>
        <w:tc>
          <w:tcPr>
            <w:tcW w:w="1134" w:type="dxa"/>
            <w:vAlign w:val="center"/>
          </w:tcPr>
          <w:p w:rsidR="00630F08" w:rsidRPr="00A55566" w:rsidRDefault="00C3161F" w:rsidP="00ED4C4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-12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04.08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</w:t>
            </w:r>
            <w:r w:rsidR="001034E7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04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ED4C4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F27C3">
              <w:rPr>
                <w:rFonts w:cs="Arial"/>
                <w:sz w:val="22"/>
                <w:szCs w:val="22"/>
              </w:rPr>
              <w:t>0</w:t>
            </w:r>
            <w:r w:rsidR="00ED4C4D">
              <w:rPr>
                <w:rFonts w:cs="Arial"/>
                <w:sz w:val="22"/>
                <w:szCs w:val="22"/>
              </w:rPr>
              <w:t>5</w:t>
            </w:r>
            <w:bookmarkStart w:id="2" w:name="_GoBack"/>
            <w:bookmarkEnd w:id="2"/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5B4A4F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4</w:t>
            </w:r>
            <w:r w:rsidR="00095A2F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5A2F">
              <w:rPr>
                <w:rFonts w:cs="Arial"/>
                <w:sz w:val="22"/>
                <w:szCs w:val="22"/>
              </w:rPr>
              <w:t>-10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05.08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3F27C3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E11720">
        <w:rPr>
          <w:rFonts w:cs="Arial"/>
          <w:b/>
          <w:szCs w:val="24"/>
        </w:rPr>
        <w:t>03</w:t>
      </w:r>
      <w:r w:rsidR="00660B4F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E11720">
        <w:rPr>
          <w:rFonts w:cs="Arial"/>
          <w:b/>
          <w:szCs w:val="24"/>
        </w:rPr>
        <w:t>07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lastRenderedPageBreak/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E11720">
        <w:rPr>
          <w:rFonts w:cs="Arial"/>
          <w:b/>
          <w:szCs w:val="24"/>
        </w:rPr>
        <w:t>07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/>
    <w:p w:rsidR="00430E6A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27C3">
        <w:t>W zastępstwie</w:t>
      </w:r>
      <w:r>
        <w:t xml:space="preserve"> Dyrektora ZGM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430E6A" w:rsidP="00140B6F">
      <w:pPr>
        <w:ind w:left="9912" w:firstLine="708"/>
      </w:pPr>
      <w:r>
        <w:t xml:space="preserve">Lucyna </w:t>
      </w:r>
      <w:proofErr w:type="spellStart"/>
      <w:r>
        <w:t>Ojcowicz</w:t>
      </w:r>
      <w:proofErr w:type="spellEnd"/>
      <w:r>
        <w:t xml:space="preserve"> </w:t>
      </w:r>
    </w:p>
    <w:sectPr w:rsidR="00430E6A" w:rsidSect="00C51375">
      <w:footerReference w:type="default" r:id="rId8"/>
      <w:pgSz w:w="16838" w:h="11906" w:orient="landscape"/>
      <w:pgMar w:top="709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C4D" w:rsidRDefault="00ED4C4D" w:rsidP="00A71CB1">
      <w:pPr>
        <w:spacing w:line="240" w:lineRule="auto"/>
      </w:pPr>
      <w:r>
        <w:separator/>
      </w:r>
    </w:p>
  </w:endnote>
  <w:endnote w:type="continuationSeparator" w:id="0">
    <w:p w:rsidR="00ED4C4D" w:rsidRDefault="00ED4C4D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ED4C4D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ED4C4D" w:rsidRPr="00607AAF" w:rsidRDefault="00ED4C4D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ED4C4D" w:rsidRPr="006F2789" w:rsidRDefault="00ED4C4D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D51749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D51749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ED4C4D" w:rsidRPr="008603EA" w:rsidRDefault="00ED4C4D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C4D" w:rsidRDefault="00ED4C4D" w:rsidP="00A71CB1">
      <w:pPr>
        <w:spacing w:line="240" w:lineRule="auto"/>
      </w:pPr>
      <w:r>
        <w:separator/>
      </w:r>
    </w:p>
  </w:footnote>
  <w:footnote w:type="continuationSeparator" w:id="0">
    <w:p w:rsidR="00ED4C4D" w:rsidRDefault="00ED4C4D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88EC2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343DB-3048-4D07-8359-309C27CE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9713CE92.dotm</Template>
  <TotalTime>791</TotalTime>
  <Pages>9</Pages>
  <Words>1648</Words>
  <Characters>9891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74</cp:revision>
  <cp:lastPrinted>2026-07-27T09:59:00Z</cp:lastPrinted>
  <dcterms:created xsi:type="dcterms:W3CDTF">2026-06-05T07:23:00Z</dcterms:created>
  <dcterms:modified xsi:type="dcterms:W3CDTF">2026-07-31T09:54:00Z</dcterms:modified>
</cp:coreProperties>
</file>