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E3168">
        <w:t>2</w:t>
      </w:r>
      <w:r w:rsidR="00A326F2">
        <w:t>7</w:t>
      </w:r>
      <w:r w:rsidR="006B3981">
        <w:t xml:space="preserve"> </w:t>
      </w:r>
      <w:r w:rsidR="00D6073C">
        <w:t>lipiec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602650">
        <w:t>2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E03A5E" w:rsidRDefault="002323F8" w:rsidP="002323F8">
      <w:pPr>
        <w:jc w:val="both"/>
      </w:pPr>
      <w:r w:rsidRPr="00E03A5E">
        <w:t>AZB1 telefon: 32 4294881 (dotyczy pozycji</w:t>
      </w:r>
      <w:r w:rsidR="00C20F81" w:rsidRPr="00E03A5E">
        <w:t xml:space="preserve"> </w:t>
      </w:r>
      <w:r w:rsidR="00F21275" w:rsidRPr="00E03A5E">
        <w:t>5</w:t>
      </w:r>
      <w:r w:rsidR="005F5592" w:rsidRPr="00E03A5E">
        <w:t>-</w:t>
      </w:r>
      <w:r w:rsidR="00DB7445" w:rsidRPr="00E03A5E">
        <w:t>6</w:t>
      </w:r>
      <w:r w:rsidR="000F69D2" w:rsidRPr="00E03A5E">
        <w:t xml:space="preserve">, </w:t>
      </w:r>
      <w:r w:rsidR="00DB7445" w:rsidRPr="00E03A5E">
        <w:t>19</w:t>
      </w:r>
      <w:r w:rsidR="002D3AF5" w:rsidRPr="00E03A5E">
        <w:t>,</w:t>
      </w:r>
      <w:r w:rsidR="001F6480" w:rsidRPr="00E03A5E">
        <w:t xml:space="preserve"> </w:t>
      </w:r>
      <w:r w:rsidR="00F72F0F" w:rsidRPr="00E03A5E">
        <w:t>3</w:t>
      </w:r>
      <w:r w:rsidR="00A12F3E" w:rsidRPr="00E03A5E">
        <w:t>5</w:t>
      </w:r>
      <w:r w:rsidR="006B13F6" w:rsidRPr="00E03A5E">
        <w:t xml:space="preserve">, </w:t>
      </w:r>
      <w:r w:rsidR="00F72F0F" w:rsidRPr="00E03A5E">
        <w:t>3</w:t>
      </w:r>
      <w:r w:rsidR="00A12F3E" w:rsidRPr="00E03A5E">
        <w:t>6</w:t>
      </w:r>
      <w:r w:rsidRPr="00E03A5E">
        <w:t>),</w:t>
      </w:r>
    </w:p>
    <w:p w:rsidR="00CF559C" w:rsidRPr="00E03A5E" w:rsidRDefault="002323F8" w:rsidP="003A3BDE">
      <w:pPr>
        <w:spacing w:after="120"/>
        <w:jc w:val="both"/>
      </w:pPr>
      <w:r w:rsidRPr="00E03A5E">
        <w:t>AZB2 telefo</w:t>
      </w:r>
      <w:r w:rsidR="00B779BF" w:rsidRPr="00E03A5E">
        <w:t xml:space="preserve">n: 32 4220221 (dotyczy pozycji </w:t>
      </w:r>
      <w:r w:rsidR="00F21275" w:rsidRPr="00E03A5E">
        <w:t>1-</w:t>
      </w:r>
      <w:r w:rsidR="008F1838" w:rsidRPr="00E03A5E">
        <w:t>4</w:t>
      </w:r>
      <w:r w:rsidR="00EE53D2" w:rsidRPr="00E03A5E">
        <w:t>,</w:t>
      </w:r>
      <w:r w:rsidR="004C354F" w:rsidRPr="00E03A5E">
        <w:t xml:space="preserve"> </w:t>
      </w:r>
      <w:r w:rsidR="00DB7445" w:rsidRPr="00E03A5E">
        <w:t>7</w:t>
      </w:r>
      <w:r w:rsidR="00F86B9A" w:rsidRPr="00E03A5E">
        <w:t>-</w:t>
      </w:r>
      <w:r w:rsidR="00DB7445" w:rsidRPr="00E03A5E">
        <w:t>18</w:t>
      </w:r>
      <w:r w:rsidR="000971B7" w:rsidRPr="00E03A5E">
        <w:t>,</w:t>
      </w:r>
      <w:r w:rsidR="00A8354F" w:rsidRPr="00E03A5E">
        <w:t xml:space="preserve"> </w:t>
      </w:r>
      <w:r w:rsidR="008F1838" w:rsidRPr="00E03A5E">
        <w:t>2</w:t>
      </w:r>
      <w:r w:rsidR="00A12F3E" w:rsidRPr="00E03A5E">
        <w:t>0</w:t>
      </w:r>
      <w:r w:rsidR="00CD4E68" w:rsidRPr="00E03A5E">
        <w:t>-</w:t>
      </w:r>
      <w:r w:rsidR="005F5592" w:rsidRPr="00E03A5E">
        <w:t>3</w:t>
      </w:r>
      <w:r w:rsidR="00A12F3E" w:rsidRPr="00E03A5E">
        <w:t>4</w:t>
      </w:r>
      <w:r w:rsidR="00E64361" w:rsidRPr="00E03A5E">
        <w:t>,</w:t>
      </w:r>
      <w:r w:rsidR="00CD4E68" w:rsidRPr="00E03A5E">
        <w:t xml:space="preserve"> </w:t>
      </w:r>
      <w:r w:rsidR="00A12F3E" w:rsidRPr="00E03A5E">
        <w:t>37</w:t>
      </w:r>
      <w:r w:rsidR="00CD4E68" w:rsidRPr="00E03A5E">
        <w:t>-</w:t>
      </w:r>
      <w:r w:rsidR="00864E7E" w:rsidRPr="00E03A5E">
        <w:t>4</w:t>
      </w:r>
      <w:r w:rsidR="00A12F3E" w:rsidRPr="00E03A5E">
        <w:t>1</w:t>
      </w:r>
      <w:r w:rsidR="004755A2" w:rsidRPr="00E03A5E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604B3E" w:rsidP="00120FD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604B3E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604B3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-9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5D0644">
              <w:rPr>
                <w:rFonts w:cs="Arial"/>
                <w:sz w:val="22"/>
                <w:szCs w:val="22"/>
              </w:rPr>
              <w:t>.07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2A5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2A5275">
              <w:rPr>
                <w:rFonts w:cs="Arial"/>
                <w:sz w:val="22"/>
                <w:szCs w:val="22"/>
              </w:rPr>
              <w:t>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5D064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5F63BE">
              <w:rPr>
                <w:rFonts w:cs="Arial"/>
                <w:sz w:val="22"/>
                <w:szCs w:val="22"/>
              </w:rPr>
              <w:t>3</w:t>
            </w:r>
            <w:bookmarkStart w:id="2" w:name="_GoBack"/>
            <w:bookmarkEnd w:id="2"/>
            <w:r w:rsidR="002A5275">
              <w:rPr>
                <w:rFonts w:cs="Arial"/>
                <w:sz w:val="22"/>
                <w:szCs w:val="22"/>
              </w:rPr>
              <w:t>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604B3E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04B3E">
              <w:rPr>
                <w:rFonts w:cs="Arial"/>
                <w:sz w:val="22"/>
                <w:szCs w:val="22"/>
              </w:rPr>
              <w:t>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96184B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04B3E">
              <w:rPr>
                <w:rFonts w:cs="Arial"/>
                <w:sz w:val="22"/>
                <w:szCs w:val="22"/>
              </w:rPr>
              <w:t>0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96184B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04B3E">
              <w:rPr>
                <w:rFonts w:cs="Arial"/>
                <w:sz w:val="22"/>
                <w:szCs w:val="22"/>
              </w:rPr>
              <w:t>0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604B3E" w:rsidP="00604B3E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2A5275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2A5275">
              <w:rPr>
                <w:rFonts w:cs="Arial"/>
                <w:sz w:val="22"/>
                <w:szCs w:val="22"/>
              </w:rPr>
              <w:t>-8</w:t>
            </w:r>
            <w:r w:rsidR="002A5275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A7D1B" w:rsidRDefault="007971E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5B4A4F">
              <w:rPr>
                <w:rFonts w:cs="Arial"/>
                <w:sz w:val="22"/>
                <w:szCs w:val="22"/>
              </w:rPr>
              <w:t>1</w:t>
            </w:r>
            <w:r w:rsidR="00320181" w:rsidRPr="005B4A4F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 w:rsidR="007123F5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 w:rsidR="001034E7">
              <w:rPr>
                <w:rFonts w:cs="Arial"/>
                <w:sz w:val="22"/>
                <w:szCs w:val="22"/>
              </w:rPr>
              <w:t>.07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604B3E">
              <w:rPr>
                <w:rFonts w:cs="Arial"/>
                <w:sz w:val="22"/>
                <w:szCs w:val="22"/>
              </w:rPr>
              <w:t>28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63328">
              <w:rPr>
                <w:rFonts w:cs="Arial"/>
                <w:sz w:val="22"/>
                <w:szCs w:val="22"/>
              </w:rPr>
              <w:t>29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363328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363328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5B4A4F">
              <w:rPr>
                <w:rFonts w:cs="Arial"/>
                <w:sz w:val="22"/>
                <w:szCs w:val="22"/>
              </w:rPr>
              <w:t>.07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363328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363328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363328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E752B5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63328">
              <w:rPr>
                <w:rFonts w:cs="Arial"/>
                <w:sz w:val="22"/>
                <w:szCs w:val="22"/>
                <w:vertAlign w:val="superscript"/>
              </w:rPr>
              <w:t>15</w:t>
            </w:r>
            <w:r>
              <w:rPr>
                <w:rFonts w:cs="Arial"/>
                <w:sz w:val="22"/>
                <w:szCs w:val="22"/>
              </w:rPr>
              <w:t>-9</w:t>
            </w:r>
            <w:r w:rsidR="00363328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63328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E752B5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63328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095A2F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5A2F">
              <w:rPr>
                <w:rFonts w:cs="Arial"/>
                <w:sz w:val="22"/>
                <w:szCs w:val="22"/>
              </w:rPr>
              <w:t>-10</w:t>
            </w:r>
            <w:r w:rsidR="00363328">
              <w:rPr>
                <w:rFonts w:cs="Arial"/>
                <w:sz w:val="22"/>
                <w:szCs w:val="22"/>
                <w:vertAlign w:val="superscript"/>
              </w:rPr>
              <w:t>2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63328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363328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363328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363328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63328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772CC4">
        <w:rPr>
          <w:rFonts w:cs="Arial"/>
          <w:b/>
          <w:szCs w:val="24"/>
        </w:rPr>
        <w:t>2</w:t>
      </w:r>
      <w:r w:rsidR="00A326F2">
        <w:rPr>
          <w:rFonts w:cs="Arial"/>
          <w:b/>
          <w:szCs w:val="24"/>
        </w:rPr>
        <w:t>7</w:t>
      </w:r>
      <w:r w:rsidR="00660B4F">
        <w:rPr>
          <w:rFonts w:cs="Arial"/>
          <w:b/>
          <w:szCs w:val="24"/>
        </w:rPr>
        <w:t>.0</w:t>
      </w:r>
      <w:r w:rsidR="00D6073C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A326F2">
        <w:rPr>
          <w:rFonts w:cs="Arial"/>
          <w:b/>
          <w:szCs w:val="24"/>
        </w:rPr>
        <w:t>31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A326F2">
        <w:rPr>
          <w:rFonts w:cs="Arial"/>
          <w:b/>
          <w:szCs w:val="24"/>
        </w:rPr>
        <w:t>31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sectPr w:rsidR="00906999" w:rsidSect="00C51375">
      <w:footerReference w:type="default" r:id="rId8"/>
      <w:pgSz w:w="16838" w:h="11906" w:orient="landscape"/>
      <w:pgMar w:top="709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445" w:rsidRDefault="00DB7445" w:rsidP="00A71CB1">
      <w:pPr>
        <w:spacing w:line="240" w:lineRule="auto"/>
      </w:pPr>
      <w:r>
        <w:separator/>
      </w:r>
    </w:p>
  </w:endnote>
  <w:endnote w:type="continuationSeparator" w:id="0">
    <w:p w:rsidR="00DB7445" w:rsidRDefault="00DB7445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DB7445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DB7445" w:rsidRPr="00607AAF" w:rsidRDefault="00DB7445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DB7445" w:rsidRPr="006F2789" w:rsidRDefault="00DB7445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F63BE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F63BE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DB7445" w:rsidRPr="008603EA" w:rsidRDefault="00DB7445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445" w:rsidRDefault="00DB7445" w:rsidP="00A71CB1">
      <w:pPr>
        <w:spacing w:line="240" w:lineRule="auto"/>
      </w:pPr>
      <w:r>
        <w:separator/>
      </w:r>
    </w:p>
  </w:footnote>
  <w:footnote w:type="continuationSeparator" w:id="0">
    <w:p w:rsidR="00DB7445" w:rsidRDefault="00DB7445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F9E5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C662-5A53-48C7-A7E3-804961F69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99651ECA.dotm</Template>
  <TotalTime>682</TotalTime>
  <Pages>9</Pages>
  <Words>1653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64</cp:revision>
  <cp:lastPrinted>2026-07-27T09:59:00Z</cp:lastPrinted>
  <dcterms:created xsi:type="dcterms:W3CDTF">2026-06-05T07:23:00Z</dcterms:created>
  <dcterms:modified xsi:type="dcterms:W3CDTF">2026-07-27T10:00:00Z</dcterms:modified>
</cp:coreProperties>
</file>