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E3168">
        <w:t>20</w:t>
      </w:r>
      <w:r w:rsidR="006B3981">
        <w:t xml:space="preserve"> </w:t>
      </w:r>
      <w:r w:rsidR="00D6073C">
        <w:t>lipiec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051.0030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5F5592" w:rsidRDefault="002323F8" w:rsidP="002323F8">
      <w:pPr>
        <w:jc w:val="both"/>
      </w:pPr>
      <w:r w:rsidRPr="005F5592">
        <w:t>AZB1 telefon: 32 4294881 (dotyczy pozycji</w:t>
      </w:r>
      <w:r w:rsidR="00C20F81" w:rsidRPr="005F5592">
        <w:t xml:space="preserve"> </w:t>
      </w:r>
      <w:r w:rsidR="00F21275" w:rsidRPr="005F5592">
        <w:t>5</w:t>
      </w:r>
      <w:r w:rsidR="005F5592" w:rsidRPr="005F5592">
        <w:t>-</w:t>
      </w:r>
      <w:r w:rsidR="002D3AF5" w:rsidRPr="005F5592">
        <w:t>7</w:t>
      </w:r>
      <w:r w:rsidR="000F69D2" w:rsidRPr="005F5592">
        <w:t xml:space="preserve">, </w:t>
      </w:r>
      <w:r w:rsidR="00920979" w:rsidRPr="005F5592">
        <w:t>2</w:t>
      </w:r>
      <w:r w:rsidR="00F72F0F">
        <w:t>0</w:t>
      </w:r>
      <w:r w:rsidR="002D3AF5" w:rsidRPr="005F5592">
        <w:t>,</w:t>
      </w:r>
      <w:r w:rsidR="001F6480" w:rsidRPr="005F5592">
        <w:t xml:space="preserve"> </w:t>
      </w:r>
      <w:r w:rsidR="00F21275" w:rsidRPr="005F5592">
        <w:t>2</w:t>
      </w:r>
      <w:r w:rsidR="00F72F0F">
        <w:t>1</w:t>
      </w:r>
      <w:r w:rsidR="00F21275" w:rsidRPr="005F5592">
        <w:t xml:space="preserve">, </w:t>
      </w:r>
      <w:r w:rsidR="00F72F0F">
        <w:t>38</w:t>
      </w:r>
      <w:r w:rsidR="006B13F6" w:rsidRPr="005F5592">
        <w:t xml:space="preserve">, </w:t>
      </w:r>
      <w:r w:rsidR="00F72F0F">
        <w:t>39</w:t>
      </w:r>
      <w:r w:rsidRPr="005F5592">
        <w:t>),</w:t>
      </w:r>
    </w:p>
    <w:p w:rsidR="00CF559C" w:rsidRPr="005F5592" w:rsidRDefault="002323F8" w:rsidP="003A3BDE">
      <w:pPr>
        <w:spacing w:after="120"/>
        <w:jc w:val="both"/>
      </w:pPr>
      <w:r w:rsidRPr="005F5592">
        <w:t>AZB2 telefo</w:t>
      </w:r>
      <w:r w:rsidR="00B779BF" w:rsidRPr="005F5592">
        <w:t xml:space="preserve">n: 32 4220221 (dotyczy pozycji </w:t>
      </w:r>
      <w:r w:rsidR="00F21275" w:rsidRPr="005F5592">
        <w:t>1-</w:t>
      </w:r>
      <w:r w:rsidR="008F1838" w:rsidRPr="005F5592">
        <w:t>4</w:t>
      </w:r>
      <w:r w:rsidR="00EE53D2" w:rsidRPr="005F5592">
        <w:t>,</w:t>
      </w:r>
      <w:r w:rsidR="004C354F" w:rsidRPr="005F5592">
        <w:t xml:space="preserve"> </w:t>
      </w:r>
      <w:r w:rsidR="00767B8B" w:rsidRPr="005F5592">
        <w:t>8</w:t>
      </w:r>
      <w:r w:rsidR="00F86B9A" w:rsidRPr="005F5592">
        <w:t>-</w:t>
      </w:r>
      <w:r w:rsidR="00F72F0F">
        <w:t>19</w:t>
      </w:r>
      <w:r w:rsidR="000971B7" w:rsidRPr="005F5592">
        <w:t>,</w:t>
      </w:r>
      <w:r w:rsidR="00A8354F" w:rsidRPr="005F5592">
        <w:t xml:space="preserve"> </w:t>
      </w:r>
      <w:r w:rsidR="008F1838" w:rsidRPr="005F5592">
        <w:t>2</w:t>
      </w:r>
      <w:r w:rsidR="00F72F0F">
        <w:t>2</w:t>
      </w:r>
      <w:r w:rsidR="00CD4E68" w:rsidRPr="005F5592">
        <w:t>-</w:t>
      </w:r>
      <w:r w:rsidR="005F5592" w:rsidRPr="005F5592">
        <w:t>3</w:t>
      </w:r>
      <w:r w:rsidR="00F72F0F">
        <w:t>7</w:t>
      </w:r>
      <w:r w:rsidR="00E64361" w:rsidRPr="005F5592">
        <w:t>,</w:t>
      </w:r>
      <w:r w:rsidR="00CD4E68" w:rsidRPr="005F5592">
        <w:t xml:space="preserve"> </w:t>
      </w:r>
      <w:r w:rsidR="008F1838" w:rsidRPr="005F5592">
        <w:t>4</w:t>
      </w:r>
      <w:r w:rsidR="00F72F0F">
        <w:t>0</w:t>
      </w:r>
      <w:r w:rsidR="00CD4E68" w:rsidRPr="005F5592">
        <w:t>-</w:t>
      </w:r>
      <w:r w:rsidR="00864E7E" w:rsidRPr="005F5592">
        <w:t>4</w:t>
      </w:r>
      <w:r w:rsidR="00F72F0F">
        <w:t>4</w:t>
      </w:r>
      <w:r w:rsidR="004755A2" w:rsidRPr="005F5592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</w:t>
            </w:r>
            <w:bookmarkStart w:id="2" w:name="_GoBack"/>
            <w:bookmarkEnd w:id="2"/>
            <w:r w:rsidRPr="00C05AFE">
              <w:rPr>
                <w:rFonts w:cs="Arial"/>
                <w:sz w:val="22"/>
                <w:szCs w:val="22"/>
              </w:rPr>
              <w:t>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120FD4" w:rsidP="00120FD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120FD4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Gen. </w:t>
            </w:r>
            <w:proofErr w:type="spellStart"/>
            <w:r>
              <w:rPr>
                <w:rFonts w:cs="Arial"/>
                <w:sz w:val="22"/>
                <w:szCs w:val="22"/>
              </w:rPr>
              <w:t>Janke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Waltera 2a/6</w:t>
            </w:r>
          </w:p>
        </w:tc>
        <w:tc>
          <w:tcPr>
            <w:tcW w:w="1985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</w:t>
            </w:r>
            <w:r w:rsidRPr="00DB41C6">
              <w:rPr>
                <w:rFonts w:cs="Arial"/>
                <w:sz w:val="22"/>
                <w:szCs w:val="22"/>
              </w:rPr>
              <w:t>8,</w:t>
            </w:r>
            <w:r>
              <w:rPr>
                <w:rFonts w:cs="Arial"/>
                <w:sz w:val="22"/>
                <w:szCs w:val="22"/>
              </w:rPr>
              <w:t>90 mieszkalna 21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 </w:t>
            </w:r>
            <w:r w:rsidRPr="00DB41C6">
              <w:rPr>
                <w:rFonts w:cs="Arial"/>
                <w:sz w:val="22"/>
                <w:szCs w:val="22"/>
              </w:rPr>
              <w:t>pok</w:t>
            </w:r>
            <w:r>
              <w:rPr>
                <w:rFonts w:cs="Arial"/>
                <w:sz w:val="22"/>
                <w:szCs w:val="22"/>
              </w:rPr>
              <w:t>ój</w:t>
            </w:r>
            <w:r w:rsidRPr="00DB41C6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 w:rsidR="00456816">
              <w:rPr>
                <w:rFonts w:cs="Arial"/>
                <w:sz w:val="22"/>
                <w:szCs w:val="22"/>
              </w:rPr>
              <w:t>gazowa,</w:t>
            </w:r>
            <w:r w:rsidR="007359F3">
              <w:rPr>
                <w:rFonts w:cs="Arial"/>
                <w:sz w:val="22"/>
                <w:szCs w:val="22"/>
              </w:rPr>
              <w:t xml:space="preserve"> </w:t>
            </w:r>
            <w:r w:rsidRPr="00DB41C6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B41C6" w:rsidRDefault="0096184B" w:rsidP="001034E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320181" w:rsidRPr="00DB41C6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="00320181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B41C6" w:rsidRDefault="0096184B" w:rsidP="0096184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742CA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320181">
              <w:rPr>
                <w:rFonts w:cs="Arial"/>
                <w:sz w:val="22"/>
                <w:szCs w:val="22"/>
              </w:rPr>
              <w:t>-3</w:t>
            </w:r>
            <w:r w:rsidR="00320181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5D0644">
              <w:rPr>
                <w:rFonts w:cs="Arial"/>
                <w:sz w:val="22"/>
                <w:szCs w:val="22"/>
              </w:rPr>
              <w:t>.07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5D064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96184B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96184B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96184B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A7D1B" w:rsidRDefault="007971E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5B4A4F">
              <w:rPr>
                <w:rFonts w:cs="Arial"/>
                <w:sz w:val="22"/>
                <w:szCs w:val="22"/>
              </w:rPr>
              <w:t>1</w:t>
            </w:r>
            <w:r w:rsidR="00320181" w:rsidRPr="005B4A4F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0B4004" w:rsidRDefault="0096184B" w:rsidP="001034E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0B4004" w:rsidRDefault="0096184B" w:rsidP="0096184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-12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742CA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320181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 w:rsidR="007123F5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 w:rsidR="001034E7">
              <w:rPr>
                <w:rFonts w:cs="Arial"/>
                <w:sz w:val="22"/>
                <w:szCs w:val="22"/>
              </w:rPr>
              <w:t>.07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21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96184B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96184B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824D51" w:rsidRDefault="0096184B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96184B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6184B">
              <w:rPr>
                <w:rFonts w:cs="Arial"/>
                <w:sz w:val="22"/>
                <w:szCs w:val="22"/>
              </w:rPr>
              <w:t>22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96184B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095A2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5B4A4F">
              <w:rPr>
                <w:rFonts w:cs="Arial"/>
                <w:sz w:val="22"/>
                <w:szCs w:val="22"/>
              </w:rPr>
              <w:t>.07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095A2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095A2F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095A2F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E752B5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095A2F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E752B5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5A2F">
              <w:rPr>
                <w:rFonts w:cs="Arial"/>
                <w:sz w:val="22"/>
                <w:szCs w:val="22"/>
                <w:vertAlign w:val="superscript"/>
              </w:rPr>
              <w:t>40</w:t>
            </w:r>
            <w:r w:rsidR="00095A2F">
              <w:rPr>
                <w:rFonts w:cs="Arial"/>
                <w:sz w:val="22"/>
                <w:szCs w:val="22"/>
              </w:rPr>
              <w:t>-10</w:t>
            </w:r>
            <w:r w:rsidR="00095A2F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095A2F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095A2F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095A2F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095A2F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095A2F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772CC4">
        <w:rPr>
          <w:rFonts w:cs="Arial"/>
          <w:b/>
          <w:szCs w:val="24"/>
        </w:rPr>
        <w:t>20</w:t>
      </w:r>
      <w:r w:rsidR="00660B4F">
        <w:rPr>
          <w:rFonts w:cs="Arial"/>
          <w:b/>
          <w:szCs w:val="24"/>
        </w:rPr>
        <w:t>.0</w:t>
      </w:r>
      <w:r w:rsidR="00D6073C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772CC4">
        <w:rPr>
          <w:rFonts w:cs="Arial"/>
          <w:b/>
          <w:szCs w:val="24"/>
        </w:rPr>
        <w:t>24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72CC4">
        <w:rPr>
          <w:rFonts w:cs="Arial"/>
          <w:b/>
          <w:szCs w:val="24"/>
        </w:rPr>
        <w:t>24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sectPr w:rsidR="00906999" w:rsidSect="00C51375">
      <w:footerReference w:type="default" r:id="rId8"/>
      <w:pgSz w:w="16838" w:h="11906" w:orient="landscape"/>
      <w:pgMar w:top="709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84B" w:rsidRDefault="0096184B" w:rsidP="00A71CB1">
      <w:pPr>
        <w:spacing w:line="240" w:lineRule="auto"/>
      </w:pPr>
      <w:r>
        <w:separator/>
      </w:r>
    </w:p>
  </w:endnote>
  <w:endnote w:type="continuationSeparator" w:id="0">
    <w:p w:rsidR="0096184B" w:rsidRDefault="0096184B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96184B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96184B" w:rsidRPr="00607AAF" w:rsidRDefault="0096184B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96184B" w:rsidRPr="006F2789" w:rsidRDefault="0096184B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AF05EE">
            <w:rPr>
              <w:rStyle w:val="Numerstrony"/>
              <w:rFonts w:ascii="Arial" w:eastAsiaTheme="minorEastAsia" w:hAnsi="Arial" w:cs="Arial"/>
              <w:noProof/>
            </w:rPr>
            <w:t>2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AF05EE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96184B" w:rsidRPr="008603EA" w:rsidRDefault="0096184B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84B" w:rsidRDefault="0096184B" w:rsidP="00A71CB1">
      <w:pPr>
        <w:spacing w:line="240" w:lineRule="auto"/>
      </w:pPr>
      <w:r>
        <w:separator/>
      </w:r>
    </w:p>
  </w:footnote>
  <w:footnote w:type="continuationSeparator" w:id="0">
    <w:p w:rsidR="0096184B" w:rsidRDefault="0096184B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601A9F"/>
    <w:rsid w:val="006031B4"/>
    <w:rsid w:val="00603E42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1E3E0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AC157-FC28-447D-9A88-040C0E50F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7BC65764.dotm</Template>
  <TotalTime>617</TotalTime>
  <Pages>9</Pages>
  <Words>1750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57</cp:revision>
  <cp:lastPrinted>2026-07-17T07:37:00Z</cp:lastPrinted>
  <dcterms:created xsi:type="dcterms:W3CDTF">2026-06-05T07:23:00Z</dcterms:created>
  <dcterms:modified xsi:type="dcterms:W3CDTF">2026-07-17T08:02:00Z</dcterms:modified>
</cp:coreProperties>
</file>