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B85D88">
        <w:t>22</w:t>
      </w:r>
      <w:r w:rsidR="006B3981">
        <w:t xml:space="preserve"> </w:t>
      </w:r>
      <w:r w:rsidR="00D2757A">
        <w:t>czerwca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276826">
        <w:t>051.002</w:t>
      </w:r>
      <w:r w:rsidR="00B85D88">
        <w:t>4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6B13F6" w:rsidRDefault="002323F8" w:rsidP="002323F8">
      <w:pPr>
        <w:jc w:val="both"/>
      </w:pPr>
      <w:r w:rsidRPr="006B13F6">
        <w:t>AZB1 telefon: 32 4294881 (dotyczy pozycji</w:t>
      </w:r>
      <w:r w:rsidR="00C20F81" w:rsidRPr="006B13F6">
        <w:t xml:space="preserve"> </w:t>
      </w:r>
      <w:r w:rsidR="00F21275" w:rsidRPr="006B13F6">
        <w:t>5</w:t>
      </w:r>
      <w:r w:rsidR="002D3AF5">
        <w:t>,</w:t>
      </w:r>
      <w:r w:rsidR="00E64361">
        <w:t xml:space="preserve"> </w:t>
      </w:r>
      <w:r w:rsidR="002D3AF5">
        <w:t>7</w:t>
      </w:r>
      <w:r w:rsidR="000F69D2" w:rsidRPr="006B13F6">
        <w:t xml:space="preserve">, </w:t>
      </w:r>
      <w:r w:rsidR="00920979" w:rsidRPr="006B13F6">
        <w:t>2</w:t>
      </w:r>
      <w:r w:rsidR="00767B8B" w:rsidRPr="006B13F6">
        <w:t>1</w:t>
      </w:r>
      <w:r w:rsidR="002D3AF5">
        <w:t>,</w:t>
      </w:r>
      <w:r w:rsidR="001F6480">
        <w:t xml:space="preserve"> </w:t>
      </w:r>
      <w:r w:rsidR="00F21275" w:rsidRPr="006B13F6">
        <w:t>2</w:t>
      </w:r>
      <w:r w:rsidR="00767B8B" w:rsidRPr="006B13F6">
        <w:t>3</w:t>
      </w:r>
      <w:r w:rsidR="00F21275" w:rsidRPr="006B13F6">
        <w:t xml:space="preserve">, </w:t>
      </w:r>
      <w:r w:rsidR="00767B8B" w:rsidRPr="006B13F6">
        <w:t>41</w:t>
      </w:r>
      <w:r w:rsidR="006B13F6">
        <w:t xml:space="preserve">, </w:t>
      </w:r>
      <w:r w:rsidR="002D3AF5">
        <w:t>42</w:t>
      </w:r>
      <w:bookmarkStart w:id="2" w:name="_GoBack"/>
      <w:bookmarkEnd w:id="2"/>
      <w:r w:rsidRPr="006B13F6">
        <w:t>),</w:t>
      </w:r>
    </w:p>
    <w:p w:rsidR="00CF559C" w:rsidRDefault="002323F8" w:rsidP="003A3BDE">
      <w:pPr>
        <w:spacing w:after="120"/>
        <w:jc w:val="both"/>
      </w:pPr>
      <w:r w:rsidRPr="006B13F6">
        <w:t>AZB2 telefo</w:t>
      </w:r>
      <w:r w:rsidR="00B779BF" w:rsidRPr="006B13F6">
        <w:t xml:space="preserve">n: 32 4220221 (dotyczy pozycji </w:t>
      </w:r>
      <w:r w:rsidR="00F21275" w:rsidRPr="006B13F6">
        <w:t>1-</w:t>
      </w:r>
      <w:r w:rsidR="008F1838" w:rsidRPr="006B13F6">
        <w:t>4</w:t>
      </w:r>
      <w:r w:rsidR="00EE53D2" w:rsidRPr="006B13F6">
        <w:t>,</w:t>
      </w:r>
      <w:r w:rsidR="004C354F" w:rsidRPr="006B13F6">
        <w:t xml:space="preserve"> </w:t>
      </w:r>
      <w:r w:rsidR="00767B8B" w:rsidRPr="006B13F6">
        <w:t>8</w:t>
      </w:r>
      <w:r w:rsidR="00F86B9A" w:rsidRPr="006B13F6">
        <w:t>-</w:t>
      </w:r>
      <w:r w:rsidR="00767B8B" w:rsidRPr="006B13F6">
        <w:t>20</w:t>
      </w:r>
      <w:r w:rsidR="000971B7" w:rsidRPr="006B13F6">
        <w:t>,</w:t>
      </w:r>
      <w:r w:rsidR="00A8354F" w:rsidRPr="006B13F6">
        <w:t xml:space="preserve"> </w:t>
      </w:r>
      <w:r w:rsidR="008F1838" w:rsidRPr="006B13F6">
        <w:t>2</w:t>
      </w:r>
      <w:r w:rsidR="00767B8B" w:rsidRPr="006B13F6">
        <w:t>4</w:t>
      </w:r>
      <w:r w:rsidR="00CD4E68" w:rsidRPr="006B13F6">
        <w:t>-</w:t>
      </w:r>
      <w:r w:rsidR="00767B8B" w:rsidRPr="006B13F6">
        <w:t>40</w:t>
      </w:r>
      <w:r w:rsidR="00E64361">
        <w:t>,</w:t>
      </w:r>
      <w:r w:rsidR="00CD4E68" w:rsidRPr="006B13F6">
        <w:t xml:space="preserve"> </w:t>
      </w:r>
      <w:r w:rsidR="008F1838" w:rsidRPr="006B13F6">
        <w:t>4</w:t>
      </w:r>
      <w:r w:rsidR="00767B8B" w:rsidRPr="006B13F6">
        <w:t>3</w:t>
      </w:r>
      <w:r w:rsidR="00CD4E68" w:rsidRPr="006B13F6">
        <w:t>-</w:t>
      </w:r>
      <w:r w:rsidR="00864E7E" w:rsidRPr="006B13F6">
        <w:t>4</w:t>
      </w:r>
      <w:r w:rsidR="00767B8B" w:rsidRPr="006B13F6">
        <w:t>7,49</w:t>
      </w:r>
      <w:r w:rsidR="004755A2" w:rsidRPr="006B13F6">
        <w:t>).</w:t>
      </w:r>
    </w:p>
    <w:p w:rsidR="00817526" w:rsidRDefault="00817526" w:rsidP="00817526">
      <w:pPr>
        <w:spacing w:after="120"/>
        <w:jc w:val="both"/>
        <w:rPr>
          <w:color w:val="000000" w:themeColor="text1"/>
        </w:rPr>
      </w:pPr>
      <w:r>
        <w:rPr>
          <w:color w:val="000000" w:themeColor="text1"/>
        </w:rPr>
        <w:t>Nie jest wymagany wcześniejszy kontakt telefoniczny – dotyczy pozycji nr 6, 22, 48.</w:t>
      </w:r>
    </w:p>
    <w:p w:rsidR="00817526" w:rsidRPr="006B13F6" w:rsidRDefault="00817526" w:rsidP="003A3BDE">
      <w:pPr>
        <w:spacing w:after="120"/>
        <w:jc w:val="both"/>
      </w:pP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Adres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Astronautów </w:t>
            </w:r>
            <w:r>
              <w:rPr>
                <w:rFonts w:cs="Arial"/>
                <w:sz w:val="22"/>
                <w:szCs w:val="22"/>
              </w:rPr>
              <w:t>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8D59D8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625576">
              <w:rPr>
                <w:rFonts w:cs="Arial"/>
                <w:sz w:val="22"/>
                <w:szCs w:val="22"/>
              </w:rPr>
              <w:t>6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8D59D8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625576">
              <w:rPr>
                <w:rFonts w:cs="Arial"/>
                <w:sz w:val="22"/>
                <w:szCs w:val="22"/>
              </w:rPr>
              <w:t>6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Dr. Józefa </w:t>
            </w:r>
            <w:r w:rsidRPr="00C05AFE">
              <w:rPr>
                <w:rFonts w:cs="Arial"/>
                <w:sz w:val="22"/>
                <w:szCs w:val="22"/>
              </w:rPr>
              <w:t>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8D59D8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625576">
              <w:rPr>
                <w:rFonts w:cs="Arial"/>
                <w:sz w:val="22"/>
                <w:szCs w:val="22"/>
              </w:rPr>
              <w:t>6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C05AFE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8D59D8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625576">
              <w:rPr>
                <w:rFonts w:cs="Arial"/>
                <w:sz w:val="22"/>
                <w:szCs w:val="22"/>
              </w:rPr>
              <w:t>6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DB41C6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8D59D8" w:rsidP="006255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625576">
              <w:rPr>
                <w:rFonts w:cs="Arial"/>
                <w:sz w:val="22"/>
                <w:szCs w:val="22"/>
              </w:rPr>
              <w:t>6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09662F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Gen. </w:t>
            </w:r>
            <w:proofErr w:type="spellStart"/>
            <w:r>
              <w:rPr>
                <w:rFonts w:cs="Arial"/>
                <w:sz w:val="22"/>
                <w:szCs w:val="22"/>
              </w:rPr>
              <w:t>Janke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Waltera 2a/6</w:t>
            </w:r>
          </w:p>
        </w:tc>
        <w:tc>
          <w:tcPr>
            <w:tcW w:w="1985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</w:t>
            </w:r>
            <w:r w:rsidRPr="00DB41C6">
              <w:rPr>
                <w:rFonts w:cs="Arial"/>
                <w:sz w:val="22"/>
                <w:szCs w:val="22"/>
              </w:rPr>
              <w:t>8,</w:t>
            </w:r>
            <w:r>
              <w:rPr>
                <w:rFonts w:cs="Arial"/>
                <w:sz w:val="22"/>
                <w:szCs w:val="22"/>
              </w:rPr>
              <w:t>90 mieszkalna 21</w:t>
            </w:r>
            <w:r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1 </w:t>
            </w:r>
            <w:r w:rsidRPr="00DB41C6">
              <w:rPr>
                <w:rFonts w:cs="Arial"/>
                <w:sz w:val="22"/>
                <w:szCs w:val="22"/>
              </w:rPr>
              <w:t>pok</w:t>
            </w:r>
            <w:r>
              <w:rPr>
                <w:rFonts w:cs="Arial"/>
                <w:sz w:val="22"/>
                <w:szCs w:val="22"/>
              </w:rPr>
              <w:t>ój</w:t>
            </w:r>
            <w:r w:rsidRPr="00DB41C6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 xml:space="preserve">Instalacja: wodna, kanalizacyjna, elektryczna, </w:t>
            </w:r>
            <w:proofErr w:type="spellStart"/>
            <w:r w:rsidR="00456816">
              <w:rPr>
                <w:rFonts w:cs="Arial"/>
                <w:sz w:val="22"/>
                <w:szCs w:val="22"/>
              </w:rPr>
              <w:t>gazowa,</w:t>
            </w:r>
            <w:r w:rsidRPr="00DB41C6">
              <w:rPr>
                <w:rFonts w:cs="Arial"/>
                <w:sz w:val="22"/>
                <w:szCs w:val="22"/>
              </w:rPr>
              <w:t>centralnego</w:t>
            </w:r>
            <w:proofErr w:type="spellEnd"/>
            <w:r w:rsidRPr="00DB41C6">
              <w:rPr>
                <w:rFonts w:cs="Arial"/>
                <w:sz w:val="22"/>
                <w:szCs w:val="22"/>
              </w:rPr>
              <w:t xml:space="preserve"> ogrzewania, domofonowa</w:t>
            </w:r>
          </w:p>
        </w:tc>
        <w:tc>
          <w:tcPr>
            <w:tcW w:w="1424" w:type="dxa"/>
            <w:vAlign w:val="center"/>
          </w:tcPr>
          <w:p w:rsidR="00320181" w:rsidRPr="00DB41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B41C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 w:rsidRPr="00DB41C6">
              <w:rPr>
                <w:rFonts w:cs="Arial"/>
                <w:sz w:val="22"/>
                <w:szCs w:val="22"/>
              </w:rPr>
              <w:t>.0</w:t>
            </w:r>
            <w:r w:rsidR="00320181">
              <w:rPr>
                <w:rFonts w:cs="Arial"/>
                <w:sz w:val="22"/>
                <w:szCs w:val="22"/>
              </w:rPr>
              <w:t>6</w:t>
            </w:r>
            <w:r w:rsidR="00320181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B41C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E25224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E25224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Jędrzeja Śniadeckiego </w:t>
            </w:r>
            <w:r>
              <w:rPr>
                <w:rFonts w:cs="Arial"/>
                <w:sz w:val="22"/>
                <w:szCs w:val="22"/>
              </w:rPr>
              <w:t>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2323F8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6F6BC6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6F6BC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3a/6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48,50 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Józefa Lompy </w:t>
            </w:r>
            <w:r>
              <w:rPr>
                <w:rFonts w:cs="Arial"/>
                <w:sz w:val="22"/>
                <w:szCs w:val="22"/>
              </w:rPr>
              <w:t>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26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320181"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EE0E8C">
              <w:rPr>
                <w:rFonts w:cs="Arial"/>
                <w:sz w:val="22"/>
                <w:szCs w:val="22"/>
              </w:rPr>
              <w:t>Kadetów 3c/2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58,42 mieszkalna 41,67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.06.2026</w:t>
            </w:r>
          </w:p>
        </w:tc>
        <w:tc>
          <w:tcPr>
            <w:tcW w:w="1134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320181" w:rsidRPr="00FB7B26"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-11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3d/12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46,31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A7D1B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Komuny Paryskiej 3a/2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</w:t>
            </w:r>
            <w:r>
              <w:rPr>
                <w:rFonts w:cs="Arial"/>
                <w:sz w:val="22"/>
                <w:szCs w:val="22"/>
              </w:rPr>
              <w:t>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50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Instalacja: wodna, kanalizacyjna, elektryczna, gazowa, </w:t>
            </w:r>
            <w:r w:rsidRPr="00C05AFE">
              <w:rPr>
                <w:rFonts w:cs="Arial"/>
                <w:sz w:val="22"/>
                <w:szCs w:val="22"/>
              </w:rPr>
              <w:t>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FB7B26"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2-3</w:t>
            </w:r>
            <w:r w:rsidRPr="00CA7D1B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Ks. Henryka Jośki </w:t>
            </w:r>
            <w:r>
              <w:rPr>
                <w:rFonts w:cs="Arial"/>
                <w:sz w:val="22"/>
                <w:szCs w:val="22"/>
              </w:rPr>
              <w:t>40b</w:t>
            </w:r>
            <w:r w:rsidRPr="00C05AFE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9</w:t>
            </w:r>
            <w:r w:rsidRPr="00C05AFE">
              <w:rPr>
                <w:rFonts w:cs="Arial"/>
                <w:sz w:val="22"/>
                <w:szCs w:val="22"/>
              </w:rPr>
              <w:t>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27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0B4004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0B4004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Ks. Henryka Jośki 44d/6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45,70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35,80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0B4004" w:rsidRDefault="008D59D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0B4004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7123F5">
              <w:rPr>
                <w:rFonts w:cs="Arial"/>
                <w:sz w:val="22"/>
                <w:szCs w:val="22"/>
              </w:rPr>
              <w:t>23</w:t>
            </w:r>
            <w:r>
              <w:rPr>
                <w:rFonts w:cs="Arial"/>
                <w:sz w:val="22"/>
                <w:szCs w:val="22"/>
              </w:rPr>
              <w:t>.06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7123F5">
              <w:rPr>
                <w:rFonts w:cs="Arial"/>
                <w:sz w:val="22"/>
                <w:szCs w:val="22"/>
              </w:rPr>
              <w:t>23.0</w:t>
            </w:r>
            <w:r>
              <w:rPr>
                <w:rFonts w:cs="Arial"/>
                <w:sz w:val="22"/>
                <w:szCs w:val="22"/>
              </w:rPr>
              <w:t>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14,90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7123F5">
              <w:rPr>
                <w:rFonts w:cs="Arial"/>
                <w:sz w:val="22"/>
                <w:szCs w:val="22"/>
              </w:rPr>
              <w:t>23</w:t>
            </w:r>
            <w:r>
              <w:rPr>
                <w:rFonts w:cs="Arial"/>
                <w:sz w:val="22"/>
                <w:szCs w:val="22"/>
              </w:rPr>
              <w:t>.06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7123F5">
              <w:rPr>
                <w:rFonts w:cs="Arial"/>
                <w:sz w:val="22"/>
                <w:szCs w:val="22"/>
              </w:rPr>
              <w:t>23</w:t>
            </w:r>
            <w:r>
              <w:rPr>
                <w:rFonts w:cs="Arial"/>
                <w:sz w:val="22"/>
                <w:szCs w:val="22"/>
              </w:rPr>
              <w:t>.06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7123F5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7123F5">
              <w:rPr>
                <w:rFonts w:cs="Arial"/>
                <w:sz w:val="22"/>
                <w:szCs w:val="22"/>
              </w:rPr>
              <w:t>23</w:t>
            </w:r>
            <w:r>
              <w:rPr>
                <w:rFonts w:cs="Arial"/>
                <w:sz w:val="22"/>
                <w:szCs w:val="22"/>
              </w:rPr>
              <w:t>.06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7123F5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23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7123F5">
              <w:rPr>
                <w:rFonts w:cs="Arial"/>
                <w:sz w:val="22"/>
                <w:szCs w:val="22"/>
              </w:rPr>
              <w:t>23</w:t>
            </w:r>
            <w:r>
              <w:rPr>
                <w:rFonts w:cs="Arial"/>
                <w:sz w:val="22"/>
                <w:szCs w:val="22"/>
              </w:rPr>
              <w:t>.06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8a/2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Patriotów </w:t>
            </w:r>
            <w:r>
              <w:rPr>
                <w:rFonts w:cs="Arial"/>
                <w:sz w:val="22"/>
                <w:szCs w:val="22"/>
              </w:rPr>
              <w:t>8b/4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7123F5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36,32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21,84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C23855" w:rsidRDefault="007123F5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24</w:t>
            </w:r>
            <w:r w:rsidR="00320181" w:rsidRPr="00C23855">
              <w:rPr>
                <w:rFonts w:cs="Arial"/>
                <w:sz w:val="22"/>
                <w:szCs w:val="22"/>
              </w:rPr>
              <w:t>.0</w:t>
            </w:r>
            <w:r w:rsidR="00320181">
              <w:rPr>
                <w:rFonts w:cs="Arial"/>
                <w:sz w:val="22"/>
                <w:szCs w:val="22"/>
              </w:rPr>
              <w:t>6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2385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C23855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320181" w:rsidRPr="00C23855">
              <w:rPr>
                <w:rFonts w:cs="Arial"/>
                <w:sz w:val="22"/>
                <w:szCs w:val="22"/>
              </w:rPr>
              <w:t>.0</w:t>
            </w:r>
            <w:r w:rsidR="00320181">
              <w:rPr>
                <w:rFonts w:cs="Arial"/>
                <w:sz w:val="22"/>
                <w:szCs w:val="22"/>
              </w:rPr>
              <w:t>6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14b/3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38,65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F5461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F54614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="00F54614">
              <w:rPr>
                <w:rFonts w:cs="Arial"/>
                <w:sz w:val="22"/>
                <w:szCs w:val="22"/>
              </w:rPr>
              <w:t>-11</w:t>
            </w:r>
            <w:r w:rsidR="00F54614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RPr="00AE55BB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1663C2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Poligonowa 17c/10</w:t>
            </w:r>
          </w:p>
        </w:tc>
        <w:tc>
          <w:tcPr>
            <w:tcW w:w="1985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użytkowa 61,00</w:t>
            </w:r>
          </w:p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mieszkalna 38,11</w:t>
            </w:r>
          </w:p>
        </w:tc>
        <w:tc>
          <w:tcPr>
            <w:tcW w:w="1701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 pokoje, kuchnia, łazienka, WC, 2 przedpokoje</w:t>
            </w:r>
          </w:p>
        </w:tc>
        <w:tc>
          <w:tcPr>
            <w:tcW w:w="2646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 xml:space="preserve">Instalacja: wodna, kanalizacyjna, elektryczna, gazowa, centralnego ogrzewania, </w:t>
            </w:r>
          </w:p>
        </w:tc>
        <w:tc>
          <w:tcPr>
            <w:tcW w:w="1424" w:type="dxa"/>
            <w:vAlign w:val="center"/>
          </w:tcPr>
          <w:p w:rsidR="00320181" w:rsidRPr="001663C2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663C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1663C2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320181" w:rsidRPr="001663C2">
              <w:rPr>
                <w:rFonts w:cs="Arial"/>
                <w:sz w:val="22"/>
                <w:szCs w:val="22"/>
              </w:rPr>
              <w:t>.0</w:t>
            </w:r>
            <w:r w:rsidR="00320181">
              <w:rPr>
                <w:rFonts w:cs="Arial"/>
                <w:sz w:val="22"/>
                <w:szCs w:val="22"/>
              </w:rPr>
              <w:t>6</w:t>
            </w:r>
            <w:r w:rsidR="00320181" w:rsidRPr="001663C2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106130">
              <w:rPr>
                <w:rFonts w:cs="Arial"/>
                <w:sz w:val="22"/>
                <w:szCs w:val="22"/>
              </w:rPr>
              <w:t>-9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Pr="00C05AFE">
              <w:rPr>
                <w:rFonts w:cs="Arial"/>
                <w:sz w:val="22"/>
                <w:szCs w:val="22"/>
              </w:rPr>
              <w:t>-5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106130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Pr="00DF2869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Wazów 1a/5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65,98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44,31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3 pokoje, kuchnia, </w:t>
            </w:r>
            <w:r>
              <w:rPr>
                <w:rFonts w:cs="Arial"/>
                <w:sz w:val="22"/>
                <w:szCs w:val="22"/>
              </w:rPr>
              <w:t xml:space="preserve">WC,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0B03B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106130">
              <w:rPr>
                <w:rFonts w:cs="Arial"/>
                <w:sz w:val="22"/>
                <w:szCs w:val="22"/>
              </w:rPr>
              <w:t>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106130">
              <w:rPr>
                <w:rFonts w:cs="Arial"/>
                <w:sz w:val="22"/>
                <w:szCs w:val="22"/>
              </w:rPr>
              <w:t>-12</w:t>
            </w:r>
            <w:r w:rsidRPr="00106130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106130" w:rsidRDefault="000B03B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.06.2</w:t>
            </w:r>
            <w:r w:rsidR="00320181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  <w:r w:rsidRPr="00A2740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A27401" w:rsidRDefault="000B03B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  <w:r w:rsidRPr="00A27401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>
              <w:rPr>
                <w:rFonts w:cs="Arial"/>
                <w:sz w:val="22"/>
                <w:szCs w:val="22"/>
              </w:rPr>
              <w:t>Kuboszka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A27401" w:rsidRDefault="000B03B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  <w:r w:rsidR="00320181">
              <w:rPr>
                <w:rFonts w:cs="Arial"/>
                <w:sz w:val="22"/>
                <w:szCs w:val="22"/>
              </w:rPr>
              <w:t>.06.2026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Wojciecha Bogusławskiego 5/2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38,70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20,20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A27401" w:rsidRDefault="000B03B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A27401">
              <w:rPr>
                <w:rFonts w:cs="Arial"/>
                <w:sz w:val="22"/>
                <w:szCs w:val="22"/>
              </w:rPr>
              <w:t>-11</w:t>
            </w:r>
            <w:r w:rsidRPr="00A2740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Zebrzydowicka 30d/5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37,20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20,90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A27401" w:rsidRDefault="000B03B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A27401" w:rsidRDefault="000B03B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C05AFE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8327AC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320181">
              <w:rPr>
                <w:rFonts w:cs="Arial"/>
                <w:sz w:val="22"/>
                <w:szCs w:val="22"/>
              </w:rPr>
              <w:t>.06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A71CB1">
      <w:pPr>
        <w:spacing w:before="480" w:after="24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A14972">
        <w:rPr>
          <w:rFonts w:cs="Arial"/>
          <w:b/>
          <w:szCs w:val="24"/>
        </w:rPr>
        <w:t>22</w:t>
      </w:r>
      <w:r w:rsidR="00660B4F">
        <w:rPr>
          <w:rFonts w:cs="Arial"/>
          <w:b/>
          <w:szCs w:val="24"/>
        </w:rPr>
        <w:t>.0</w:t>
      </w:r>
      <w:r w:rsidR="00092A90">
        <w:rPr>
          <w:rFonts w:cs="Arial"/>
          <w:b/>
          <w:szCs w:val="24"/>
        </w:rPr>
        <w:t>6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A14972">
        <w:rPr>
          <w:rFonts w:cs="Arial"/>
          <w:b/>
          <w:szCs w:val="24"/>
        </w:rPr>
        <w:t>26</w:t>
      </w:r>
      <w:r w:rsidR="00EC78F5">
        <w:rPr>
          <w:rFonts w:cs="Arial"/>
          <w:b/>
          <w:szCs w:val="24"/>
        </w:rPr>
        <w:t>.0</w:t>
      </w:r>
      <w:r w:rsidR="00092A90">
        <w:rPr>
          <w:rFonts w:cs="Arial"/>
          <w:b/>
          <w:szCs w:val="24"/>
        </w:rPr>
        <w:t>6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A71CB1">
      <w:pPr>
        <w:numPr>
          <w:ilvl w:val="0"/>
          <w:numId w:val="2"/>
        </w:numPr>
        <w:spacing w:after="24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Jeżeli wśród osób ubiegających się o mieszkanie jest osoba niepełnosprawna,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A14972">
        <w:rPr>
          <w:rFonts w:cs="Arial"/>
          <w:b/>
          <w:szCs w:val="24"/>
        </w:rPr>
        <w:t>26</w:t>
      </w:r>
      <w:r w:rsidR="00EC78F5">
        <w:rPr>
          <w:rFonts w:cs="Arial"/>
          <w:b/>
          <w:szCs w:val="24"/>
        </w:rPr>
        <w:t>.0</w:t>
      </w:r>
      <w:r w:rsidR="00092A90">
        <w:rPr>
          <w:rFonts w:cs="Arial"/>
          <w:b/>
          <w:szCs w:val="24"/>
        </w:rPr>
        <w:t>6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A71CB1" w:rsidRDefault="00A71CB1" w:rsidP="00A71CB1">
      <w:pPr>
        <w:spacing w:after="36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Default="00A71CB1"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F023D7" w:rsidRDefault="00F023D7"/>
    <w:p w:rsidR="00AC1E7A" w:rsidRDefault="00AC1E7A" w:rsidP="00AC1E7A">
      <w:pPr>
        <w:suppressAutoHyphens/>
        <w:autoSpaceDE w:val="0"/>
        <w:autoSpaceDN w:val="0"/>
        <w:adjustRightInd w:val="0"/>
        <w:spacing w:before="240"/>
        <w:ind w:left="2117" w:firstLine="6379"/>
        <w:jc w:val="both"/>
        <w:rPr>
          <w:rFonts w:cs="Arial"/>
          <w:szCs w:val="24"/>
        </w:rPr>
      </w:pPr>
    </w:p>
    <w:p w:rsidR="00F023D7" w:rsidRDefault="00F023D7"/>
    <w:sectPr w:rsidR="00F023D7" w:rsidSect="00267DD2">
      <w:footerReference w:type="default" r:id="rId8"/>
      <w:pgSz w:w="16838" w:h="11906" w:orient="landscape"/>
      <w:pgMar w:top="1135" w:right="1417" w:bottom="851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7AC" w:rsidRDefault="008327AC" w:rsidP="00A71CB1">
      <w:pPr>
        <w:spacing w:line="240" w:lineRule="auto"/>
      </w:pPr>
      <w:r>
        <w:separator/>
      </w:r>
    </w:p>
  </w:endnote>
  <w:endnote w:type="continuationSeparator" w:id="0">
    <w:p w:rsidR="008327AC" w:rsidRDefault="008327AC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8327AC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8327AC" w:rsidRPr="00607AAF" w:rsidRDefault="008327AC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8327AC" w:rsidRPr="006F2789" w:rsidRDefault="008327AC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1B680C">
            <w:rPr>
              <w:rStyle w:val="Numerstrony"/>
              <w:rFonts w:ascii="Arial" w:eastAsiaTheme="minorEastAsia" w:hAnsi="Arial" w:cs="Arial"/>
              <w:noProof/>
            </w:rPr>
            <w:t>2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1B680C">
            <w:rPr>
              <w:rStyle w:val="Numerstrony"/>
              <w:rFonts w:ascii="Arial" w:eastAsiaTheme="minorEastAsia" w:hAnsi="Arial" w:cs="Arial"/>
              <w:noProof/>
            </w:rPr>
            <w:t>11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8327AC" w:rsidRPr="008603EA" w:rsidRDefault="008327AC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7AC" w:rsidRDefault="008327AC" w:rsidP="00A71CB1">
      <w:pPr>
        <w:spacing w:line="240" w:lineRule="auto"/>
      </w:pPr>
      <w:r>
        <w:separator/>
      </w:r>
    </w:p>
  </w:footnote>
  <w:footnote w:type="continuationSeparator" w:id="0">
    <w:p w:rsidR="008327AC" w:rsidRDefault="008327AC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502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5797"/>
    <w:rsid w:val="0008037B"/>
    <w:rsid w:val="000841A2"/>
    <w:rsid w:val="00084EE2"/>
    <w:rsid w:val="0008632B"/>
    <w:rsid w:val="00092A90"/>
    <w:rsid w:val="0009496E"/>
    <w:rsid w:val="00094F58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128A"/>
    <w:rsid w:val="00101C0A"/>
    <w:rsid w:val="001037BE"/>
    <w:rsid w:val="00106130"/>
    <w:rsid w:val="00111263"/>
    <w:rsid w:val="001158B2"/>
    <w:rsid w:val="001170D0"/>
    <w:rsid w:val="00120B4B"/>
    <w:rsid w:val="00123081"/>
    <w:rsid w:val="00126162"/>
    <w:rsid w:val="001272F5"/>
    <w:rsid w:val="001307C7"/>
    <w:rsid w:val="00130E98"/>
    <w:rsid w:val="00135A2C"/>
    <w:rsid w:val="00142820"/>
    <w:rsid w:val="001449B2"/>
    <w:rsid w:val="001538C4"/>
    <w:rsid w:val="00155920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D6E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7DE7"/>
    <w:rsid w:val="003121E7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2F4F"/>
    <w:rsid w:val="00350425"/>
    <w:rsid w:val="00352D33"/>
    <w:rsid w:val="0036118E"/>
    <w:rsid w:val="00363B95"/>
    <w:rsid w:val="00364794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2462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6830"/>
    <w:rsid w:val="005B7C75"/>
    <w:rsid w:val="005C3348"/>
    <w:rsid w:val="005C4379"/>
    <w:rsid w:val="005C4F19"/>
    <w:rsid w:val="005C5B60"/>
    <w:rsid w:val="005D2B6A"/>
    <w:rsid w:val="005D34A2"/>
    <w:rsid w:val="005E2F73"/>
    <w:rsid w:val="005F05B5"/>
    <w:rsid w:val="005F12B4"/>
    <w:rsid w:val="005F223B"/>
    <w:rsid w:val="005F44EA"/>
    <w:rsid w:val="005F50E9"/>
    <w:rsid w:val="005F5DA8"/>
    <w:rsid w:val="00601A9F"/>
    <w:rsid w:val="006031B4"/>
    <w:rsid w:val="00603E42"/>
    <w:rsid w:val="006051FE"/>
    <w:rsid w:val="00607882"/>
    <w:rsid w:val="006130C2"/>
    <w:rsid w:val="00616041"/>
    <w:rsid w:val="00623D86"/>
    <w:rsid w:val="00625576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93FD3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3211"/>
    <w:rsid w:val="007338E7"/>
    <w:rsid w:val="00735576"/>
    <w:rsid w:val="00741E7F"/>
    <w:rsid w:val="0074208A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C1277"/>
    <w:rsid w:val="008C1BBD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532E"/>
    <w:rsid w:val="00920979"/>
    <w:rsid w:val="00922768"/>
    <w:rsid w:val="009246E8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C0E"/>
    <w:rsid w:val="00974718"/>
    <w:rsid w:val="009839ED"/>
    <w:rsid w:val="00985E5D"/>
    <w:rsid w:val="009862CE"/>
    <w:rsid w:val="009933DF"/>
    <w:rsid w:val="009A1B38"/>
    <w:rsid w:val="009A297F"/>
    <w:rsid w:val="009A2BF1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4FD9"/>
    <w:rsid w:val="00AB75F2"/>
    <w:rsid w:val="00AB7AF9"/>
    <w:rsid w:val="00AC0F64"/>
    <w:rsid w:val="00AC1E7A"/>
    <w:rsid w:val="00AC62E4"/>
    <w:rsid w:val="00AC6863"/>
    <w:rsid w:val="00AD380E"/>
    <w:rsid w:val="00AD44A7"/>
    <w:rsid w:val="00AE2C29"/>
    <w:rsid w:val="00AE3211"/>
    <w:rsid w:val="00AE55BB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78FF"/>
    <w:rsid w:val="00BA7ADF"/>
    <w:rsid w:val="00BB1328"/>
    <w:rsid w:val="00BB281A"/>
    <w:rsid w:val="00BB3A29"/>
    <w:rsid w:val="00BB44FA"/>
    <w:rsid w:val="00BC0358"/>
    <w:rsid w:val="00BC0A24"/>
    <w:rsid w:val="00BD1CB1"/>
    <w:rsid w:val="00BD284D"/>
    <w:rsid w:val="00BD2CE5"/>
    <w:rsid w:val="00BD495B"/>
    <w:rsid w:val="00BD67D2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78BD"/>
    <w:rsid w:val="00C20F81"/>
    <w:rsid w:val="00C22E8D"/>
    <w:rsid w:val="00C23855"/>
    <w:rsid w:val="00C274CC"/>
    <w:rsid w:val="00C30FD6"/>
    <w:rsid w:val="00C31035"/>
    <w:rsid w:val="00C32D7B"/>
    <w:rsid w:val="00C40AD6"/>
    <w:rsid w:val="00C449C4"/>
    <w:rsid w:val="00C46930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907F2"/>
    <w:rsid w:val="00C9137B"/>
    <w:rsid w:val="00C91FCD"/>
    <w:rsid w:val="00CA1323"/>
    <w:rsid w:val="00CA4547"/>
    <w:rsid w:val="00CA5ACA"/>
    <w:rsid w:val="00CA628B"/>
    <w:rsid w:val="00CA7D1B"/>
    <w:rsid w:val="00CB025A"/>
    <w:rsid w:val="00CB22CC"/>
    <w:rsid w:val="00CB238E"/>
    <w:rsid w:val="00CC17C0"/>
    <w:rsid w:val="00CD0610"/>
    <w:rsid w:val="00CD475D"/>
    <w:rsid w:val="00CD4E68"/>
    <w:rsid w:val="00CD656F"/>
    <w:rsid w:val="00CD78B4"/>
    <w:rsid w:val="00CF32E9"/>
    <w:rsid w:val="00CF559C"/>
    <w:rsid w:val="00D00A17"/>
    <w:rsid w:val="00D04354"/>
    <w:rsid w:val="00D05B48"/>
    <w:rsid w:val="00D140E3"/>
    <w:rsid w:val="00D16B4F"/>
    <w:rsid w:val="00D170D4"/>
    <w:rsid w:val="00D2757A"/>
    <w:rsid w:val="00D34A87"/>
    <w:rsid w:val="00D3593F"/>
    <w:rsid w:val="00D464D5"/>
    <w:rsid w:val="00D46FD2"/>
    <w:rsid w:val="00D5058E"/>
    <w:rsid w:val="00D51023"/>
    <w:rsid w:val="00D560AF"/>
    <w:rsid w:val="00D5672D"/>
    <w:rsid w:val="00D57372"/>
    <w:rsid w:val="00D57E84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7350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417C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41820"/>
    <w:rsid w:val="00E46976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37969"/>
    <w:rsid w:val="00F40718"/>
    <w:rsid w:val="00F410C5"/>
    <w:rsid w:val="00F43190"/>
    <w:rsid w:val="00F474BF"/>
    <w:rsid w:val="00F54614"/>
    <w:rsid w:val="00F7051A"/>
    <w:rsid w:val="00F72E8E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3F9D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0BBE7-73E7-41A9-8D58-BB1CE9BD6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8FB96D4A.dotm</Template>
  <TotalTime>404</TotalTime>
  <Pages>11</Pages>
  <Words>1923</Words>
  <Characters>11539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37</cp:revision>
  <cp:lastPrinted>2026-06-22T06:18:00Z</cp:lastPrinted>
  <dcterms:created xsi:type="dcterms:W3CDTF">2026-06-05T07:23:00Z</dcterms:created>
  <dcterms:modified xsi:type="dcterms:W3CDTF">2026-06-22T06:19:00Z</dcterms:modified>
</cp:coreProperties>
</file>