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1CB1" w:rsidRPr="003320F3" w:rsidRDefault="001449B2" w:rsidP="00A71CB1">
      <w:pPr>
        <w:jc w:val="right"/>
      </w:pPr>
      <w:r w:rsidRPr="003320F3">
        <w:t xml:space="preserve"> </w:t>
      </w:r>
      <w:r w:rsidR="00D560AF" w:rsidRPr="003320F3">
        <w:t xml:space="preserve"> </w:t>
      </w:r>
      <w:r w:rsidR="00A71CB1" w:rsidRPr="003320F3">
        <w:t>Rybnik, dnia</w:t>
      </w:r>
      <w:bookmarkStart w:id="0" w:name="DATA_BIEZACA"/>
      <w:r w:rsidR="00887570" w:rsidRPr="003320F3">
        <w:t xml:space="preserve"> </w:t>
      </w:r>
      <w:bookmarkEnd w:id="0"/>
      <w:r w:rsidR="00276826">
        <w:t>15</w:t>
      </w:r>
      <w:r w:rsidR="006B3981">
        <w:t xml:space="preserve"> </w:t>
      </w:r>
      <w:r w:rsidR="00D2757A">
        <w:t>czerwca</w:t>
      </w:r>
      <w:r w:rsidR="00466EE5" w:rsidRPr="003320F3">
        <w:t xml:space="preserve"> 2026</w:t>
      </w:r>
      <w:r w:rsidR="00A71CB1" w:rsidRPr="003320F3">
        <w:t xml:space="preserve"> r.</w:t>
      </w:r>
    </w:p>
    <w:p w:rsidR="00A71CB1" w:rsidRPr="003320F3" w:rsidRDefault="00297776" w:rsidP="00AD380E">
      <w:pPr>
        <w:spacing w:before="240"/>
      </w:pPr>
      <w:bookmarkStart w:id="1" w:name="PISMO_ZNAK_SPRAWY"/>
      <w:r w:rsidRPr="003320F3">
        <w:t>DM.</w:t>
      </w:r>
      <w:r w:rsidR="00276826">
        <w:t>051.0022</w:t>
      </w:r>
      <w:r w:rsidR="00A71CB1" w:rsidRPr="003320F3">
        <w:t>.202</w:t>
      </w:r>
      <w:bookmarkEnd w:id="1"/>
      <w:r w:rsidR="00466EE5" w:rsidRPr="003320F3">
        <w:t>6</w:t>
      </w:r>
    </w:p>
    <w:p w:rsidR="002323F8" w:rsidRDefault="00A71CB1" w:rsidP="00AD380E">
      <w:pPr>
        <w:keepNext/>
        <w:spacing w:before="480" w:after="240"/>
        <w:ind w:left="709" w:firstLine="709"/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Lokale do remontu wykonanego we własnym zakresie na koszt przyszłego najemcy</w:t>
      </w:r>
      <w:r w:rsidR="00950DBA">
        <w:rPr>
          <w:b/>
          <w:sz w:val="28"/>
          <w:szCs w:val="28"/>
        </w:rPr>
        <w:t xml:space="preserve"> </w:t>
      </w:r>
    </w:p>
    <w:p w:rsidR="002323F8" w:rsidRDefault="002323F8" w:rsidP="002323F8">
      <w:pPr>
        <w:jc w:val="both"/>
      </w:pPr>
      <w:r>
        <w:t xml:space="preserve">Uwaga: </w:t>
      </w:r>
    </w:p>
    <w:p w:rsidR="002323F8" w:rsidRPr="00920979" w:rsidRDefault="002323F8" w:rsidP="002323F8">
      <w:pPr>
        <w:jc w:val="both"/>
      </w:pPr>
      <w:r>
        <w:t xml:space="preserve">W razie zainteresowania wizją lokalu w wyznaczonym terminie prosimy o kontakt telefoniczny z jednodniowym wyprzedzeniem </w:t>
      </w:r>
      <w:r>
        <w:br/>
      </w:r>
      <w:r w:rsidRPr="00920979">
        <w:t>z właściwą terenowo Administracją Zasobu Budynków:</w:t>
      </w:r>
    </w:p>
    <w:p w:rsidR="002323F8" w:rsidRPr="00920979" w:rsidRDefault="002323F8" w:rsidP="002323F8">
      <w:pPr>
        <w:jc w:val="both"/>
      </w:pPr>
      <w:r w:rsidRPr="00920979">
        <w:t>AZB1 telefon: 32 4294881 (dotyczy pozycji</w:t>
      </w:r>
      <w:r w:rsidR="00C20F81" w:rsidRPr="00920979">
        <w:t xml:space="preserve"> </w:t>
      </w:r>
      <w:r w:rsidR="00F21275" w:rsidRPr="00920979">
        <w:t>5</w:t>
      </w:r>
      <w:r w:rsidR="00920979" w:rsidRPr="00920979">
        <w:t>-</w:t>
      </w:r>
      <w:r w:rsidR="008F1838" w:rsidRPr="00920979">
        <w:t>6</w:t>
      </w:r>
      <w:r w:rsidR="000F69D2" w:rsidRPr="00920979">
        <w:t xml:space="preserve">, </w:t>
      </w:r>
      <w:r w:rsidR="00920979" w:rsidRPr="00920979">
        <w:t>20-</w:t>
      </w:r>
      <w:r w:rsidR="00F21275" w:rsidRPr="00920979">
        <w:t xml:space="preserve">21, </w:t>
      </w:r>
      <w:r w:rsidR="00267DD2">
        <w:t>39</w:t>
      </w:r>
      <w:r w:rsidR="00864E7E">
        <w:t>-40</w:t>
      </w:r>
      <w:r w:rsidRPr="00920979">
        <w:t>),</w:t>
      </w:r>
    </w:p>
    <w:p w:rsidR="00CF559C" w:rsidRPr="00920979" w:rsidRDefault="002323F8" w:rsidP="003A3BDE">
      <w:pPr>
        <w:spacing w:after="120"/>
        <w:jc w:val="both"/>
      </w:pPr>
      <w:r w:rsidRPr="00920979">
        <w:t>AZB2 telefo</w:t>
      </w:r>
      <w:r w:rsidR="00B779BF" w:rsidRPr="00920979">
        <w:t xml:space="preserve">n: 32 4220221 (dotyczy pozycji </w:t>
      </w:r>
      <w:r w:rsidR="00F21275" w:rsidRPr="00920979">
        <w:t>1-</w:t>
      </w:r>
      <w:r w:rsidR="008F1838" w:rsidRPr="00920979">
        <w:t>4</w:t>
      </w:r>
      <w:r w:rsidR="00EE53D2" w:rsidRPr="00920979">
        <w:t>,</w:t>
      </w:r>
      <w:r w:rsidR="004C354F" w:rsidRPr="00920979">
        <w:t xml:space="preserve"> </w:t>
      </w:r>
      <w:r w:rsidR="00F21275" w:rsidRPr="00920979">
        <w:t>7</w:t>
      </w:r>
      <w:r w:rsidR="00F86B9A" w:rsidRPr="00920979">
        <w:t>-</w:t>
      </w:r>
      <w:r w:rsidR="00F21275" w:rsidRPr="00920979">
        <w:t>19</w:t>
      </w:r>
      <w:r w:rsidR="000971B7" w:rsidRPr="00920979">
        <w:t>,</w:t>
      </w:r>
      <w:r w:rsidR="00A8354F" w:rsidRPr="00920979">
        <w:t xml:space="preserve"> </w:t>
      </w:r>
      <w:r w:rsidR="008F1838" w:rsidRPr="00920979">
        <w:t>2</w:t>
      </w:r>
      <w:r w:rsidR="00F21275" w:rsidRPr="00920979">
        <w:t>2</w:t>
      </w:r>
      <w:r w:rsidR="00CD4E68" w:rsidRPr="00920979">
        <w:t>-</w:t>
      </w:r>
      <w:r w:rsidR="00267DD2">
        <w:t>38</w:t>
      </w:r>
      <w:r w:rsidR="00CD4E68" w:rsidRPr="00920979">
        <w:t xml:space="preserve">, </w:t>
      </w:r>
      <w:r w:rsidR="008F1838" w:rsidRPr="00920979">
        <w:t>4</w:t>
      </w:r>
      <w:r w:rsidR="00864E7E">
        <w:t>1</w:t>
      </w:r>
      <w:r w:rsidR="00CD4E68" w:rsidRPr="00920979">
        <w:t>-</w:t>
      </w:r>
      <w:r w:rsidR="00864E7E">
        <w:t>46</w:t>
      </w:r>
      <w:r w:rsidR="004755A2" w:rsidRPr="00920979">
        <w:t>).</w:t>
      </w:r>
    </w:p>
    <w:tbl>
      <w:tblPr>
        <w:tblW w:w="1615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8"/>
        <w:gridCol w:w="2976"/>
        <w:gridCol w:w="1985"/>
        <w:gridCol w:w="1701"/>
        <w:gridCol w:w="2646"/>
        <w:gridCol w:w="1424"/>
        <w:gridCol w:w="1458"/>
        <w:gridCol w:w="1134"/>
        <w:gridCol w:w="1843"/>
      </w:tblGrid>
      <w:tr w:rsidR="00A71CB1" w:rsidTr="00410B3F">
        <w:trPr>
          <w:trHeight w:val="855"/>
          <w:tblHeader/>
          <w:jc w:val="center"/>
        </w:trPr>
        <w:tc>
          <w:tcPr>
            <w:tcW w:w="988" w:type="dxa"/>
            <w:vAlign w:val="center"/>
            <w:hideMark/>
          </w:tcPr>
          <w:p w:rsidR="00A71CB1" w:rsidRPr="0008632B" w:rsidRDefault="00A71CB1" w:rsidP="00955AC3">
            <w:pPr>
              <w:keepNext/>
              <w:spacing w:line="240" w:lineRule="auto"/>
              <w:jc w:val="center"/>
              <w:outlineLvl w:val="0"/>
              <w:rPr>
                <w:sz w:val="22"/>
              </w:rPr>
            </w:pPr>
            <w:r w:rsidRPr="0008632B">
              <w:rPr>
                <w:sz w:val="22"/>
              </w:rPr>
              <w:t>Pozycja</w:t>
            </w:r>
          </w:p>
        </w:tc>
        <w:tc>
          <w:tcPr>
            <w:tcW w:w="2976" w:type="dxa"/>
            <w:vAlign w:val="center"/>
            <w:hideMark/>
          </w:tcPr>
          <w:p w:rsidR="00A71CB1" w:rsidRPr="0008632B" w:rsidRDefault="00A71CB1" w:rsidP="00955AC3">
            <w:pPr>
              <w:keepNext/>
              <w:spacing w:line="240" w:lineRule="auto"/>
              <w:jc w:val="center"/>
              <w:outlineLvl w:val="0"/>
              <w:rPr>
                <w:sz w:val="22"/>
              </w:rPr>
            </w:pPr>
            <w:r w:rsidRPr="0008632B">
              <w:rPr>
                <w:sz w:val="22"/>
              </w:rPr>
              <w:t xml:space="preserve">Adres </w:t>
            </w:r>
            <w:r w:rsidRPr="0008632B">
              <w:rPr>
                <w:sz w:val="22"/>
                <w:szCs w:val="22"/>
              </w:rPr>
              <w:br/>
            </w:r>
            <w:r w:rsidRPr="0008632B">
              <w:rPr>
                <w:sz w:val="22"/>
              </w:rPr>
              <w:t>lokalu</w:t>
            </w:r>
          </w:p>
        </w:tc>
        <w:tc>
          <w:tcPr>
            <w:tcW w:w="1985" w:type="dxa"/>
            <w:vAlign w:val="center"/>
            <w:hideMark/>
          </w:tcPr>
          <w:p w:rsidR="00A71CB1" w:rsidRPr="0008632B" w:rsidRDefault="00A71CB1" w:rsidP="00955AC3">
            <w:pPr>
              <w:keepNext/>
              <w:spacing w:line="240" w:lineRule="auto"/>
              <w:jc w:val="center"/>
              <w:outlineLvl w:val="0"/>
              <w:rPr>
                <w:sz w:val="22"/>
                <w:vertAlign w:val="superscript"/>
              </w:rPr>
            </w:pPr>
            <w:r w:rsidRPr="0008632B">
              <w:rPr>
                <w:sz w:val="22"/>
              </w:rPr>
              <w:t>Powierzchnia lokalu w m</w:t>
            </w:r>
            <w:r w:rsidRPr="0008632B">
              <w:rPr>
                <w:sz w:val="22"/>
                <w:vertAlign w:val="superscript"/>
              </w:rPr>
              <w:t>2</w:t>
            </w:r>
          </w:p>
        </w:tc>
        <w:tc>
          <w:tcPr>
            <w:tcW w:w="1701" w:type="dxa"/>
            <w:vAlign w:val="center"/>
            <w:hideMark/>
          </w:tcPr>
          <w:p w:rsidR="00A71CB1" w:rsidRPr="0008632B" w:rsidRDefault="00A71CB1" w:rsidP="00955AC3">
            <w:pPr>
              <w:keepNext/>
              <w:spacing w:line="240" w:lineRule="auto"/>
              <w:jc w:val="center"/>
              <w:outlineLvl w:val="0"/>
              <w:rPr>
                <w:sz w:val="22"/>
                <w:vertAlign w:val="superscript"/>
              </w:rPr>
            </w:pPr>
            <w:r w:rsidRPr="0008632B">
              <w:rPr>
                <w:sz w:val="22"/>
              </w:rPr>
              <w:t>Pomieszczenia</w:t>
            </w:r>
          </w:p>
        </w:tc>
        <w:tc>
          <w:tcPr>
            <w:tcW w:w="2646" w:type="dxa"/>
            <w:vAlign w:val="center"/>
            <w:hideMark/>
          </w:tcPr>
          <w:p w:rsidR="00A71CB1" w:rsidRPr="0008632B" w:rsidRDefault="00A71CB1" w:rsidP="00955AC3">
            <w:pPr>
              <w:keepNext/>
              <w:spacing w:line="240" w:lineRule="auto"/>
              <w:jc w:val="center"/>
              <w:outlineLvl w:val="0"/>
              <w:rPr>
                <w:sz w:val="22"/>
              </w:rPr>
            </w:pPr>
            <w:r w:rsidRPr="0008632B">
              <w:rPr>
                <w:sz w:val="22"/>
              </w:rPr>
              <w:t>Wyposażenie</w:t>
            </w:r>
          </w:p>
        </w:tc>
        <w:tc>
          <w:tcPr>
            <w:tcW w:w="1424" w:type="dxa"/>
            <w:vAlign w:val="center"/>
            <w:hideMark/>
          </w:tcPr>
          <w:p w:rsidR="00A71CB1" w:rsidRPr="0008632B" w:rsidRDefault="00A71CB1" w:rsidP="00955AC3">
            <w:pPr>
              <w:keepNext/>
              <w:spacing w:line="240" w:lineRule="auto"/>
              <w:jc w:val="center"/>
              <w:outlineLvl w:val="0"/>
              <w:rPr>
                <w:sz w:val="22"/>
              </w:rPr>
            </w:pPr>
            <w:r w:rsidRPr="0008632B">
              <w:rPr>
                <w:sz w:val="22"/>
              </w:rPr>
              <w:t>Piętro</w:t>
            </w:r>
          </w:p>
        </w:tc>
        <w:tc>
          <w:tcPr>
            <w:tcW w:w="1458" w:type="dxa"/>
            <w:vAlign w:val="center"/>
            <w:hideMark/>
          </w:tcPr>
          <w:p w:rsidR="00A71CB1" w:rsidRPr="0008632B" w:rsidRDefault="00A71CB1" w:rsidP="00955AC3">
            <w:pPr>
              <w:keepNext/>
              <w:spacing w:line="240" w:lineRule="auto"/>
              <w:jc w:val="center"/>
              <w:outlineLvl w:val="0"/>
              <w:rPr>
                <w:sz w:val="22"/>
              </w:rPr>
            </w:pPr>
            <w:r w:rsidRPr="0008632B">
              <w:rPr>
                <w:sz w:val="22"/>
              </w:rPr>
              <w:t xml:space="preserve">Wizja </w:t>
            </w:r>
            <w:r w:rsidRPr="0008632B">
              <w:rPr>
                <w:sz w:val="22"/>
                <w:szCs w:val="22"/>
              </w:rPr>
              <w:br/>
            </w:r>
            <w:r w:rsidRPr="0008632B">
              <w:rPr>
                <w:sz w:val="22"/>
              </w:rPr>
              <w:t>lokalu</w:t>
            </w:r>
          </w:p>
        </w:tc>
        <w:tc>
          <w:tcPr>
            <w:tcW w:w="1134" w:type="dxa"/>
            <w:vAlign w:val="center"/>
            <w:hideMark/>
          </w:tcPr>
          <w:p w:rsidR="00A71CB1" w:rsidRPr="0008632B" w:rsidRDefault="00A71CB1" w:rsidP="00955AC3">
            <w:pPr>
              <w:keepNext/>
              <w:spacing w:line="240" w:lineRule="auto"/>
              <w:jc w:val="center"/>
              <w:outlineLvl w:val="0"/>
              <w:rPr>
                <w:sz w:val="22"/>
              </w:rPr>
            </w:pPr>
            <w:r w:rsidRPr="0008632B">
              <w:rPr>
                <w:sz w:val="22"/>
              </w:rPr>
              <w:t>Godzina</w:t>
            </w:r>
          </w:p>
        </w:tc>
        <w:tc>
          <w:tcPr>
            <w:tcW w:w="1843" w:type="dxa"/>
            <w:vAlign w:val="center"/>
            <w:hideMark/>
          </w:tcPr>
          <w:p w:rsidR="00A71CB1" w:rsidRPr="0008632B" w:rsidRDefault="00A71CB1" w:rsidP="00243EF3">
            <w:pPr>
              <w:keepNext/>
              <w:spacing w:line="240" w:lineRule="auto"/>
              <w:jc w:val="center"/>
              <w:outlineLvl w:val="0"/>
              <w:rPr>
                <w:sz w:val="22"/>
              </w:rPr>
            </w:pPr>
            <w:r w:rsidRPr="0008632B">
              <w:rPr>
                <w:sz w:val="22"/>
              </w:rPr>
              <w:t>Przeznaczenie mieszkania</w:t>
            </w:r>
          </w:p>
        </w:tc>
      </w:tr>
      <w:tr w:rsidR="00B779BF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B779BF" w:rsidRPr="00C05AFE" w:rsidRDefault="00B779BF" w:rsidP="00B779BF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B779BF" w:rsidRPr="00C05AFE" w:rsidRDefault="00B779BF" w:rsidP="00B779BF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Astronautów </w:t>
            </w:r>
            <w:r>
              <w:rPr>
                <w:rFonts w:cs="Arial"/>
                <w:sz w:val="22"/>
                <w:szCs w:val="22"/>
              </w:rPr>
              <w:t>1c/2</w:t>
            </w:r>
          </w:p>
        </w:tc>
        <w:tc>
          <w:tcPr>
            <w:tcW w:w="1985" w:type="dxa"/>
            <w:vAlign w:val="center"/>
          </w:tcPr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użytkowa </w:t>
            </w:r>
            <w:r>
              <w:rPr>
                <w:rFonts w:cs="Arial"/>
                <w:sz w:val="22"/>
                <w:szCs w:val="22"/>
              </w:rPr>
              <w:t>28,22</w:t>
            </w:r>
          </w:p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mieszkalna </w:t>
            </w:r>
            <w:r>
              <w:rPr>
                <w:rFonts w:cs="Arial"/>
                <w:sz w:val="22"/>
                <w:szCs w:val="22"/>
              </w:rPr>
              <w:t>14,96</w:t>
            </w:r>
          </w:p>
        </w:tc>
        <w:tc>
          <w:tcPr>
            <w:tcW w:w="1701" w:type="dxa"/>
            <w:vAlign w:val="center"/>
          </w:tcPr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 pokój</w:t>
            </w:r>
            <w:r w:rsidRPr="00C05AFE">
              <w:rPr>
                <w:rFonts w:cs="Arial"/>
                <w:sz w:val="22"/>
                <w:szCs w:val="22"/>
              </w:rPr>
              <w:t>, kuchnia, łazienka, przedpokój</w:t>
            </w:r>
          </w:p>
        </w:tc>
        <w:tc>
          <w:tcPr>
            <w:tcW w:w="2646" w:type="dxa"/>
            <w:vAlign w:val="center"/>
          </w:tcPr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Instalacja: wodna, kanalizacyjna, elektryczna, gazowa, etażowe ogrzewanie gazowe </w:t>
            </w:r>
          </w:p>
        </w:tc>
        <w:tc>
          <w:tcPr>
            <w:tcW w:w="1424" w:type="dxa"/>
            <w:vAlign w:val="center"/>
          </w:tcPr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parter</w:t>
            </w:r>
          </w:p>
        </w:tc>
        <w:tc>
          <w:tcPr>
            <w:tcW w:w="1458" w:type="dxa"/>
            <w:vAlign w:val="center"/>
          </w:tcPr>
          <w:p w:rsidR="00B779BF" w:rsidRPr="000D6253" w:rsidRDefault="00C03CB1" w:rsidP="00F21275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17</w:t>
            </w:r>
            <w:r w:rsidR="00AA7183" w:rsidRPr="000D6253">
              <w:rPr>
                <w:rFonts w:cs="Arial"/>
                <w:sz w:val="22"/>
                <w:szCs w:val="22"/>
              </w:rPr>
              <w:t>.0</w:t>
            </w:r>
            <w:r w:rsidR="00625576">
              <w:rPr>
                <w:rFonts w:cs="Arial"/>
                <w:sz w:val="22"/>
                <w:szCs w:val="22"/>
              </w:rPr>
              <w:t>6</w:t>
            </w:r>
            <w:r w:rsidR="00B779BF" w:rsidRPr="000D6253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B779BF" w:rsidRPr="00F21275" w:rsidRDefault="00F21275" w:rsidP="00F21275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F21275">
              <w:rPr>
                <w:rFonts w:cs="Arial"/>
                <w:sz w:val="22"/>
                <w:szCs w:val="22"/>
              </w:rPr>
              <w:t>8</w:t>
            </w:r>
            <w:r w:rsidRPr="00F21275">
              <w:rPr>
                <w:rFonts w:cs="Arial"/>
                <w:sz w:val="22"/>
                <w:szCs w:val="22"/>
                <w:vertAlign w:val="superscript"/>
              </w:rPr>
              <w:t>35</w:t>
            </w:r>
            <w:r w:rsidRPr="00F21275">
              <w:rPr>
                <w:rFonts w:cs="Arial"/>
                <w:sz w:val="22"/>
                <w:szCs w:val="22"/>
              </w:rPr>
              <w:t>-9</w:t>
            </w:r>
            <w:r w:rsidR="00693FD3">
              <w:rPr>
                <w:rFonts w:cs="Arial"/>
                <w:sz w:val="22"/>
                <w:szCs w:val="22"/>
                <w:vertAlign w:val="superscript"/>
              </w:rPr>
              <w:t>05</w:t>
            </w:r>
          </w:p>
        </w:tc>
        <w:tc>
          <w:tcPr>
            <w:tcW w:w="1843" w:type="dxa"/>
            <w:vAlign w:val="center"/>
          </w:tcPr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1-2</w:t>
            </w:r>
            <w:r w:rsidRPr="00C05AFE">
              <w:rPr>
                <w:rFonts w:cs="Arial"/>
                <w:sz w:val="22"/>
                <w:szCs w:val="22"/>
              </w:rPr>
              <w:t xml:space="preserve"> osobowa rodzina</w:t>
            </w:r>
          </w:p>
        </w:tc>
      </w:tr>
      <w:tr w:rsidR="00B779BF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B779BF" w:rsidRPr="00C05AFE" w:rsidRDefault="00B779BF" w:rsidP="00B779BF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B779BF" w:rsidRPr="00C05AFE" w:rsidRDefault="00B779BF" w:rsidP="00B779BF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Astronautów 2a/11</w:t>
            </w:r>
          </w:p>
        </w:tc>
        <w:tc>
          <w:tcPr>
            <w:tcW w:w="1985" w:type="dxa"/>
            <w:vAlign w:val="center"/>
          </w:tcPr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44,40</w:t>
            </w:r>
          </w:p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mieszkalna 28,72</w:t>
            </w:r>
          </w:p>
        </w:tc>
        <w:tc>
          <w:tcPr>
            <w:tcW w:w="1701" w:type="dxa"/>
            <w:vAlign w:val="center"/>
          </w:tcPr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 pokoje, kuchnia, łazienka, przedpokój</w:t>
            </w:r>
          </w:p>
        </w:tc>
        <w:tc>
          <w:tcPr>
            <w:tcW w:w="2646" w:type="dxa"/>
            <w:vAlign w:val="center"/>
          </w:tcPr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Instalacja: wodna, kanalizacyjna, elektryczna, gazowa, etażowe ogrzewanie gazowe </w:t>
            </w:r>
          </w:p>
        </w:tc>
        <w:tc>
          <w:tcPr>
            <w:tcW w:w="1424" w:type="dxa"/>
            <w:vAlign w:val="center"/>
          </w:tcPr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3</w:t>
            </w:r>
          </w:p>
        </w:tc>
        <w:tc>
          <w:tcPr>
            <w:tcW w:w="1458" w:type="dxa"/>
            <w:vAlign w:val="center"/>
          </w:tcPr>
          <w:p w:rsidR="00B779BF" w:rsidRPr="00706D2B" w:rsidRDefault="00C03CB1" w:rsidP="00625576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17</w:t>
            </w:r>
            <w:r w:rsidR="00AA7183">
              <w:rPr>
                <w:rFonts w:cs="Arial"/>
                <w:sz w:val="22"/>
                <w:szCs w:val="22"/>
              </w:rPr>
              <w:t>.0</w:t>
            </w:r>
            <w:r w:rsidR="00625576">
              <w:rPr>
                <w:rFonts w:cs="Arial"/>
                <w:sz w:val="22"/>
                <w:szCs w:val="22"/>
              </w:rPr>
              <w:t>6</w:t>
            </w:r>
            <w:r w:rsidR="00B779BF" w:rsidRPr="00706D2B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B779BF" w:rsidRPr="00F21275" w:rsidRDefault="00F21275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F21275">
              <w:rPr>
                <w:rFonts w:cs="Arial"/>
                <w:sz w:val="22"/>
                <w:szCs w:val="22"/>
              </w:rPr>
              <w:t>8</w:t>
            </w:r>
            <w:r w:rsidRPr="00F21275">
              <w:rPr>
                <w:rFonts w:cs="Arial"/>
                <w:sz w:val="22"/>
                <w:szCs w:val="22"/>
                <w:vertAlign w:val="superscript"/>
              </w:rPr>
              <w:t>35</w:t>
            </w:r>
            <w:r w:rsidRPr="00F21275">
              <w:rPr>
                <w:rFonts w:cs="Arial"/>
                <w:sz w:val="22"/>
                <w:szCs w:val="22"/>
              </w:rPr>
              <w:t>-9</w:t>
            </w:r>
            <w:r w:rsidR="00693FD3">
              <w:rPr>
                <w:rFonts w:cs="Arial"/>
                <w:sz w:val="22"/>
                <w:szCs w:val="22"/>
                <w:vertAlign w:val="superscript"/>
              </w:rPr>
              <w:t>05</w:t>
            </w:r>
          </w:p>
        </w:tc>
        <w:tc>
          <w:tcPr>
            <w:tcW w:w="1843" w:type="dxa"/>
            <w:vAlign w:val="center"/>
          </w:tcPr>
          <w:p w:rsidR="00B779BF" w:rsidRPr="00C05AFE" w:rsidRDefault="002804C3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="00B779BF" w:rsidRPr="00C05AFE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B779BF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B779BF" w:rsidRPr="00C05AFE" w:rsidRDefault="00B779BF" w:rsidP="00B779BF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B779BF" w:rsidRPr="00C05AFE" w:rsidRDefault="00B779BF" w:rsidP="00B779BF">
            <w:pPr>
              <w:spacing w:line="240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Dr. Józefa </w:t>
            </w:r>
            <w:r w:rsidRPr="00C05AFE">
              <w:rPr>
                <w:rFonts w:cs="Arial"/>
                <w:sz w:val="22"/>
                <w:szCs w:val="22"/>
              </w:rPr>
              <w:t>Rostka 2b/1</w:t>
            </w:r>
          </w:p>
        </w:tc>
        <w:tc>
          <w:tcPr>
            <w:tcW w:w="1985" w:type="dxa"/>
            <w:vAlign w:val="center"/>
          </w:tcPr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48,44</w:t>
            </w:r>
          </w:p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mieszkalna 32,43</w:t>
            </w:r>
          </w:p>
        </w:tc>
        <w:tc>
          <w:tcPr>
            <w:tcW w:w="1701" w:type="dxa"/>
            <w:vAlign w:val="center"/>
          </w:tcPr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 pokoje, kuchnia, łazienka, przedpokój</w:t>
            </w:r>
          </w:p>
        </w:tc>
        <w:tc>
          <w:tcPr>
            <w:tcW w:w="2646" w:type="dxa"/>
            <w:vAlign w:val="center"/>
          </w:tcPr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Instalacja: wodna, kanalizacyjna, elektryczna, gazowa, etażowe ogrzewanie gazowe </w:t>
            </w:r>
          </w:p>
        </w:tc>
        <w:tc>
          <w:tcPr>
            <w:tcW w:w="1424" w:type="dxa"/>
            <w:vAlign w:val="center"/>
          </w:tcPr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parter</w:t>
            </w:r>
          </w:p>
        </w:tc>
        <w:tc>
          <w:tcPr>
            <w:tcW w:w="1458" w:type="dxa"/>
            <w:vAlign w:val="center"/>
          </w:tcPr>
          <w:p w:rsidR="00B779BF" w:rsidRPr="00FB7B26" w:rsidRDefault="00C03CB1" w:rsidP="00625576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17</w:t>
            </w:r>
            <w:r w:rsidR="007D767A">
              <w:rPr>
                <w:rFonts w:cs="Arial"/>
                <w:sz w:val="22"/>
                <w:szCs w:val="22"/>
              </w:rPr>
              <w:t>.0</w:t>
            </w:r>
            <w:r w:rsidR="00625576">
              <w:rPr>
                <w:rFonts w:cs="Arial"/>
                <w:sz w:val="22"/>
                <w:szCs w:val="22"/>
              </w:rPr>
              <w:t>6</w:t>
            </w:r>
            <w:r w:rsidR="00B779BF" w:rsidRPr="00FB7B2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B779BF" w:rsidRPr="00FB7B26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FB7B26">
              <w:rPr>
                <w:rFonts w:cs="Arial"/>
                <w:sz w:val="22"/>
                <w:szCs w:val="22"/>
              </w:rPr>
              <w:t>8</w:t>
            </w:r>
            <w:r w:rsidR="00A42395">
              <w:rPr>
                <w:rFonts w:cs="Arial"/>
                <w:sz w:val="22"/>
                <w:szCs w:val="22"/>
                <w:vertAlign w:val="superscript"/>
              </w:rPr>
              <w:t>00</w:t>
            </w:r>
            <w:r w:rsidR="00A42395">
              <w:rPr>
                <w:rFonts w:cs="Arial"/>
                <w:sz w:val="22"/>
                <w:szCs w:val="22"/>
              </w:rPr>
              <w:t>-8</w:t>
            </w:r>
            <w:r w:rsidR="00A42395">
              <w:rPr>
                <w:rFonts w:cs="Arial"/>
                <w:sz w:val="22"/>
                <w:szCs w:val="22"/>
                <w:vertAlign w:val="superscript"/>
              </w:rPr>
              <w:t>30</w:t>
            </w:r>
          </w:p>
        </w:tc>
        <w:tc>
          <w:tcPr>
            <w:tcW w:w="1843" w:type="dxa"/>
            <w:vAlign w:val="center"/>
          </w:tcPr>
          <w:p w:rsidR="00B779BF" w:rsidRPr="00C05AFE" w:rsidRDefault="002804C3" w:rsidP="002804C3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="00B779BF" w:rsidRPr="00C05AFE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B779BF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B779BF" w:rsidRPr="00C05AFE" w:rsidRDefault="00B779BF" w:rsidP="00B779BF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B779BF" w:rsidRPr="00C05AFE" w:rsidRDefault="00B779BF" w:rsidP="00B779BF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Emila Drobnego 1b/4</w:t>
            </w:r>
          </w:p>
        </w:tc>
        <w:tc>
          <w:tcPr>
            <w:tcW w:w="1985" w:type="dxa"/>
            <w:vAlign w:val="center"/>
          </w:tcPr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47,90 mieszkalna 29,80</w:t>
            </w:r>
          </w:p>
        </w:tc>
        <w:tc>
          <w:tcPr>
            <w:tcW w:w="1701" w:type="dxa"/>
            <w:vAlign w:val="center"/>
          </w:tcPr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 pokoje, kuchnia, łazienka, przedpokój</w:t>
            </w:r>
          </w:p>
        </w:tc>
        <w:tc>
          <w:tcPr>
            <w:tcW w:w="2646" w:type="dxa"/>
            <w:vAlign w:val="center"/>
          </w:tcPr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1458" w:type="dxa"/>
            <w:vAlign w:val="center"/>
          </w:tcPr>
          <w:p w:rsidR="00B779BF" w:rsidRPr="00FB7B26" w:rsidRDefault="00C03CB1" w:rsidP="00625576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17</w:t>
            </w:r>
            <w:r w:rsidR="00BD67D2">
              <w:rPr>
                <w:rFonts w:cs="Arial"/>
                <w:sz w:val="22"/>
                <w:szCs w:val="22"/>
              </w:rPr>
              <w:t>.0</w:t>
            </w:r>
            <w:r w:rsidR="00625576">
              <w:rPr>
                <w:rFonts w:cs="Arial"/>
                <w:sz w:val="22"/>
                <w:szCs w:val="22"/>
              </w:rPr>
              <w:t>6</w:t>
            </w:r>
            <w:r w:rsidR="00B779BF" w:rsidRPr="00FB7B2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B779BF" w:rsidRPr="00FB7B26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FB7B26">
              <w:rPr>
                <w:rFonts w:cs="Arial"/>
                <w:sz w:val="22"/>
                <w:szCs w:val="22"/>
              </w:rPr>
              <w:t>12</w:t>
            </w:r>
            <w:r w:rsidRPr="00FB7B26">
              <w:rPr>
                <w:rFonts w:cs="Arial"/>
                <w:sz w:val="22"/>
                <w:szCs w:val="22"/>
                <w:vertAlign w:val="superscript"/>
              </w:rPr>
              <w:t>10</w:t>
            </w:r>
            <w:r w:rsidRPr="00FB7B26">
              <w:rPr>
                <w:rFonts w:cs="Arial"/>
                <w:sz w:val="22"/>
                <w:szCs w:val="22"/>
              </w:rPr>
              <w:t>-12</w:t>
            </w:r>
            <w:r w:rsidRPr="00FB7B26">
              <w:rPr>
                <w:rFonts w:cs="Arial"/>
                <w:sz w:val="22"/>
                <w:szCs w:val="22"/>
                <w:vertAlign w:val="superscript"/>
              </w:rPr>
              <w:t>40</w:t>
            </w:r>
          </w:p>
        </w:tc>
        <w:tc>
          <w:tcPr>
            <w:tcW w:w="1843" w:type="dxa"/>
            <w:vAlign w:val="center"/>
          </w:tcPr>
          <w:p w:rsidR="00B779BF" w:rsidRPr="00C05AFE" w:rsidRDefault="002804C3" w:rsidP="002804C3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="00B779BF" w:rsidRPr="00C05AFE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662754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662754" w:rsidRPr="00C05AFE" w:rsidRDefault="00662754" w:rsidP="00662754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662754" w:rsidRPr="00DB41C6" w:rsidRDefault="00662754" w:rsidP="00662754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DB41C6">
              <w:rPr>
                <w:rFonts w:cs="Arial"/>
                <w:sz w:val="22"/>
                <w:szCs w:val="22"/>
              </w:rPr>
              <w:t>Gen. Władysława Andersa 24a/7</w:t>
            </w:r>
          </w:p>
        </w:tc>
        <w:tc>
          <w:tcPr>
            <w:tcW w:w="1985" w:type="dxa"/>
            <w:vAlign w:val="center"/>
          </w:tcPr>
          <w:p w:rsidR="00662754" w:rsidRPr="00DB41C6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DB41C6">
              <w:rPr>
                <w:rFonts w:cs="Arial"/>
                <w:sz w:val="22"/>
                <w:szCs w:val="22"/>
              </w:rPr>
              <w:t>użytkowa 48,04 mieszkalna 28,50</w:t>
            </w:r>
          </w:p>
        </w:tc>
        <w:tc>
          <w:tcPr>
            <w:tcW w:w="1701" w:type="dxa"/>
            <w:vAlign w:val="center"/>
          </w:tcPr>
          <w:p w:rsidR="00662754" w:rsidRPr="00DB41C6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DB41C6">
              <w:rPr>
                <w:rFonts w:cs="Arial"/>
                <w:sz w:val="22"/>
                <w:szCs w:val="22"/>
              </w:rPr>
              <w:t>2 pokoje, kuchnia, łazienka, przedpokój</w:t>
            </w:r>
          </w:p>
        </w:tc>
        <w:tc>
          <w:tcPr>
            <w:tcW w:w="2646" w:type="dxa"/>
            <w:vAlign w:val="center"/>
          </w:tcPr>
          <w:p w:rsidR="00662754" w:rsidRPr="00DB41C6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DB41C6">
              <w:rPr>
                <w:rFonts w:cs="Arial"/>
                <w:sz w:val="22"/>
                <w:szCs w:val="22"/>
              </w:rPr>
              <w:t>Instalacja: wodna, kanalizacyjna, elektryczna, centralnego ogrzewania, domofonowa</w:t>
            </w:r>
          </w:p>
        </w:tc>
        <w:tc>
          <w:tcPr>
            <w:tcW w:w="1424" w:type="dxa"/>
            <w:vAlign w:val="center"/>
          </w:tcPr>
          <w:p w:rsidR="00662754" w:rsidRPr="00DB41C6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DB41C6">
              <w:rPr>
                <w:rFonts w:cs="Arial"/>
                <w:sz w:val="22"/>
                <w:szCs w:val="22"/>
              </w:rPr>
              <w:t>2</w:t>
            </w:r>
          </w:p>
        </w:tc>
        <w:tc>
          <w:tcPr>
            <w:tcW w:w="1458" w:type="dxa"/>
            <w:vAlign w:val="center"/>
          </w:tcPr>
          <w:p w:rsidR="00662754" w:rsidRPr="00DB41C6" w:rsidRDefault="00C03CB1" w:rsidP="00625576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17</w:t>
            </w:r>
            <w:r w:rsidR="00662754" w:rsidRPr="00DB41C6">
              <w:rPr>
                <w:rFonts w:cs="Arial"/>
                <w:sz w:val="22"/>
                <w:szCs w:val="22"/>
              </w:rPr>
              <w:t>.0</w:t>
            </w:r>
            <w:r w:rsidR="00625576">
              <w:rPr>
                <w:rFonts w:cs="Arial"/>
                <w:sz w:val="22"/>
                <w:szCs w:val="22"/>
              </w:rPr>
              <w:t>6</w:t>
            </w:r>
            <w:r w:rsidR="00662754" w:rsidRPr="00DB41C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662754" w:rsidRPr="00DB41C6" w:rsidRDefault="0009662F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8</w:t>
            </w:r>
            <w:r>
              <w:rPr>
                <w:rFonts w:cs="Arial"/>
                <w:sz w:val="22"/>
                <w:szCs w:val="22"/>
                <w:vertAlign w:val="superscript"/>
              </w:rPr>
              <w:t>00</w:t>
            </w:r>
            <w:r>
              <w:rPr>
                <w:rFonts w:cs="Arial"/>
                <w:sz w:val="22"/>
                <w:szCs w:val="22"/>
              </w:rPr>
              <w:t>-8</w:t>
            </w:r>
            <w:r>
              <w:rPr>
                <w:rFonts w:cs="Arial"/>
                <w:sz w:val="22"/>
                <w:szCs w:val="22"/>
                <w:vertAlign w:val="superscript"/>
              </w:rPr>
              <w:t>30</w:t>
            </w:r>
          </w:p>
        </w:tc>
        <w:tc>
          <w:tcPr>
            <w:tcW w:w="1843" w:type="dxa"/>
            <w:vAlign w:val="center"/>
          </w:tcPr>
          <w:p w:rsidR="00662754" w:rsidRPr="00C05AFE" w:rsidRDefault="006F4FC9" w:rsidP="006F4FC9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="00662754" w:rsidRPr="00C05AFE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662754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662754" w:rsidRPr="00C05AFE" w:rsidRDefault="00662754" w:rsidP="00662754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662754" w:rsidRPr="00C05AFE" w:rsidRDefault="00662754" w:rsidP="00662754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Gustawa Morcinka 13A/1</w:t>
            </w:r>
          </w:p>
        </w:tc>
        <w:tc>
          <w:tcPr>
            <w:tcW w:w="1985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49,43 mieszkalna 32,88</w:t>
            </w:r>
          </w:p>
        </w:tc>
        <w:tc>
          <w:tcPr>
            <w:tcW w:w="1701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 pokoje, kuchnia, łazienka, przedpokój</w:t>
            </w:r>
          </w:p>
        </w:tc>
        <w:tc>
          <w:tcPr>
            <w:tcW w:w="2646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centralnego ogrzewania, domofonowa</w:t>
            </w:r>
          </w:p>
        </w:tc>
        <w:tc>
          <w:tcPr>
            <w:tcW w:w="1424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parter</w:t>
            </w:r>
          </w:p>
        </w:tc>
        <w:tc>
          <w:tcPr>
            <w:tcW w:w="1458" w:type="dxa"/>
            <w:vAlign w:val="center"/>
          </w:tcPr>
          <w:p w:rsidR="00662754" w:rsidRPr="00E25224" w:rsidRDefault="00C03CB1" w:rsidP="00625576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18</w:t>
            </w:r>
            <w:r w:rsidR="006F0598">
              <w:rPr>
                <w:rFonts w:cs="Arial"/>
                <w:sz w:val="22"/>
                <w:szCs w:val="22"/>
              </w:rPr>
              <w:t>.0</w:t>
            </w:r>
            <w:r w:rsidR="00625576">
              <w:rPr>
                <w:rFonts w:cs="Arial"/>
                <w:sz w:val="22"/>
                <w:szCs w:val="22"/>
              </w:rPr>
              <w:t>6</w:t>
            </w:r>
            <w:r w:rsidR="00662754" w:rsidRPr="00E25224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662754" w:rsidRPr="00E25224" w:rsidRDefault="00625576" w:rsidP="00625576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9</w:t>
            </w:r>
            <w:r w:rsidR="00FD52CD">
              <w:rPr>
                <w:rFonts w:cs="Arial"/>
                <w:sz w:val="22"/>
                <w:szCs w:val="22"/>
                <w:vertAlign w:val="superscript"/>
              </w:rPr>
              <w:t>4</w:t>
            </w:r>
            <w:r>
              <w:rPr>
                <w:rFonts w:cs="Arial"/>
                <w:sz w:val="22"/>
                <w:szCs w:val="22"/>
                <w:vertAlign w:val="superscript"/>
              </w:rPr>
              <w:t>0</w:t>
            </w:r>
            <w:r>
              <w:rPr>
                <w:rFonts w:cs="Arial"/>
                <w:sz w:val="22"/>
                <w:szCs w:val="22"/>
              </w:rPr>
              <w:t>-10</w:t>
            </w:r>
            <w:r>
              <w:rPr>
                <w:rFonts w:cs="Arial"/>
                <w:sz w:val="22"/>
                <w:szCs w:val="22"/>
                <w:vertAlign w:val="superscript"/>
              </w:rPr>
              <w:t>10</w:t>
            </w:r>
          </w:p>
        </w:tc>
        <w:tc>
          <w:tcPr>
            <w:tcW w:w="1843" w:type="dxa"/>
            <w:vAlign w:val="center"/>
          </w:tcPr>
          <w:p w:rsidR="00662754" w:rsidRPr="00C05AFE" w:rsidRDefault="002804C3" w:rsidP="002804C3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="00662754" w:rsidRPr="00C05AFE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662754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662754" w:rsidRPr="00C05AFE" w:rsidRDefault="00662754" w:rsidP="00662754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662754" w:rsidRPr="00C05AFE" w:rsidRDefault="00662754" w:rsidP="00662754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Jędrzeja Śniadeckiego 2b/9</w:t>
            </w:r>
          </w:p>
        </w:tc>
        <w:tc>
          <w:tcPr>
            <w:tcW w:w="1985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52,50</w:t>
            </w:r>
          </w:p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mieszkalna 34,30</w:t>
            </w:r>
          </w:p>
        </w:tc>
        <w:tc>
          <w:tcPr>
            <w:tcW w:w="1701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2 pokoje, kuchnia, łazienka,  </w:t>
            </w:r>
          </w:p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przedpokój</w:t>
            </w:r>
          </w:p>
        </w:tc>
        <w:tc>
          <w:tcPr>
            <w:tcW w:w="2646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</w:t>
            </w:r>
          </w:p>
        </w:tc>
        <w:tc>
          <w:tcPr>
            <w:tcW w:w="1458" w:type="dxa"/>
            <w:vAlign w:val="center"/>
          </w:tcPr>
          <w:p w:rsidR="00662754" w:rsidRPr="00DA7C39" w:rsidRDefault="00C03CB1" w:rsidP="007A5B53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18</w:t>
            </w:r>
            <w:r w:rsidR="00662754">
              <w:rPr>
                <w:rFonts w:cs="Arial"/>
                <w:sz w:val="22"/>
                <w:szCs w:val="22"/>
              </w:rPr>
              <w:t>.0</w:t>
            </w:r>
            <w:r w:rsidR="007A5B53">
              <w:rPr>
                <w:rFonts w:cs="Arial"/>
                <w:sz w:val="22"/>
                <w:szCs w:val="22"/>
              </w:rPr>
              <w:t>6</w:t>
            </w:r>
            <w:r w:rsidR="00662754" w:rsidRPr="000B4004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662754" w:rsidRPr="00DA7C39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DA7C39">
              <w:rPr>
                <w:rFonts w:cs="Arial"/>
                <w:sz w:val="22"/>
                <w:szCs w:val="22"/>
              </w:rPr>
              <w:t>12</w:t>
            </w:r>
            <w:r w:rsidRPr="00DA7C39">
              <w:rPr>
                <w:rFonts w:cs="Arial"/>
                <w:sz w:val="22"/>
                <w:szCs w:val="22"/>
                <w:vertAlign w:val="superscript"/>
              </w:rPr>
              <w:t>45</w:t>
            </w:r>
            <w:r w:rsidRPr="00DA7C39">
              <w:rPr>
                <w:rFonts w:cs="Arial"/>
                <w:sz w:val="22"/>
                <w:szCs w:val="22"/>
              </w:rPr>
              <w:t>-13</w:t>
            </w:r>
            <w:r w:rsidRPr="00DA7C39">
              <w:rPr>
                <w:rFonts w:cs="Arial"/>
                <w:sz w:val="22"/>
                <w:szCs w:val="22"/>
                <w:vertAlign w:val="superscript"/>
              </w:rPr>
              <w:t>15</w:t>
            </w:r>
          </w:p>
        </w:tc>
        <w:tc>
          <w:tcPr>
            <w:tcW w:w="1843" w:type="dxa"/>
            <w:vAlign w:val="center"/>
          </w:tcPr>
          <w:p w:rsidR="00662754" w:rsidRPr="00C05AFE" w:rsidRDefault="002804C3" w:rsidP="002804C3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="00662754" w:rsidRPr="00C05AFE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662754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662754" w:rsidRPr="00C05AFE" w:rsidRDefault="00662754" w:rsidP="00662754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662754" w:rsidRPr="00C05AFE" w:rsidRDefault="00662754" w:rsidP="00662754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Jędrzeja Śniadeckiego </w:t>
            </w:r>
            <w:r>
              <w:rPr>
                <w:rFonts w:cs="Arial"/>
                <w:sz w:val="22"/>
                <w:szCs w:val="22"/>
              </w:rPr>
              <w:t>3a/1</w:t>
            </w:r>
          </w:p>
        </w:tc>
        <w:tc>
          <w:tcPr>
            <w:tcW w:w="1985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użytkowa </w:t>
            </w:r>
            <w:r>
              <w:rPr>
                <w:rFonts w:cs="Arial"/>
                <w:sz w:val="22"/>
                <w:szCs w:val="22"/>
              </w:rPr>
              <w:t>48,10</w:t>
            </w:r>
          </w:p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mieszkalna </w:t>
            </w:r>
            <w:r>
              <w:rPr>
                <w:rFonts w:cs="Arial"/>
                <w:sz w:val="22"/>
                <w:szCs w:val="22"/>
              </w:rPr>
              <w:t>31,36</w:t>
            </w:r>
          </w:p>
        </w:tc>
        <w:tc>
          <w:tcPr>
            <w:tcW w:w="1701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2 pokoje, kuchnia, łazienka,  </w:t>
            </w:r>
          </w:p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przedpokój</w:t>
            </w:r>
          </w:p>
        </w:tc>
        <w:tc>
          <w:tcPr>
            <w:tcW w:w="2646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parter</w:t>
            </w:r>
          </w:p>
        </w:tc>
        <w:tc>
          <w:tcPr>
            <w:tcW w:w="1458" w:type="dxa"/>
            <w:vAlign w:val="center"/>
          </w:tcPr>
          <w:p w:rsidR="00662754" w:rsidRPr="00DA7C39" w:rsidRDefault="00C03CB1" w:rsidP="007A5B53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18</w:t>
            </w:r>
            <w:r w:rsidR="00662754">
              <w:rPr>
                <w:rFonts w:cs="Arial"/>
                <w:sz w:val="22"/>
                <w:szCs w:val="22"/>
              </w:rPr>
              <w:t>.0</w:t>
            </w:r>
            <w:r w:rsidR="007A5B53">
              <w:rPr>
                <w:rFonts w:cs="Arial"/>
                <w:sz w:val="22"/>
                <w:szCs w:val="22"/>
              </w:rPr>
              <w:t>6</w:t>
            </w:r>
            <w:r w:rsidR="00662754" w:rsidRPr="000B4004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662754" w:rsidRPr="00DA7C39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DA7C39">
              <w:rPr>
                <w:rFonts w:cs="Arial"/>
                <w:sz w:val="22"/>
                <w:szCs w:val="22"/>
              </w:rPr>
              <w:t>12</w:t>
            </w:r>
            <w:r w:rsidRPr="00DA7C39">
              <w:rPr>
                <w:rFonts w:cs="Arial"/>
                <w:sz w:val="22"/>
                <w:szCs w:val="22"/>
                <w:vertAlign w:val="superscript"/>
              </w:rPr>
              <w:t>45</w:t>
            </w:r>
            <w:r w:rsidRPr="00DA7C39">
              <w:rPr>
                <w:rFonts w:cs="Arial"/>
                <w:sz w:val="22"/>
                <w:szCs w:val="22"/>
              </w:rPr>
              <w:t>-13</w:t>
            </w:r>
            <w:r w:rsidRPr="00DA7C39">
              <w:rPr>
                <w:rFonts w:cs="Arial"/>
                <w:sz w:val="22"/>
                <w:szCs w:val="22"/>
                <w:vertAlign w:val="superscript"/>
              </w:rPr>
              <w:t>15</w:t>
            </w:r>
          </w:p>
        </w:tc>
        <w:tc>
          <w:tcPr>
            <w:tcW w:w="1843" w:type="dxa"/>
            <w:vAlign w:val="center"/>
          </w:tcPr>
          <w:p w:rsidR="00662754" w:rsidRPr="00C05AFE" w:rsidRDefault="002804C3" w:rsidP="002804C3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="00662754" w:rsidRPr="00C05AFE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662754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662754" w:rsidRPr="00C05AFE" w:rsidRDefault="00662754" w:rsidP="00662754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662754" w:rsidRPr="00C05AFE" w:rsidRDefault="00662754" w:rsidP="00662754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Jędrzeja Śniadeckiego 3b/1</w:t>
            </w:r>
          </w:p>
        </w:tc>
        <w:tc>
          <w:tcPr>
            <w:tcW w:w="1985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46,95</w:t>
            </w:r>
          </w:p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mieszkalna 28,21</w:t>
            </w:r>
          </w:p>
        </w:tc>
        <w:tc>
          <w:tcPr>
            <w:tcW w:w="1701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2 pokoje, kuchnia, łazienka,  </w:t>
            </w:r>
          </w:p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przedpokój</w:t>
            </w:r>
          </w:p>
        </w:tc>
        <w:tc>
          <w:tcPr>
            <w:tcW w:w="2646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parter</w:t>
            </w:r>
          </w:p>
        </w:tc>
        <w:tc>
          <w:tcPr>
            <w:tcW w:w="1458" w:type="dxa"/>
            <w:vAlign w:val="center"/>
          </w:tcPr>
          <w:p w:rsidR="00662754" w:rsidRPr="00DA7C39" w:rsidRDefault="00C03CB1" w:rsidP="007A5B53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18</w:t>
            </w:r>
            <w:r w:rsidR="00662754">
              <w:rPr>
                <w:rFonts w:cs="Arial"/>
                <w:sz w:val="22"/>
                <w:szCs w:val="22"/>
              </w:rPr>
              <w:t>.0</w:t>
            </w:r>
            <w:r w:rsidR="007A5B53">
              <w:rPr>
                <w:rFonts w:cs="Arial"/>
                <w:sz w:val="22"/>
                <w:szCs w:val="22"/>
              </w:rPr>
              <w:t>6</w:t>
            </w:r>
            <w:r w:rsidR="00662754" w:rsidRPr="000B4004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662754" w:rsidRPr="00DA7C39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DA7C39">
              <w:rPr>
                <w:rFonts w:cs="Arial"/>
                <w:sz w:val="22"/>
                <w:szCs w:val="22"/>
              </w:rPr>
              <w:t>12</w:t>
            </w:r>
            <w:r w:rsidRPr="00DA7C39">
              <w:rPr>
                <w:rFonts w:cs="Arial"/>
                <w:sz w:val="22"/>
                <w:szCs w:val="22"/>
                <w:vertAlign w:val="superscript"/>
              </w:rPr>
              <w:t>45</w:t>
            </w:r>
            <w:r w:rsidRPr="00DA7C39">
              <w:rPr>
                <w:rFonts w:cs="Arial"/>
                <w:sz w:val="22"/>
                <w:szCs w:val="22"/>
              </w:rPr>
              <w:t>-13</w:t>
            </w:r>
            <w:r w:rsidRPr="00DA7C39">
              <w:rPr>
                <w:rFonts w:cs="Arial"/>
                <w:sz w:val="22"/>
                <w:szCs w:val="22"/>
                <w:vertAlign w:val="superscript"/>
              </w:rPr>
              <w:t>15</w:t>
            </w:r>
          </w:p>
        </w:tc>
        <w:tc>
          <w:tcPr>
            <w:tcW w:w="1843" w:type="dxa"/>
            <w:vAlign w:val="center"/>
          </w:tcPr>
          <w:p w:rsidR="00662754" w:rsidRPr="00C05AFE" w:rsidRDefault="002804C3" w:rsidP="002804C3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="00662754" w:rsidRPr="00C05AFE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662754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662754" w:rsidRPr="00C05AFE" w:rsidRDefault="00662754" w:rsidP="00662754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662754" w:rsidRPr="00C05AFE" w:rsidRDefault="00662754" w:rsidP="00662754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Jędrzeja Śniadeckiego 3b/4</w:t>
            </w:r>
          </w:p>
        </w:tc>
        <w:tc>
          <w:tcPr>
            <w:tcW w:w="1985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46,95</w:t>
            </w:r>
          </w:p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mieszkalna 28,21</w:t>
            </w:r>
          </w:p>
        </w:tc>
        <w:tc>
          <w:tcPr>
            <w:tcW w:w="1701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2 pokoje, kuchnia, łazienka,  </w:t>
            </w:r>
          </w:p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przedpokój</w:t>
            </w:r>
          </w:p>
        </w:tc>
        <w:tc>
          <w:tcPr>
            <w:tcW w:w="2646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1458" w:type="dxa"/>
            <w:vAlign w:val="center"/>
          </w:tcPr>
          <w:p w:rsidR="00662754" w:rsidRPr="00DA7C39" w:rsidRDefault="00C03CB1" w:rsidP="007A5B53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18</w:t>
            </w:r>
            <w:r w:rsidR="00662754">
              <w:rPr>
                <w:rFonts w:cs="Arial"/>
                <w:sz w:val="22"/>
                <w:szCs w:val="22"/>
              </w:rPr>
              <w:t>.0</w:t>
            </w:r>
            <w:r w:rsidR="007A5B53">
              <w:rPr>
                <w:rFonts w:cs="Arial"/>
                <w:sz w:val="22"/>
                <w:szCs w:val="22"/>
              </w:rPr>
              <w:t>6</w:t>
            </w:r>
            <w:r w:rsidR="00662754" w:rsidRPr="000B4004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662754" w:rsidRPr="00DA7C39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DA7C39">
              <w:rPr>
                <w:rFonts w:cs="Arial"/>
                <w:sz w:val="22"/>
                <w:szCs w:val="22"/>
              </w:rPr>
              <w:t>12</w:t>
            </w:r>
            <w:r w:rsidRPr="00DA7C39">
              <w:rPr>
                <w:rFonts w:cs="Arial"/>
                <w:sz w:val="22"/>
                <w:szCs w:val="22"/>
                <w:vertAlign w:val="superscript"/>
              </w:rPr>
              <w:t>45</w:t>
            </w:r>
            <w:r w:rsidRPr="00DA7C39">
              <w:rPr>
                <w:rFonts w:cs="Arial"/>
                <w:sz w:val="22"/>
                <w:szCs w:val="22"/>
              </w:rPr>
              <w:t>-13</w:t>
            </w:r>
            <w:r w:rsidRPr="00DA7C39">
              <w:rPr>
                <w:rFonts w:cs="Arial"/>
                <w:sz w:val="22"/>
                <w:szCs w:val="22"/>
                <w:vertAlign w:val="superscript"/>
              </w:rPr>
              <w:t>15</w:t>
            </w:r>
          </w:p>
        </w:tc>
        <w:tc>
          <w:tcPr>
            <w:tcW w:w="1843" w:type="dxa"/>
            <w:vAlign w:val="center"/>
          </w:tcPr>
          <w:p w:rsidR="00662754" w:rsidRPr="00C05AFE" w:rsidRDefault="002804C3" w:rsidP="002804C3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="00662754" w:rsidRPr="00C05AFE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662754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662754" w:rsidRPr="00C05AFE" w:rsidRDefault="00662754" w:rsidP="00662754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662754" w:rsidRPr="00C05AFE" w:rsidRDefault="00662754" w:rsidP="00662754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2323F8">
              <w:rPr>
                <w:rFonts w:cs="Arial"/>
                <w:sz w:val="22"/>
                <w:szCs w:val="22"/>
              </w:rPr>
              <w:t>Jędrzeja Śniadeckiego 4a/1</w:t>
            </w:r>
          </w:p>
        </w:tc>
        <w:tc>
          <w:tcPr>
            <w:tcW w:w="1985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39,73</w:t>
            </w:r>
          </w:p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mieszkalna 22,73</w:t>
            </w:r>
          </w:p>
        </w:tc>
        <w:tc>
          <w:tcPr>
            <w:tcW w:w="1701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1 pokój, kuchnia, łazienka,  </w:t>
            </w:r>
          </w:p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przedpokój</w:t>
            </w:r>
          </w:p>
        </w:tc>
        <w:tc>
          <w:tcPr>
            <w:tcW w:w="2646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parter</w:t>
            </w:r>
          </w:p>
        </w:tc>
        <w:tc>
          <w:tcPr>
            <w:tcW w:w="1458" w:type="dxa"/>
            <w:vAlign w:val="center"/>
          </w:tcPr>
          <w:p w:rsidR="00662754" w:rsidRPr="00DA7C39" w:rsidRDefault="00C03CB1" w:rsidP="007A5B53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17</w:t>
            </w:r>
            <w:r w:rsidR="00662754">
              <w:rPr>
                <w:rFonts w:cs="Arial"/>
                <w:sz w:val="22"/>
                <w:szCs w:val="22"/>
              </w:rPr>
              <w:t>.0</w:t>
            </w:r>
            <w:r w:rsidR="007A5B53">
              <w:rPr>
                <w:rFonts w:cs="Arial"/>
                <w:sz w:val="22"/>
                <w:szCs w:val="22"/>
              </w:rPr>
              <w:t>6</w:t>
            </w:r>
            <w:r w:rsidR="00662754" w:rsidRPr="00DA7C39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662754" w:rsidRPr="00DA7C39" w:rsidRDefault="003A422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9</w:t>
            </w:r>
            <w:r>
              <w:rPr>
                <w:rFonts w:cs="Arial"/>
                <w:sz w:val="22"/>
                <w:szCs w:val="22"/>
                <w:vertAlign w:val="superscript"/>
              </w:rPr>
              <w:t>1</w:t>
            </w:r>
            <w:r w:rsidR="0086279F">
              <w:rPr>
                <w:rFonts w:cs="Arial"/>
                <w:sz w:val="22"/>
                <w:szCs w:val="22"/>
                <w:vertAlign w:val="superscript"/>
              </w:rPr>
              <w:t>0</w:t>
            </w:r>
            <w:r>
              <w:rPr>
                <w:rFonts w:cs="Arial"/>
                <w:sz w:val="22"/>
                <w:szCs w:val="22"/>
              </w:rPr>
              <w:t>-9</w:t>
            </w:r>
            <w:r w:rsidR="0086279F">
              <w:rPr>
                <w:rFonts w:cs="Arial"/>
                <w:sz w:val="22"/>
                <w:szCs w:val="22"/>
                <w:vertAlign w:val="superscript"/>
              </w:rPr>
              <w:t>40</w:t>
            </w:r>
          </w:p>
        </w:tc>
        <w:tc>
          <w:tcPr>
            <w:tcW w:w="1843" w:type="dxa"/>
            <w:vAlign w:val="center"/>
          </w:tcPr>
          <w:p w:rsidR="00662754" w:rsidRPr="00C05AFE" w:rsidRDefault="002804C3" w:rsidP="002804C3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</w:t>
            </w:r>
            <w:r w:rsidR="00662754" w:rsidRPr="00C05AFE">
              <w:rPr>
                <w:rFonts w:cs="Arial"/>
                <w:sz w:val="22"/>
                <w:szCs w:val="22"/>
              </w:rPr>
              <w:t>-3 osobowa rodzina</w:t>
            </w:r>
          </w:p>
        </w:tc>
      </w:tr>
      <w:tr w:rsidR="00662754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662754" w:rsidRPr="00C05AFE" w:rsidRDefault="00662754" w:rsidP="00662754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662754" w:rsidRPr="006F6BC6" w:rsidRDefault="00662754" w:rsidP="00662754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6F6BC6">
              <w:rPr>
                <w:rFonts w:cs="Arial"/>
                <w:sz w:val="22"/>
                <w:szCs w:val="22"/>
              </w:rPr>
              <w:t>Jędrzeja Śniadeckiego 4b/12</w:t>
            </w:r>
          </w:p>
        </w:tc>
        <w:tc>
          <w:tcPr>
            <w:tcW w:w="1985" w:type="dxa"/>
            <w:vAlign w:val="center"/>
          </w:tcPr>
          <w:p w:rsidR="00662754" w:rsidRPr="006F6BC6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6F6BC6">
              <w:rPr>
                <w:rFonts w:cs="Arial"/>
                <w:sz w:val="22"/>
                <w:szCs w:val="22"/>
              </w:rPr>
              <w:t>użytkowa 36,56</w:t>
            </w:r>
          </w:p>
          <w:p w:rsidR="00662754" w:rsidRPr="006F6BC6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6F6BC6">
              <w:rPr>
                <w:rFonts w:cs="Arial"/>
                <w:sz w:val="22"/>
                <w:szCs w:val="22"/>
              </w:rPr>
              <w:t>mieszkalna 19,24</w:t>
            </w:r>
          </w:p>
        </w:tc>
        <w:tc>
          <w:tcPr>
            <w:tcW w:w="1701" w:type="dxa"/>
            <w:vAlign w:val="center"/>
          </w:tcPr>
          <w:p w:rsidR="00662754" w:rsidRPr="006F6BC6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6F6BC6">
              <w:rPr>
                <w:rFonts w:cs="Arial"/>
                <w:sz w:val="22"/>
                <w:szCs w:val="22"/>
              </w:rPr>
              <w:t xml:space="preserve">1 pokój, kuchnia, łazienka,  </w:t>
            </w:r>
          </w:p>
          <w:p w:rsidR="00662754" w:rsidRPr="006F6BC6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6F6BC6">
              <w:rPr>
                <w:rFonts w:cs="Arial"/>
                <w:sz w:val="22"/>
                <w:szCs w:val="22"/>
              </w:rPr>
              <w:t>przedpokój</w:t>
            </w:r>
          </w:p>
        </w:tc>
        <w:tc>
          <w:tcPr>
            <w:tcW w:w="2646" w:type="dxa"/>
            <w:vAlign w:val="center"/>
          </w:tcPr>
          <w:p w:rsidR="00662754" w:rsidRPr="006F6BC6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6F6BC6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662754" w:rsidRPr="006F6BC6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6F6BC6">
              <w:rPr>
                <w:rFonts w:cs="Arial"/>
                <w:sz w:val="22"/>
                <w:szCs w:val="22"/>
              </w:rPr>
              <w:t>3</w:t>
            </w:r>
          </w:p>
        </w:tc>
        <w:tc>
          <w:tcPr>
            <w:tcW w:w="1458" w:type="dxa"/>
            <w:vAlign w:val="center"/>
          </w:tcPr>
          <w:p w:rsidR="00662754" w:rsidRPr="006F6BC6" w:rsidRDefault="00C03CB1" w:rsidP="003A422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17</w:t>
            </w:r>
            <w:r w:rsidR="00662754">
              <w:rPr>
                <w:rFonts w:cs="Arial"/>
                <w:sz w:val="22"/>
                <w:szCs w:val="22"/>
              </w:rPr>
              <w:t>.0</w:t>
            </w:r>
            <w:r w:rsidR="007A5B53">
              <w:rPr>
                <w:rFonts w:cs="Arial"/>
                <w:sz w:val="22"/>
                <w:szCs w:val="22"/>
              </w:rPr>
              <w:t>6</w:t>
            </w:r>
            <w:r w:rsidR="00662754" w:rsidRPr="00DA7C39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662754" w:rsidRPr="006F6BC6" w:rsidRDefault="003A422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9</w:t>
            </w:r>
            <w:r>
              <w:rPr>
                <w:rFonts w:cs="Arial"/>
                <w:sz w:val="22"/>
                <w:szCs w:val="22"/>
                <w:vertAlign w:val="superscript"/>
              </w:rPr>
              <w:t>1</w:t>
            </w:r>
            <w:r w:rsidR="0086279F">
              <w:rPr>
                <w:rFonts w:cs="Arial"/>
                <w:sz w:val="22"/>
                <w:szCs w:val="22"/>
                <w:vertAlign w:val="superscript"/>
              </w:rPr>
              <w:t>0</w:t>
            </w:r>
            <w:r>
              <w:rPr>
                <w:rFonts w:cs="Arial"/>
                <w:sz w:val="22"/>
                <w:szCs w:val="22"/>
              </w:rPr>
              <w:t>-9</w:t>
            </w:r>
            <w:r w:rsidR="0086279F">
              <w:rPr>
                <w:rFonts w:cs="Arial"/>
                <w:sz w:val="22"/>
                <w:szCs w:val="22"/>
                <w:vertAlign w:val="superscript"/>
              </w:rPr>
              <w:t>40</w:t>
            </w:r>
          </w:p>
        </w:tc>
        <w:tc>
          <w:tcPr>
            <w:tcW w:w="1843" w:type="dxa"/>
            <w:vAlign w:val="center"/>
          </w:tcPr>
          <w:p w:rsidR="00662754" w:rsidRPr="006F6BC6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6F6BC6">
              <w:rPr>
                <w:rFonts w:cs="Arial"/>
                <w:sz w:val="22"/>
                <w:szCs w:val="22"/>
              </w:rPr>
              <w:t>1-2 osobowa rodzina</w:t>
            </w:r>
          </w:p>
        </w:tc>
      </w:tr>
      <w:tr w:rsidR="00662754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662754" w:rsidRPr="00C05AFE" w:rsidRDefault="00662754" w:rsidP="00662754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662754" w:rsidRPr="00C05AFE" w:rsidRDefault="00662754" w:rsidP="00662754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Józefa Lompy 3a/6</w:t>
            </w:r>
          </w:p>
        </w:tc>
        <w:tc>
          <w:tcPr>
            <w:tcW w:w="1985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48,50 mieszkalna 28,21</w:t>
            </w:r>
          </w:p>
        </w:tc>
        <w:tc>
          <w:tcPr>
            <w:tcW w:w="1701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 pokoje, kuchnia, łazienka, przedpokój</w:t>
            </w:r>
          </w:p>
        </w:tc>
        <w:tc>
          <w:tcPr>
            <w:tcW w:w="2646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1458" w:type="dxa"/>
            <w:vAlign w:val="center"/>
          </w:tcPr>
          <w:p w:rsidR="00662754" w:rsidRPr="00DA7C39" w:rsidRDefault="00C03CB1" w:rsidP="007A5B53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19</w:t>
            </w:r>
            <w:r w:rsidR="00662754">
              <w:rPr>
                <w:rFonts w:cs="Arial"/>
                <w:sz w:val="22"/>
                <w:szCs w:val="22"/>
              </w:rPr>
              <w:t>.0</w:t>
            </w:r>
            <w:r w:rsidR="007A5B53">
              <w:rPr>
                <w:rFonts w:cs="Arial"/>
                <w:sz w:val="22"/>
                <w:szCs w:val="22"/>
              </w:rPr>
              <w:t>6</w:t>
            </w:r>
            <w:r w:rsidR="00662754" w:rsidRPr="00DA7C39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662754" w:rsidRPr="00DA7C39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DA7C39">
              <w:rPr>
                <w:rFonts w:cs="Arial"/>
                <w:sz w:val="22"/>
                <w:szCs w:val="22"/>
              </w:rPr>
              <w:t>11</w:t>
            </w:r>
            <w:r w:rsidRPr="00DA7C39">
              <w:rPr>
                <w:rFonts w:cs="Arial"/>
                <w:sz w:val="22"/>
                <w:szCs w:val="22"/>
                <w:vertAlign w:val="superscript"/>
              </w:rPr>
              <w:t>00</w:t>
            </w:r>
            <w:r w:rsidRPr="00DA7C39">
              <w:rPr>
                <w:rFonts w:cs="Arial"/>
                <w:sz w:val="22"/>
                <w:szCs w:val="22"/>
              </w:rPr>
              <w:t>-11</w:t>
            </w:r>
            <w:r w:rsidRPr="00DA7C39">
              <w:rPr>
                <w:rFonts w:cs="Arial"/>
                <w:sz w:val="22"/>
                <w:szCs w:val="22"/>
                <w:vertAlign w:val="superscript"/>
              </w:rPr>
              <w:t>30</w:t>
            </w:r>
          </w:p>
        </w:tc>
        <w:tc>
          <w:tcPr>
            <w:tcW w:w="1843" w:type="dxa"/>
            <w:vAlign w:val="center"/>
          </w:tcPr>
          <w:p w:rsidR="00662754" w:rsidRPr="00C05AFE" w:rsidRDefault="002804C3" w:rsidP="002804C3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="00662754" w:rsidRPr="00C05AFE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662754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662754" w:rsidRPr="00C05AFE" w:rsidRDefault="00662754" w:rsidP="00662754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662754" w:rsidRPr="00C05AFE" w:rsidRDefault="00662754" w:rsidP="00662754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Józefa Lompy </w:t>
            </w:r>
            <w:r>
              <w:rPr>
                <w:rFonts w:cs="Arial"/>
                <w:sz w:val="22"/>
                <w:szCs w:val="22"/>
              </w:rPr>
              <w:t>4b/5</w:t>
            </w:r>
          </w:p>
        </w:tc>
        <w:tc>
          <w:tcPr>
            <w:tcW w:w="1985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użytkowa </w:t>
            </w:r>
            <w:r>
              <w:rPr>
                <w:rFonts w:cs="Arial"/>
                <w:sz w:val="22"/>
                <w:szCs w:val="22"/>
              </w:rPr>
              <w:t>47,69</w:t>
            </w:r>
            <w:r w:rsidRPr="00C05AFE">
              <w:rPr>
                <w:rFonts w:cs="Arial"/>
                <w:sz w:val="22"/>
                <w:szCs w:val="22"/>
              </w:rPr>
              <w:t xml:space="preserve"> mieszkalna </w:t>
            </w:r>
            <w:r>
              <w:rPr>
                <w:rFonts w:cs="Arial"/>
                <w:sz w:val="22"/>
                <w:szCs w:val="22"/>
              </w:rPr>
              <w:t>29,74</w:t>
            </w:r>
          </w:p>
        </w:tc>
        <w:tc>
          <w:tcPr>
            <w:tcW w:w="1701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 pokoje, kuchnia, łazienka, przedpokój</w:t>
            </w:r>
          </w:p>
        </w:tc>
        <w:tc>
          <w:tcPr>
            <w:tcW w:w="2646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1458" w:type="dxa"/>
            <w:vAlign w:val="center"/>
          </w:tcPr>
          <w:p w:rsidR="00662754" w:rsidRPr="00DA7C39" w:rsidRDefault="009246E8" w:rsidP="007A5B53">
            <w:pPr>
              <w:spacing w:line="240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 19</w:t>
            </w:r>
            <w:r w:rsidR="00662754">
              <w:rPr>
                <w:rFonts w:cs="Arial"/>
                <w:sz w:val="22"/>
                <w:szCs w:val="22"/>
              </w:rPr>
              <w:t>.0</w:t>
            </w:r>
            <w:r w:rsidR="007A5B53">
              <w:rPr>
                <w:rFonts w:cs="Arial"/>
                <w:sz w:val="22"/>
                <w:szCs w:val="22"/>
              </w:rPr>
              <w:t>6</w:t>
            </w:r>
            <w:r w:rsidR="00662754" w:rsidRPr="00DA7C39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662754" w:rsidRPr="00DA7C39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DA7C39">
              <w:rPr>
                <w:rFonts w:cs="Arial"/>
                <w:sz w:val="22"/>
                <w:szCs w:val="22"/>
              </w:rPr>
              <w:t>11</w:t>
            </w:r>
            <w:r w:rsidRPr="00DA7C39">
              <w:rPr>
                <w:rFonts w:cs="Arial"/>
                <w:sz w:val="22"/>
                <w:szCs w:val="22"/>
                <w:vertAlign w:val="superscript"/>
              </w:rPr>
              <w:t>00</w:t>
            </w:r>
            <w:r w:rsidRPr="00DA7C39">
              <w:rPr>
                <w:rFonts w:cs="Arial"/>
                <w:sz w:val="22"/>
                <w:szCs w:val="22"/>
              </w:rPr>
              <w:t>-11</w:t>
            </w:r>
            <w:r w:rsidRPr="00DA7C39">
              <w:rPr>
                <w:rFonts w:cs="Arial"/>
                <w:sz w:val="22"/>
                <w:szCs w:val="22"/>
                <w:vertAlign w:val="superscript"/>
              </w:rPr>
              <w:t>30</w:t>
            </w:r>
          </w:p>
        </w:tc>
        <w:tc>
          <w:tcPr>
            <w:tcW w:w="1843" w:type="dxa"/>
            <w:vAlign w:val="center"/>
          </w:tcPr>
          <w:p w:rsidR="00662754" w:rsidRPr="00C05AFE" w:rsidRDefault="002804C3" w:rsidP="002804C3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="00662754" w:rsidRPr="00C05AFE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662754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662754" w:rsidRPr="00C05AFE" w:rsidRDefault="00662754" w:rsidP="00662754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662754" w:rsidRPr="00C05AFE" w:rsidRDefault="00662754" w:rsidP="00662754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Józefa Lompy 14a/5</w:t>
            </w:r>
          </w:p>
        </w:tc>
        <w:tc>
          <w:tcPr>
            <w:tcW w:w="1985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28,39 mieszkalna 18,06</w:t>
            </w:r>
          </w:p>
        </w:tc>
        <w:tc>
          <w:tcPr>
            <w:tcW w:w="1701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1 pokój, kuchnia, łazienka, przedpokój</w:t>
            </w:r>
          </w:p>
        </w:tc>
        <w:tc>
          <w:tcPr>
            <w:tcW w:w="2646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1458" w:type="dxa"/>
            <w:vAlign w:val="center"/>
          </w:tcPr>
          <w:p w:rsidR="00662754" w:rsidRPr="00DA7C39" w:rsidRDefault="009246E8" w:rsidP="007A5B53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17</w:t>
            </w:r>
            <w:r w:rsidR="00662754">
              <w:rPr>
                <w:rFonts w:cs="Arial"/>
                <w:sz w:val="22"/>
                <w:szCs w:val="22"/>
              </w:rPr>
              <w:t>.0</w:t>
            </w:r>
            <w:r w:rsidR="007A5B53">
              <w:rPr>
                <w:rFonts w:cs="Arial"/>
                <w:sz w:val="22"/>
                <w:szCs w:val="22"/>
              </w:rPr>
              <w:t>6</w:t>
            </w:r>
            <w:r w:rsidR="00662754" w:rsidRPr="00DA7C39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662754" w:rsidRPr="00DA7C39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DA7C39">
              <w:rPr>
                <w:rFonts w:cs="Arial"/>
                <w:sz w:val="22"/>
                <w:szCs w:val="22"/>
              </w:rPr>
              <w:t>8</w:t>
            </w:r>
            <w:r w:rsidRPr="00DA7C39">
              <w:rPr>
                <w:rFonts w:cs="Arial"/>
                <w:sz w:val="22"/>
                <w:szCs w:val="22"/>
                <w:vertAlign w:val="superscript"/>
              </w:rPr>
              <w:t>00</w:t>
            </w:r>
            <w:r w:rsidRPr="00DA7C39">
              <w:rPr>
                <w:rFonts w:cs="Arial"/>
                <w:sz w:val="22"/>
                <w:szCs w:val="22"/>
              </w:rPr>
              <w:t>-8</w:t>
            </w:r>
            <w:r w:rsidRPr="00DA7C39">
              <w:rPr>
                <w:rFonts w:cs="Arial"/>
                <w:sz w:val="22"/>
                <w:szCs w:val="22"/>
                <w:vertAlign w:val="superscript"/>
              </w:rPr>
              <w:t>30</w:t>
            </w:r>
          </w:p>
        </w:tc>
        <w:tc>
          <w:tcPr>
            <w:tcW w:w="1843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1-2 osobowa rodzina</w:t>
            </w:r>
          </w:p>
        </w:tc>
      </w:tr>
      <w:tr w:rsidR="00662754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662754" w:rsidRPr="00C05AFE" w:rsidRDefault="00662754" w:rsidP="00662754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662754" w:rsidRPr="00CA7D1B" w:rsidRDefault="00662754" w:rsidP="00662754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EE0E8C">
              <w:rPr>
                <w:rFonts w:cs="Arial"/>
                <w:sz w:val="22"/>
                <w:szCs w:val="22"/>
              </w:rPr>
              <w:t>Kadetów 3c/2</w:t>
            </w:r>
          </w:p>
        </w:tc>
        <w:tc>
          <w:tcPr>
            <w:tcW w:w="1985" w:type="dxa"/>
            <w:vAlign w:val="center"/>
          </w:tcPr>
          <w:p w:rsidR="00662754" w:rsidRPr="00CA7D1B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użytkowa </w:t>
            </w:r>
            <w:r>
              <w:rPr>
                <w:rFonts w:cs="Arial"/>
                <w:sz w:val="22"/>
                <w:szCs w:val="22"/>
              </w:rPr>
              <w:t>58,42 mieszkalna 41,67</w:t>
            </w:r>
          </w:p>
        </w:tc>
        <w:tc>
          <w:tcPr>
            <w:tcW w:w="1701" w:type="dxa"/>
            <w:vAlign w:val="center"/>
          </w:tcPr>
          <w:p w:rsidR="00662754" w:rsidRPr="00CA7D1B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3</w:t>
            </w:r>
            <w:r w:rsidRPr="00C05AFE">
              <w:rPr>
                <w:rFonts w:cs="Arial"/>
                <w:sz w:val="22"/>
                <w:szCs w:val="22"/>
              </w:rPr>
              <w:t xml:space="preserve"> pokoje, kuchnia, łazienka, przedpokój</w:t>
            </w:r>
          </w:p>
        </w:tc>
        <w:tc>
          <w:tcPr>
            <w:tcW w:w="2646" w:type="dxa"/>
            <w:vAlign w:val="center"/>
          </w:tcPr>
          <w:p w:rsidR="00662754" w:rsidRPr="00CA7D1B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662754" w:rsidRPr="00CA7D1B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parter</w:t>
            </w:r>
          </w:p>
        </w:tc>
        <w:tc>
          <w:tcPr>
            <w:tcW w:w="1458" w:type="dxa"/>
            <w:vAlign w:val="center"/>
          </w:tcPr>
          <w:p w:rsidR="00662754" w:rsidRDefault="00EC3034" w:rsidP="007A5B53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16</w:t>
            </w:r>
            <w:r w:rsidR="00662754">
              <w:rPr>
                <w:rFonts w:cs="Arial"/>
                <w:sz w:val="22"/>
                <w:szCs w:val="22"/>
              </w:rPr>
              <w:t>.0</w:t>
            </w:r>
            <w:r w:rsidR="007A5B53">
              <w:rPr>
                <w:rFonts w:cs="Arial"/>
                <w:sz w:val="22"/>
                <w:szCs w:val="22"/>
              </w:rPr>
              <w:t>6</w:t>
            </w:r>
            <w:r w:rsidR="00662754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662754" w:rsidRPr="00FB7B26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FB7B26">
              <w:rPr>
                <w:rFonts w:cs="Arial"/>
                <w:sz w:val="22"/>
                <w:szCs w:val="22"/>
              </w:rPr>
              <w:t>9</w:t>
            </w:r>
            <w:r w:rsidRPr="00FB7B26">
              <w:rPr>
                <w:rFonts w:cs="Arial"/>
                <w:sz w:val="22"/>
                <w:szCs w:val="22"/>
                <w:vertAlign w:val="superscript"/>
              </w:rPr>
              <w:t>1</w:t>
            </w:r>
            <w:r>
              <w:rPr>
                <w:rFonts w:cs="Arial"/>
                <w:sz w:val="22"/>
                <w:szCs w:val="22"/>
                <w:vertAlign w:val="superscript"/>
              </w:rPr>
              <w:t>0</w:t>
            </w:r>
            <w:r w:rsidRPr="00FB7B26">
              <w:rPr>
                <w:rFonts w:cs="Arial"/>
                <w:sz w:val="22"/>
                <w:szCs w:val="22"/>
              </w:rPr>
              <w:t>-9</w:t>
            </w:r>
            <w:r>
              <w:rPr>
                <w:rFonts w:cs="Arial"/>
                <w:sz w:val="22"/>
                <w:szCs w:val="22"/>
                <w:vertAlign w:val="superscript"/>
              </w:rPr>
              <w:t>40</w:t>
            </w:r>
          </w:p>
        </w:tc>
        <w:tc>
          <w:tcPr>
            <w:tcW w:w="1843" w:type="dxa"/>
            <w:vAlign w:val="center"/>
          </w:tcPr>
          <w:p w:rsidR="00662754" w:rsidRPr="00CA7D1B" w:rsidRDefault="003A44E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3</w:t>
            </w:r>
            <w:r w:rsidR="00662754">
              <w:rPr>
                <w:rFonts w:cs="Arial"/>
                <w:sz w:val="22"/>
                <w:szCs w:val="22"/>
              </w:rPr>
              <w:t>-5 osobowa rodzina</w:t>
            </w:r>
          </w:p>
        </w:tc>
      </w:tr>
      <w:tr w:rsidR="00662754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662754" w:rsidRPr="00C05AFE" w:rsidRDefault="00662754" w:rsidP="00662754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662754" w:rsidRPr="00CA7D1B" w:rsidRDefault="00662754" w:rsidP="00662754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CA7D1B">
              <w:rPr>
                <w:rFonts w:cs="Arial"/>
                <w:sz w:val="22"/>
                <w:szCs w:val="22"/>
              </w:rPr>
              <w:t>Kadetów 3c/9</w:t>
            </w:r>
          </w:p>
        </w:tc>
        <w:tc>
          <w:tcPr>
            <w:tcW w:w="1985" w:type="dxa"/>
            <w:vAlign w:val="center"/>
          </w:tcPr>
          <w:p w:rsidR="00662754" w:rsidRPr="00CA7D1B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A7D1B">
              <w:rPr>
                <w:rFonts w:cs="Arial"/>
                <w:sz w:val="22"/>
                <w:szCs w:val="22"/>
              </w:rPr>
              <w:t>użytkowa 46,71</w:t>
            </w:r>
          </w:p>
          <w:p w:rsidR="00662754" w:rsidRPr="00CA7D1B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A7D1B">
              <w:rPr>
                <w:rFonts w:cs="Arial"/>
                <w:sz w:val="22"/>
                <w:szCs w:val="22"/>
              </w:rPr>
              <w:t>mieszkalna 29,04</w:t>
            </w:r>
          </w:p>
        </w:tc>
        <w:tc>
          <w:tcPr>
            <w:tcW w:w="1701" w:type="dxa"/>
            <w:vAlign w:val="center"/>
          </w:tcPr>
          <w:p w:rsidR="00662754" w:rsidRPr="00CA7D1B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A7D1B">
              <w:rPr>
                <w:rFonts w:cs="Arial"/>
                <w:sz w:val="22"/>
                <w:szCs w:val="22"/>
              </w:rPr>
              <w:t>2 pokoje, kuchnia, łazienka, przedpokój</w:t>
            </w:r>
          </w:p>
        </w:tc>
        <w:tc>
          <w:tcPr>
            <w:tcW w:w="2646" w:type="dxa"/>
            <w:vAlign w:val="center"/>
          </w:tcPr>
          <w:p w:rsidR="00662754" w:rsidRPr="00CA7D1B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A7D1B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662754" w:rsidRPr="00CA7D1B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A7D1B">
              <w:rPr>
                <w:rFonts w:cs="Arial"/>
                <w:sz w:val="22"/>
                <w:szCs w:val="22"/>
              </w:rPr>
              <w:t>3</w:t>
            </w:r>
          </w:p>
        </w:tc>
        <w:tc>
          <w:tcPr>
            <w:tcW w:w="1458" w:type="dxa"/>
            <w:vAlign w:val="center"/>
          </w:tcPr>
          <w:p w:rsidR="00662754" w:rsidRPr="00FB7B26" w:rsidRDefault="00EC3034" w:rsidP="007A5B53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18</w:t>
            </w:r>
            <w:r w:rsidR="007A5B53">
              <w:rPr>
                <w:rFonts w:cs="Arial"/>
                <w:sz w:val="22"/>
                <w:szCs w:val="22"/>
              </w:rPr>
              <w:t>.06</w:t>
            </w:r>
            <w:r w:rsidR="00662754" w:rsidRPr="00DA7C39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662754" w:rsidRPr="00FB7B26" w:rsidRDefault="00C752C2" w:rsidP="007A5B53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9</w:t>
            </w:r>
            <w:r w:rsidR="007A5B53">
              <w:rPr>
                <w:rFonts w:cs="Arial"/>
                <w:sz w:val="22"/>
                <w:szCs w:val="22"/>
                <w:vertAlign w:val="superscript"/>
              </w:rPr>
              <w:t>45</w:t>
            </w:r>
            <w:r w:rsidR="00662754" w:rsidRPr="00FB7B26">
              <w:rPr>
                <w:rFonts w:cs="Arial"/>
                <w:sz w:val="22"/>
                <w:szCs w:val="22"/>
              </w:rPr>
              <w:t>-1</w:t>
            </w:r>
            <w:r>
              <w:rPr>
                <w:rFonts w:cs="Arial"/>
                <w:sz w:val="22"/>
                <w:szCs w:val="22"/>
              </w:rPr>
              <w:t>0</w:t>
            </w:r>
            <w:r w:rsidR="007A5B53">
              <w:rPr>
                <w:rFonts w:cs="Arial"/>
                <w:sz w:val="22"/>
                <w:szCs w:val="22"/>
                <w:vertAlign w:val="superscript"/>
              </w:rPr>
              <w:t>15</w:t>
            </w:r>
          </w:p>
        </w:tc>
        <w:tc>
          <w:tcPr>
            <w:tcW w:w="1843" w:type="dxa"/>
            <w:vAlign w:val="center"/>
          </w:tcPr>
          <w:p w:rsidR="00662754" w:rsidRPr="00CA7D1B" w:rsidRDefault="002804C3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="00662754" w:rsidRPr="00CA7D1B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662754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662754" w:rsidRPr="00C05AFE" w:rsidRDefault="00662754" w:rsidP="00662754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662754" w:rsidRPr="00CA7D1B" w:rsidRDefault="00662754" w:rsidP="00662754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CA7D1B">
              <w:rPr>
                <w:rFonts w:cs="Arial"/>
                <w:sz w:val="22"/>
                <w:szCs w:val="22"/>
              </w:rPr>
              <w:t>Kadetów 3d/12</w:t>
            </w:r>
          </w:p>
        </w:tc>
        <w:tc>
          <w:tcPr>
            <w:tcW w:w="1985" w:type="dxa"/>
            <w:vAlign w:val="center"/>
          </w:tcPr>
          <w:p w:rsidR="00662754" w:rsidRPr="00CA7D1B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A7D1B">
              <w:rPr>
                <w:rFonts w:cs="Arial"/>
                <w:sz w:val="22"/>
                <w:szCs w:val="22"/>
              </w:rPr>
              <w:t>użytkowa 46,31</w:t>
            </w:r>
          </w:p>
          <w:p w:rsidR="00662754" w:rsidRPr="00CA7D1B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A7D1B">
              <w:rPr>
                <w:rFonts w:cs="Arial"/>
                <w:sz w:val="22"/>
                <w:szCs w:val="22"/>
              </w:rPr>
              <w:t>mieszkalna 29,04</w:t>
            </w:r>
          </w:p>
        </w:tc>
        <w:tc>
          <w:tcPr>
            <w:tcW w:w="1701" w:type="dxa"/>
            <w:vAlign w:val="center"/>
          </w:tcPr>
          <w:p w:rsidR="00662754" w:rsidRPr="00CA7D1B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A7D1B">
              <w:rPr>
                <w:rFonts w:cs="Arial"/>
                <w:sz w:val="22"/>
                <w:szCs w:val="22"/>
              </w:rPr>
              <w:t>2 pokoje, kuchnia, łazienka, przedpokój</w:t>
            </w:r>
          </w:p>
        </w:tc>
        <w:tc>
          <w:tcPr>
            <w:tcW w:w="2646" w:type="dxa"/>
            <w:vAlign w:val="center"/>
          </w:tcPr>
          <w:p w:rsidR="00662754" w:rsidRPr="00CA7D1B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A7D1B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662754" w:rsidRPr="00CA7D1B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A7D1B">
              <w:rPr>
                <w:rFonts w:cs="Arial"/>
                <w:sz w:val="22"/>
                <w:szCs w:val="22"/>
              </w:rPr>
              <w:t>3</w:t>
            </w:r>
          </w:p>
        </w:tc>
        <w:tc>
          <w:tcPr>
            <w:tcW w:w="1458" w:type="dxa"/>
            <w:vAlign w:val="center"/>
          </w:tcPr>
          <w:p w:rsidR="00662754" w:rsidRPr="00FB7B26" w:rsidRDefault="00EC3034" w:rsidP="007A5B53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18</w:t>
            </w:r>
            <w:r w:rsidR="00662754">
              <w:rPr>
                <w:rFonts w:cs="Arial"/>
                <w:sz w:val="22"/>
                <w:szCs w:val="22"/>
              </w:rPr>
              <w:t>.0</w:t>
            </w:r>
            <w:r w:rsidR="007A5B53">
              <w:rPr>
                <w:rFonts w:cs="Arial"/>
                <w:sz w:val="22"/>
                <w:szCs w:val="22"/>
              </w:rPr>
              <w:t>6</w:t>
            </w:r>
            <w:r w:rsidR="00662754" w:rsidRPr="00DA7C39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662754" w:rsidRPr="00FB7B26" w:rsidRDefault="00C752C2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9</w:t>
            </w:r>
            <w:r w:rsidR="007A5B53">
              <w:rPr>
                <w:rFonts w:cs="Arial"/>
                <w:sz w:val="22"/>
                <w:szCs w:val="22"/>
                <w:vertAlign w:val="superscript"/>
              </w:rPr>
              <w:t>45</w:t>
            </w:r>
            <w:r>
              <w:rPr>
                <w:rFonts w:cs="Arial"/>
                <w:sz w:val="22"/>
                <w:szCs w:val="22"/>
              </w:rPr>
              <w:t>-10</w:t>
            </w:r>
            <w:r w:rsidR="007A5B53">
              <w:rPr>
                <w:rFonts w:cs="Arial"/>
                <w:sz w:val="22"/>
                <w:szCs w:val="22"/>
                <w:vertAlign w:val="superscript"/>
              </w:rPr>
              <w:t>15</w:t>
            </w:r>
          </w:p>
        </w:tc>
        <w:tc>
          <w:tcPr>
            <w:tcW w:w="1843" w:type="dxa"/>
            <w:vAlign w:val="center"/>
          </w:tcPr>
          <w:p w:rsidR="00662754" w:rsidRPr="00CA7D1B" w:rsidRDefault="002804C3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="00662754" w:rsidRPr="00CA7D1B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662754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662754" w:rsidRPr="00C05AFE" w:rsidRDefault="00662754" w:rsidP="00662754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662754" w:rsidRPr="00CA7D1B" w:rsidRDefault="00662754" w:rsidP="00662754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CA7D1B">
              <w:rPr>
                <w:rFonts w:cs="Arial"/>
                <w:sz w:val="22"/>
                <w:szCs w:val="22"/>
              </w:rPr>
              <w:t>Kadetów 5a/2</w:t>
            </w:r>
          </w:p>
        </w:tc>
        <w:tc>
          <w:tcPr>
            <w:tcW w:w="1985" w:type="dxa"/>
            <w:vAlign w:val="center"/>
          </w:tcPr>
          <w:p w:rsidR="00662754" w:rsidRPr="00CA7D1B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A7D1B">
              <w:rPr>
                <w:rFonts w:cs="Arial"/>
                <w:sz w:val="22"/>
                <w:szCs w:val="22"/>
              </w:rPr>
              <w:t>użytkowa 34,88</w:t>
            </w:r>
          </w:p>
          <w:p w:rsidR="00662754" w:rsidRPr="00CA7D1B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A7D1B">
              <w:rPr>
                <w:rFonts w:cs="Arial"/>
                <w:sz w:val="22"/>
                <w:szCs w:val="22"/>
              </w:rPr>
              <w:t>mieszkalna 18,59</w:t>
            </w:r>
          </w:p>
        </w:tc>
        <w:tc>
          <w:tcPr>
            <w:tcW w:w="1701" w:type="dxa"/>
            <w:vAlign w:val="center"/>
          </w:tcPr>
          <w:p w:rsidR="00662754" w:rsidRPr="00CA7D1B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A7D1B">
              <w:rPr>
                <w:rFonts w:cs="Arial"/>
                <w:sz w:val="22"/>
                <w:szCs w:val="22"/>
              </w:rPr>
              <w:t>1 pokój, kuchnia, łazienka, przedpokój</w:t>
            </w:r>
          </w:p>
        </w:tc>
        <w:tc>
          <w:tcPr>
            <w:tcW w:w="2646" w:type="dxa"/>
            <w:vAlign w:val="center"/>
          </w:tcPr>
          <w:p w:rsidR="00662754" w:rsidRPr="00CA7D1B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A7D1B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662754" w:rsidRPr="00CA7D1B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A7D1B">
              <w:rPr>
                <w:rFonts w:cs="Arial"/>
                <w:sz w:val="22"/>
                <w:szCs w:val="22"/>
              </w:rPr>
              <w:t>parter</w:t>
            </w:r>
          </w:p>
        </w:tc>
        <w:tc>
          <w:tcPr>
            <w:tcW w:w="1458" w:type="dxa"/>
            <w:vAlign w:val="center"/>
          </w:tcPr>
          <w:p w:rsidR="00662754" w:rsidRPr="00FB7B26" w:rsidRDefault="00EC3034" w:rsidP="007A5B53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18</w:t>
            </w:r>
            <w:r w:rsidR="00662754">
              <w:rPr>
                <w:rFonts w:cs="Arial"/>
                <w:sz w:val="22"/>
                <w:szCs w:val="22"/>
              </w:rPr>
              <w:t>.0</w:t>
            </w:r>
            <w:r w:rsidR="007A5B53">
              <w:rPr>
                <w:rFonts w:cs="Arial"/>
                <w:sz w:val="22"/>
                <w:szCs w:val="22"/>
              </w:rPr>
              <w:t>6</w:t>
            </w:r>
            <w:r w:rsidR="00662754" w:rsidRPr="00DA7C39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662754" w:rsidRPr="00FB7B26" w:rsidRDefault="00C752C2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9</w:t>
            </w:r>
            <w:r w:rsidR="007A5B53">
              <w:rPr>
                <w:rFonts w:cs="Arial"/>
                <w:sz w:val="22"/>
                <w:szCs w:val="22"/>
                <w:vertAlign w:val="superscript"/>
              </w:rPr>
              <w:t>45</w:t>
            </w:r>
            <w:r>
              <w:rPr>
                <w:rFonts w:cs="Arial"/>
                <w:sz w:val="22"/>
                <w:szCs w:val="22"/>
              </w:rPr>
              <w:t>-10</w:t>
            </w:r>
            <w:r w:rsidR="007A5B53">
              <w:rPr>
                <w:rFonts w:cs="Arial"/>
                <w:sz w:val="22"/>
                <w:szCs w:val="22"/>
                <w:vertAlign w:val="superscript"/>
              </w:rPr>
              <w:t>15</w:t>
            </w:r>
          </w:p>
        </w:tc>
        <w:tc>
          <w:tcPr>
            <w:tcW w:w="1843" w:type="dxa"/>
            <w:vAlign w:val="center"/>
          </w:tcPr>
          <w:p w:rsidR="00662754" w:rsidRPr="00CA7D1B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A7D1B">
              <w:rPr>
                <w:rFonts w:cs="Arial"/>
                <w:sz w:val="22"/>
                <w:szCs w:val="22"/>
              </w:rPr>
              <w:t>1-2 osobowa rodzina</w:t>
            </w:r>
          </w:p>
        </w:tc>
      </w:tr>
      <w:tr w:rsidR="00D2757A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D2757A" w:rsidRPr="00C05AFE" w:rsidRDefault="00D2757A" w:rsidP="00662754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D2757A" w:rsidRPr="00CA7D1B" w:rsidRDefault="00D2757A" w:rsidP="00662754">
            <w:pPr>
              <w:spacing w:line="240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Komuny Paryskiej 3a/2</w:t>
            </w:r>
          </w:p>
        </w:tc>
        <w:tc>
          <w:tcPr>
            <w:tcW w:w="1985" w:type="dxa"/>
            <w:vAlign w:val="center"/>
          </w:tcPr>
          <w:p w:rsidR="00D2757A" w:rsidRPr="00CA7D1B" w:rsidRDefault="00D2757A" w:rsidP="00D2757A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A7D1B">
              <w:rPr>
                <w:rFonts w:cs="Arial"/>
                <w:sz w:val="22"/>
                <w:szCs w:val="22"/>
              </w:rPr>
              <w:t>użytkowa 3</w:t>
            </w:r>
            <w:r>
              <w:rPr>
                <w:rFonts w:cs="Arial"/>
                <w:sz w:val="22"/>
                <w:szCs w:val="22"/>
              </w:rPr>
              <w:t>5</w:t>
            </w:r>
            <w:r w:rsidRPr="00CA7D1B">
              <w:rPr>
                <w:rFonts w:cs="Arial"/>
                <w:sz w:val="22"/>
                <w:szCs w:val="22"/>
              </w:rPr>
              <w:t>,</w:t>
            </w:r>
            <w:r>
              <w:rPr>
                <w:rFonts w:cs="Arial"/>
                <w:sz w:val="22"/>
                <w:szCs w:val="22"/>
              </w:rPr>
              <w:t>50</w:t>
            </w:r>
          </w:p>
          <w:p w:rsidR="00D2757A" w:rsidRPr="00CA7D1B" w:rsidRDefault="00D2757A" w:rsidP="00D2757A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A7D1B">
              <w:rPr>
                <w:rFonts w:cs="Arial"/>
                <w:sz w:val="22"/>
                <w:szCs w:val="22"/>
              </w:rPr>
              <w:t xml:space="preserve">mieszkalna </w:t>
            </w:r>
            <w:r>
              <w:rPr>
                <w:rFonts w:cs="Arial"/>
                <w:sz w:val="22"/>
                <w:szCs w:val="22"/>
              </w:rPr>
              <w:t>22</w:t>
            </w:r>
            <w:r w:rsidRPr="00CA7D1B">
              <w:rPr>
                <w:rFonts w:cs="Arial"/>
                <w:sz w:val="22"/>
                <w:szCs w:val="22"/>
              </w:rPr>
              <w:t>,</w:t>
            </w:r>
            <w:r>
              <w:rPr>
                <w:rFonts w:cs="Arial"/>
                <w:sz w:val="22"/>
                <w:szCs w:val="22"/>
              </w:rPr>
              <w:t>20</w:t>
            </w:r>
          </w:p>
        </w:tc>
        <w:tc>
          <w:tcPr>
            <w:tcW w:w="1701" w:type="dxa"/>
            <w:vAlign w:val="center"/>
          </w:tcPr>
          <w:p w:rsidR="00D2757A" w:rsidRPr="00CA7D1B" w:rsidRDefault="00D2757A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A7D1B">
              <w:rPr>
                <w:rFonts w:cs="Arial"/>
                <w:sz w:val="22"/>
                <w:szCs w:val="22"/>
              </w:rPr>
              <w:t>1 pokój, kuchnia, łazienka, przedpokój</w:t>
            </w:r>
          </w:p>
        </w:tc>
        <w:tc>
          <w:tcPr>
            <w:tcW w:w="2646" w:type="dxa"/>
            <w:vAlign w:val="center"/>
          </w:tcPr>
          <w:p w:rsidR="00D2757A" w:rsidRPr="00CA7D1B" w:rsidRDefault="00D2757A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A7D1B">
              <w:rPr>
                <w:rFonts w:cs="Arial"/>
                <w:sz w:val="22"/>
                <w:szCs w:val="22"/>
              </w:rPr>
              <w:t xml:space="preserve">Instalacja: wodna, kanalizacyjna, elektryczna, gazowa, </w:t>
            </w:r>
            <w:r w:rsidRPr="00C05AFE">
              <w:rPr>
                <w:rFonts w:cs="Arial"/>
                <w:sz w:val="22"/>
                <w:szCs w:val="22"/>
              </w:rPr>
              <w:t>centralnego ogrzewania</w:t>
            </w:r>
            <w:r>
              <w:rPr>
                <w:rFonts w:cs="Arial"/>
                <w:sz w:val="22"/>
                <w:szCs w:val="22"/>
              </w:rPr>
              <w:t>,</w:t>
            </w:r>
            <w:r w:rsidRPr="00C05AFE">
              <w:rPr>
                <w:rFonts w:cs="Arial"/>
                <w:sz w:val="22"/>
                <w:szCs w:val="22"/>
              </w:rPr>
              <w:t xml:space="preserve"> domofonowa</w:t>
            </w:r>
          </w:p>
        </w:tc>
        <w:tc>
          <w:tcPr>
            <w:tcW w:w="1424" w:type="dxa"/>
            <w:vAlign w:val="center"/>
          </w:tcPr>
          <w:p w:rsidR="00D2757A" w:rsidRPr="00CA7D1B" w:rsidRDefault="00D2757A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parter</w:t>
            </w:r>
          </w:p>
        </w:tc>
        <w:tc>
          <w:tcPr>
            <w:tcW w:w="1458" w:type="dxa"/>
            <w:vAlign w:val="center"/>
          </w:tcPr>
          <w:p w:rsidR="00D2757A" w:rsidRDefault="00EC3034" w:rsidP="007A5B53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18</w:t>
            </w:r>
            <w:r w:rsidR="007A5B53">
              <w:rPr>
                <w:rFonts w:cs="Arial"/>
                <w:sz w:val="22"/>
                <w:szCs w:val="22"/>
              </w:rPr>
              <w:t>.06</w:t>
            </w:r>
            <w:r w:rsidR="007A5B53" w:rsidRPr="00DA7C39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D2757A" w:rsidRPr="00FB7B26" w:rsidRDefault="007A5B53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8</w:t>
            </w:r>
            <w:r>
              <w:rPr>
                <w:rFonts w:cs="Arial"/>
                <w:sz w:val="22"/>
                <w:szCs w:val="22"/>
                <w:vertAlign w:val="superscript"/>
              </w:rPr>
              <w:t>45</w:t>
            </w:r>
            <w:r w:rsidRPr="00FB7B26">
              <w:rPr>
                <w:rFonts w:cs="Arial"/>
                <w:sz w:val="22"/>
                <w:szCs w:val="22"/>
              </w:rPr>
              <w:t>-9</w:t>
            </w:r>
            <w:r>
              <w:rPr>
                <w:rFonts w:cs="Arial"/>
                <w:sz w:val="22"/>
                <w:szCs w:val="22"/>
                <w:vertAlign w:val="superscript"/>
              </w:rPr>
              <w:t>15</w:t>
            </w:r>
          </w:p>
        </w:tc>
        <w:tc>
          <w:tcPr>
            <w:tcW w:w="1843" w:type="dxa"/>
            <w:vAlign w:val="center"/>
          </w:tcPr>
          <w:p w:rsidR="00D2757A" w:rsidRPr="00CA7D1B" w:rsidRDefault="00D2757A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2-3</w:t>
            </w:r>
            <w:r w:rsidRPr="00CA7D1B">
              <w:rPr>
                <w:rFonts w:cs="Arial"/>
                <w:sz w:val="22"/>
                <w:szCs w:val="22"/>
              </w:rPr>
              <w:t xml:space="preserve"> osobowa rodzina</w:t>
            </w:r>
          </w:p>
        </w:tc>
      </w:tr>
      <w:tr w:rsidR="00662754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662754" w:rsidRPr="00C05AFE" w:rsidRDefault="00662754" w:rsidP="00662754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662754" w:rsidRPr="00C05AFE" w:rsidRDefault="00662754" w:rsidP="00662754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Ks. Henryka Jośki 44d/6</w:t>
            </w:r>
          </w:p>
        </w:tc>
        <w:tc>
          <w:tcPr>
            <w:tcW w:w="1985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45,70</w:t>
            </w:r>
          </w:p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mieszkalna 35,80</w:t>
            </w:r>
          </w:p>
        </w:tc>
        <w:tc>
          <w:tcPr>
            <w:tcW w:w="1701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 pokoje, kuchnia, łazienka, przedpokój</w:t>
            </w:r>
          </w:p>
        </w:tc>
        <w:tc>
          <w:tcPr>
            <w:tcW w:w="2646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centralnego ogrzewania</w:t>
            </w:r>
            <w:r>
              <w:rPr>
                <w:rFonts w:cs="Arial"/>
                <w:sz w:val="22"/>
                <w:szCs w:val="22"/>
              </w:rPr>
              <w:t>,</w:t>
            </w:r>
            <w:r w:rsidRPr="00C05AFE">
              <w:rPr>
                <w:rFonts w:cs="Arial"/>
                <w:sz w:val="22"/>
                <w:szCs w:val="22"/>
              </w:rPr>
              <w:t xml:space="preserve"> domofonowa </w:t>
            </w:r>
          </w:p>
        </w:tc>
        <w:tc>
          <w:tcPr>
            <w:tcW w:w="1424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1458" w:type="dxa"/>
            <w:vAlign w:val="center"/>
          </w:tcPr>
          <w:p w:rsidR="00662754" w:rsidRPr="000B4004" w:rsidRDefault="00EC3034" w:rsidP="007A5B53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16</w:t>
            </w:r>
            <w:r w:rsidR="00662754">
              <w:rPr>
                <w:rFonts w:cs="Arial"/>
                <w:sz w:val="22"/>
                <w:szCs w:val="22"/>
              </w:rPr>
              <w:t>.0</w:t>
            </w:r>
            <w:r w:rsidR="007A5B53">
              <w:rPr>
                <w:rFonts w:cs="Arial"/>
                <w:sz w:val="22"/>
                <w:szCs w:val="22"/>
              </w:rPr>
              <w:t>6</w:t>
            </w:r>
            <w:r w:rsidR="00662754" w:rsidRPr="000B4004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662754" w:rsidRPr="000B4004" w:rsidRDefault="00EC3034" w:rsidP="00EC303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9</w:t>
            </w:r>
            <w:r w:rsidR="00120B4B">
              <w:rPr>
                <w:rFonts w:cs="Arial"/>
                <w:sz w:val="22"/>
                <w:szCs w:val="22"/>
                <w:vertAlign w:val="superscript"/>
              </w:rPr>
              <w:t>45</w:t>
            </w:r>
            <w:r>
              <w:rPr>
                <w:rFonts w:cs="Arial"/>
                <w:sz w:val="22"/>
                <w:szCs w:val="22"/>
              </w:rPr>
              <w:t>-10</w:t>
            </w:r>
            <w:r w:rsidR="00120B4B">
              <w:rPr>
                <w:rFonts w:cs="Arial"/>
                <w:sz w:val="22"/>
                <w:szCs w:val="22"/>
                <w:vertAlign w:val="superscript"/>
              </w:rPr>
              <w:t>15</w:t>
            </w:r>
          </w:p>
        </w:tc>
        <w:tc>
          <w:tcPr>
            <w:tcW w:w="1843" w:type="dxa"/>
            <w:vAlign w:val="center"/>
          </w:tcPr>
          <w:p w:rsidR="00662754" w:rsidRPr="00C05AFE" w:rsidRDefault="002804C3" w:rsidP="002804C3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3</w:t>
            </w:r>
            <w:r w:rsidR="00662754" w:rsidRPr="00C05AFE">
              <w:rPr>
                <w:rFonts w:cs="Arial"/>
                <w:sz w:val="22"/>
                <w:szCs w:val="22"/>
              </w:rPr>
              <w:t>-5 osobowa rodzina</w:t>
            </w:r>
          </w:p>
        </w:tc>
      </w:tr>
      <w:tr w:rsidR="00662754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662754" w:rsidRPr="00C05AFE" w:rsidRDefault="00662754" w:rsidP="00662754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662754" w:rsidRPr="00C05AFE" w:rsidRDefault="00662754" w:rsidP="00662754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Patriotów 2b/6</w:t>
            </w:r>
          </w:p>
        </w:tc>
        <w:tc>
          <w:tcPr>
            <w:tcW w:w="1985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47,69</w:t>
            </w:r>
          </w:p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mieszkalna 29,22</w:t>
            </w:r>
          </w:p>
        </w:tc>
        <w:tc>
          <w:tcPr>
            <w:tcW w:w="1701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 pokoje, kuchnia, łazienka, przedpokój</w:t>
            </w:r>
          </w:p>
        </w:tc>
        <w:tc>
          <w:tcPr>
            <w:tcW w:w="2646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</w:t>
            </w:r>
          </w:p>
        </w:tc>
        <w:tc>
          <w:tcPr>
            <w:tcW w:w="1458" w:type="dxa"/>
            <w:vAlign w:val="center"/>
          </w:tcPr>
          <w:p w:rsidR="00662754" w:rsidRPr="00FB7B26" w:rsidRDefault="00EC3034" w:rsidP="007A5B53">
            <w:pPr>
              <w:spacing w:line="240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 16</w:t>
            </w:r>
            <w:r w:rsidR="002307EC">
              <w:rPr>
                <w:rFonts w:cs="Arial"/>
                <w:sz w:val="22"/>
                <w:szCs w:val="22"/>
              </w:rPr>
              <w:t>.0</w:t>
            </w:r>
            <w:r w:rsidR="007A5B53">
              <w:rPr>
                <w:rFonts w:cs="Arial"/>
                <w:sz w:val="22"/>
                <w:szCs w:val="22"/>
              </w:rPr>
              <w:t>6</w:t>
            </w:r>
            <w:r w:rsidR="00662754" w:rsidRPr="00FB7B2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662754" w:rsidRPr="00FB7B26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FB7B26">
              <w:rPr>
                <w:rFonts w:cs="Arial"/>
                <w:sz w:val="22"/>
                <w:szCs w:val="22"/>
              </w:rPr>
              <w:t>8</w:t>
            </w:r>
            <w:r w:rsidRPr="00FB7B26">
              <w:rPr>
                <w:rFonts w:cs="Arial"/>
                <w:sz w:val="22"/>
                <w:szCs w:val="22"/>
                <w:vertAlign w:val="superscript"/>
              </w:rPr>
              <w:t>00</w:t>
            </w:r>
            <w:r w:rsidRPr="00FB7B26">
              <w:rPr>
                <w:rFonts w:cs="Arial"/>
                <w:sz w:val="22"/>
                <w:szCs w:val="22"/>
              </w:rPr>
              <w:t>-8</w:t>
            </w:r>
            <w:r w:rsidRPr="00FB7B26">
              <w:rPr>
                <w:rFonts w:cs="Arial"/>
                <w:sz w:val="22"/>
                <w:szCs w:val="22"/>
                <w:vertAlign w:val="superscript"/>
              </w:rPr>
              <w:t>30</w:t>
            </w:r>
          </w:p>
        </w:tc>
        <w:tc>
          <w:tcPr>
            <w:tcW w:w="1843" w:type="dxa"/>
            <w:vAlign w:val="center"/>
          </w:tcPr>
          <w:p w:rsidR="00662754" w:rsidRPr="00C05AFE" w:rsidRDefault="002804C3" w:rsidP="002804C3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="00662754" w:rsidRPr="00C05AFE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662754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662754" w:rsidRPr="00C05AFE" w:rsidRDefault="00662754" w:rsidP="00662754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662754" w:rsidRPr="00C05AFE" w:rsidRDefault="00662754" w:rsidP="00662754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Patriotów 2c/1</w:t>
            </w:r>
          </w:p>
        </w:tc>
        <w:tc>
          <w:tcPr>
            <w:tcW w:w="1985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48,93</w:t>
            </w:r>
          </w:p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mieszkalna 29,80</w:t>
            </w:r>
          </w:p>
        </w:tc>
        <w:tc>
          <w:tcPr>
            <w:tcW w:w="1701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 pokoje, kuchnia, łazienka, przedpokój</w:t>
            </w:r>
          </w:p>
        </w:tc>
        <w:tc>
          <w:tcPr>
            <w:tcW w:w="2646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parter</w:t>
            </w:r>
          </w:p>
        </w:tc>
        <w:tc>
          <w:tcPr>
            <w:tcW w:w="1458" w:type="dxa"/>
            <w:vAlign w:val="center"/>
          </w:tcPr>
          <w:p w:rsidR="00662754" w:rsidRPr="00FB7B26" w:rsidRDefault="00662754" w:rsidP="007A5B53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FB7B26">
              <w:rPr>
                <w:rFonts w:cs="Arial"/>
                <w:sz w:val="22"/>
                <w:szCs w:val="22"/>
              </w:rPr>
              <w:t xml:space="preserve"> </w:t>
            </w:r>
            <w:r w:rsidR="00EC3034">
              <w:rPr>
                <w:rFonts w:cs="Arial"/>
                <w:sz w:val="22"/>
                <w:szCs w:val="22"/>
              </w:rPr>
              <w:t>16</w:t>
            </w:r>
            <w:r>
              <w:rPr>
                <w:rFonts w:cs="Arial"/>
                <w:sz w:val="22"/>
                <w:szCs w:val="22"/>
              </w:rPr>
              <w:t>.0</w:t>
            </w:r>
            <w:r w:rsidR="007A5B53">
              <w:rPr>
                <w:rFonts w:cs="Arial"/>
                <w:sz w:val="22"/>
                <w:szCs w:val="22"/>
              </w:rPr>
              <w:t>6</w:t>
            </w:r>
            <w:r w:rsidRPr="00FB7B2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662754" w:rsidRPr="00FB7B26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FB7B26">
              <w:rPr>
                <w:rFonts w:cs="Arial"/>
                <w:sz w:val="22"/>
                <w:szCs w:val="22"/>
              </w:rPr>
              <w:t>8</w:t>
            </w:r>
            <w:r w:rsidRPr="00FB7B26">
              <w:rPr>
                <w:rFonts w:cs="Arial"/>
                <w:sz w:val="22"/>
                <w:szCs w:val="22"/>
                <w:vertAlign w:val="superscript"/>
              </w:rPr>
              <w:t>00</w:t>
            </w:r>
            <w:r w:rsidRPr="00FB7B26">
              <w:rPr>
                <w:rFonts w:cs="Arial"/>
                <w:sz w:val="22"/>
                <w:szCs w:val="22"/>
              </w:rPr>
              <w:t>-8</w:t>
            </w:r>
            <w:r w:rsidRPr="00FB7B26">
              <w:rPr>
                <w:rFonts w:cs="Arial"/>
                <w:sz w:val="22"/>
                <w:szCs w:val="22"/>
                <w:vertAlign w:val="superscript"/>
              </w:rPr>
              <w:t>30</w:t>
            </w:r>
          </w:p>
        </w:tc>
        <w:tc>
          <w:tcPr>
            <w:tcW w:w="1843" w:type="dxa"/>
            <w:vAlign w:val="center"/>
          </w:tcPr>
          <w:p w:rsidR="00662754" w:rsidRPr="00C05AFE" w:rsidRDefault="002804C3" w:rsidP="002804C3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="00662754" w:rsidRPr="00C05AFE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662754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662754" w:rsidRPr="00C05AFE" w:rsidRDefault="00662754" w:rsidP="00662754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662754" w:rsidRPr="00C05AFE" w:rsidRDefault="00662754" w:rsidP="00662754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Patriotów 4a/5</w:t>
            </w:r>
          </w:p>
        </w:tc>
        <w:tc>
          <w:tcPr>
            <w:tcW w:w="1985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28,13</w:t>
            </w:r>
          </w:p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mieszkalna 14,90</w:t>
            </w:r>
          </w:p>
        </w:tc>
        <w:tc>
          <w:tcPr>
            <w:tcW w:w="1701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1 pokój, kuchnia, łazienka, przedpokój</w:t>
            </w:r>
          </w:p>
        </w:tc>
        <w:tc>
          <w:tcPr>
            <w:tcW w:w="2646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1458" w:type="dxa"/>
            <w:vAlign w:val="center"/>
          </w:tcPr>
          <w:p w:rsidR="00662754" w:rsidRPr="00FB7B26" w:rsidRDefault="005B2038" w:rsidP="007A5B53">
            <w:pPr>
              <w:spacing w:line="240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 </w:t>
            </w:r>
            <w:r w:rsidR="00EC3034">
              <w:rPr>
                <w:rFonts w:cs="Arial"/>
                <w:sz w:val="22"/>
                <w:szCs w:val="22"/>
              </w:rPr>
              <w:t>16</w:t>
            </w:r>
            <w:r w:rsidR="00662754">
              <w:rPr>
                <w:rFonts w:cs="Arial"/>
                <w:sz w:val="22"/>
                <w:szCs w:val="22"/>
              </w:rPr>
              <w:t>.0</w:t>
            </w:r>
            <w:r w:rsidR="007A5B53">
              <w:rPr>
                <w:rFonts w:cs="Arial"/>
                <w:sz w:val="22"/>
                <w:szCs w:val="22"/>
              </w:rPr>
              <w:t>6</w:t>
            </w:r>
            <w:r w:rsidR="00662754" w:rsidRPr="00FB7B2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662754" w:rsidRPr="00FB7B26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FB7B26">
              <w:rPr>
                <w:rFonts w:cs="Arial"/>
                <w:sz w:val="22"/>
                <w:szCs w:val="22"/>
              </w:rPr>
              <w:t>8</w:t>
            </w:r>
            <w:r w:rsidRPr="00FB7B26">
              <w:rPr>
                <w:rFonts w:cs="Arial"/>
                <w:sz w:val="22"/>
                <w:szCs w:val="22"/>
                <w:vertAlign w:val="superscript"/>
              </w:rPr>
              <w:t>35</w:t>
            </w:r>
            <w:r w:rsidRPr="00FB7B26">
              <w:rPr>
                <w:rFonts w:cs="Arial"/>
                <w:sz w:val="22"/>
                <w:szCs w:val="22"/>
              </w:rPr>
              <w:t>-9</w:t>
            </w:r>
            <w:r w:rsidRPr="00FB7B26">
              <w:rPr>
                <w:rFonts w:cs="Arial"/>
                <w:sz w:val="22"/>
                <w:szCs w:val="22"/>
                <w:vertAlign w:val="superscript"/>
              </w:rPr>
              <w:t>05</w:t>
            </w:r>
          </w:p>
        </w:tc>
        <w:tc>
          <w:tcPr>
            <w:tcW w:w="1843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1-2 osobowa rodzina</w:t>
            </w:r>
          </w:p>
        </w:tc>
      </w:tr>
      <w:tr w:rsidR="00662754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662754" w:rsidRPr="00C05AFE" w:rsidRDefault="00662754" w:rsidP="00662754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662754" w:rsidRPr="00C05AFE" w:rsidRDefault="00662754" w:rsidP="00662754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Patriotów 4a/9</w:t>
            </w:r>
          </w:p>
        </w:tc>
        <w:tc>
          <w:tcPr>
            <w:tcW w:w="1985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45,41</w:t>
            </w:r>
          </w:p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mieszkalna 29,80</w:t>
            </w:r>
          </w:p>
        </w:tc>
        <w:tc>
          <w:tcPr>
            <w:tcW w:w="1701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 pokoje, kuchnia, łazienka, przedpokój</w:t>
            </w:r>
          </w:p>
        </w:tc>
        <w:tc>
          <w:tcPr>
            <w:tcW w:w="2646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</w:t>
            </w:r>
          </w:p>
        </w:tc>
        <w:tc>
          <w:tcPr>
            <w:tcW w:w="1458" w:type="dxa"/>
            <w:vAlign w:val="center"/>
          </w:tcPr>
          <w:p w:rsidR="00662754" w:rsidRPr="00FB7B26" w:rsidRDefault="00662754" w:rsidP="007A5B53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FB7B26">
              <w:rPr>
                <w:rFonts w:cs="Arial"/>
                <w:sz w:val="22"/>
                <w:szCs w:val="22"/>
              </w:rPr>
              <w:t xml:space="preserve"> </w:t>
            </w:r>
            <w:r w:rsidR="00EC3034">
              <w:rPr>
                <w:rFonts w:cs="Arial"/>
                <w:sz w:val="22"/>
                <w:szCs w:val="22"/>
              </w:rPr>
              <w:t>16</w:t>
            </w:r>
            <w:r>
              <w:rPr>
                <w:rFonts w:cs="Arial"/>
                <w:sz w:val="22"/>
                <w:szCs w:val="22"/>
              </w:rPr>
              <w:t>.0</w:t>
            </w:r>
            <w:r w:rsidR="007A5B53">
              <w:rPr>
                <w:rFonts w:cs="Arial"/>
                <w:sz w:val="22"/>
                <w:szCs w:val="22"/>
              </w:rPr>
              <w:t>6</w:t>
            </w:r>
            <w:r w:rsidRPr="00FB7B2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662754" w:rsidRPr="00FB7B26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FB7B26">
              <w:rPr>
                <w:rFonts w:cs="Arial"/>
                <w:sz w:val="22"/>
                <w:szCs w:val="22"/>
              </w:rPr>
              <w:t>8</w:t>
            </w:r>
            <w:r w:rsidRPr="00FB7B26">
              <w:rPr>
                <w:rFonts w:cs="Arial"/>
                <w:sz w:val="22"/>
                <w:szCs w:val="22"/>
                <w:vertAlign w:val="superscript"/>
              </w:rPr>
              <w:t>35</w:t>
            </w:r>
            <w:r w:rsidRPr="00FB7B26">
              <w:rPr>
                <w:rFonts w:cs="Arial"/>
                <w:sz w:val="22"/>
                <w:szCs w:val="22"/>
              </w:rPr>
              <w:t>-9</w:t>
            </w:r>
            <w:r w:rsidRPr="00FB7B26">
              <w:rPr>
                <w:rFonts w:cs="Arial"/>
                <w:sz w:val="22"/>
                <w:szCs w:val="22"/>
                <w:vertAlign w:val="superscript"/>
              </w:rPr>
              <w:t>05</w:t>
            </w:r>
          </w:p>
        </w:tc>
        <w:tc>
          <w:tcPr>
            <w:tcW w:w="1843" w:type="dxa"/>
            <w:vAlign w:val="center"/>
          </w:tcPr>
          <w:p w:rsidR="00662754" w:rsidRPr="00C05AFE" w:rsidRDefault="002804C3" w:rsidP="002804C3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="00662754" w:rsidRPr="00C05AFE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662754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662754" w:rsidRPr="00C05AFE" w:rsidRDefault="00662754" w:rsidP="00662754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662754" w:rsidRPr="00C05AFE" w:rsidRDefault="00662754" w:rsidP="00662754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Patriotów 4b/5</w:t>
            </w:r>
          </w:p>
        </w:tc>
        <w:tc>
          <w:tcPr>
            <w:tcW w:w="1985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47,59</w:t>
            </w:r>
          </w:p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mieszkalna 29,22</w:t>
            </w:r>
          </w:p>
        </w:tc>
        <w:tc>
          <w:tcPr>
            <w:tcW w:w="1701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 pokoje, kuchnia, łazienka, przedpokój</w:t>
            </w:r>
          </w:p>
        </w:tc>
        <w:tc>
          <w:tcPr>
            <w:tcW w:w="2646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1458" w:type="dxa"/>
            <w:vAlign w:val="center"/>
          </w:tcPr>
          <w:p w:rsidR="00662754" w:rsidRPr="00FB7B26" w:rsidRDefault="00662754" w:rsidP="007A5B53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FB7B26">
              <w:rPr>
                <w:rFonts w:cs="Arial"/>
                <w:sz w:val="22"/>
                <w:szCs w:val="22"/>
              </w:rPr>
              <w:t xml:space="preserve"> </w:t>
            </w:r>
            <w:r w:rsidR="00EC3034">
              <w:rPr>
                <w:rFonts w:cs="Arial"/>
                <w:sz w:val="22"/>
                <w:szCs w:val="22"/>
              </w:rPr>
              <w:t>16</w:t>
            </w:r>
            <w:r>
              <w:rPr>
                <w:rFonts w:cs="Arial"/>
                <w:sz w:val="22"/>
                <w:szCs w:val="22"/>
              </w:rPr>
              <w:t>.0</w:t>
            </w:r>
            <w:r w:rsidR="007A5B53">
              <w:rPr>
                <w:rFonts w:cs="Arial"/>
                <w:sz w:val="22"/>
                <w:szCs w:val="22"/>
              </w:rPr>
              <w:t>6</w:t>
            </w:r>
            <w:r w:rsidRPr="00FB7B2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662754" w:rsidRPr="00FB7B26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FB7B26">
              <w:rPr>
                <w:rFonts w:cs="Arial"/>
                <w:sz w:val="22"/>
                <w:szCs w:val="22"/>
              </w:rPr>
              <w:t>8</w:t>
            </w:r>
            <w:r w:rsidRPr="00FB7B26">
              <w:rPr>
                <w:rFonts w:cs="Arial"/>
                <w:sz w:val="22"/>
                <w:szCs w:val="22"/>
                <w:vertAlign w:val="superscript"/>
              </w:rPr>
              <w:t>35</w:t>
            </w:r>
            <w:r w:rsidRPr="00FB7B26">
              <w:rPr>
                <w:rFonts w:cs="Arial"/>
                <w:sz w:val="22"/>
                <w:szCs w:val="22"/>
              </w:rPr>
              <w:t>-9</w:t>
            </w:r>
            <w:r w:rsidRPr="00FB7B26">
              <w:rPr>
                <w:rFonts w:cs="Arial"/>
                <w:sz w:val="22"/>
                <w:szCs w:val="22"/>
                <w:vertAlign w:val="superscript"/>
              </w:rPr>
              <w:t>05</w:t>
            </w:r>
          </w:p>
        </w:tc>
        <w:tc>
          <w:tcPr>
            <w:tcW w:w="1843" w:type="dxa"/>
            <w:vAlign w:val="center"/>
          </w:tcPr>
          <w:p w:rsidR="00662754" w:rsidRPr="00C05AFE" w:rsidRDefault="002804C3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="00662754" w:rsidRPr="00C05AFE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662754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662754" w:rsidRPr="00C05AFE" w:rsidRDefault="00662754" w:rsidP="00662754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662754" w:rsidRPr="00C05AFE" w:rsidRDefault="00662754" w:rsidP="00662754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Patriotów 4c/9</w:t>
            </w:r>
          </w:p>
        </w:tc>
        <w:tc>
          <w:tcPr>
            <w:tcW w:w="1985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48,53</w:t>
            </w:r>
          </w:p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mieszkalna 33,55</w:t>
            </w:r>
          </w:p>
        </w:tc>
        <w:tc>
          <w:tcPr>
            <w:tcW w:w="1701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 pokoje, kuchnia, łazienka, przedpokój</w:t>
            </w:r>
          </w:p>
        </w:tc>
        <w:tc>
          <w:tcPr>
            <w:tcW w:w="2646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</w:t>
            </w:r>
          </w:p>
        </w:tc>
        <w:tc>
          <w:tcPr>
            <w:tcW w:w="1458" w:type="dxa"/>
            <w:vAlign w:val="center"/>
          </w:tcPr>
          <w:p w:rsidR="00662754" w:rsidRPr="00FB7B26" w:rsidRDefault="005B2038" w:rsidP="007A5B53">
            <w:pPr>
              <w:spacing w:line="240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 </w:t>
            </w:r>
            <w:r w:rsidR="00EC3034">
              <w:rPr>
                <w:rFonts w:cs="Arial"/>
                <w:sz w:val="22"/>
                <w:szCs w:val="22"/>
              </w:rPr>
              <w:t>16</w:t>
            </w:r>
            <w:r w:rsidR="00BB281A">
              <w:rPr>
                <w:rFonts w:cs="Arial"/>
                <w:sz w:val="22"/>
                <w:szCs w:val="22"/>
              </w:rPr>
              <w:t>.0</w:t>
            </w:r>
            <w:r w:rsidR="007A5B53">
              <w:rPr>
                <w:rFonts w:cs="Arial"/>
                <w:sz w:val="22"/>
                <w:szCs w:val="22"/>
              </w:rPr>
              <w:t>6</w:t>
            </w:r>
            <w:r w:rsidR="00662754" w:rsidRPr="00FB7B2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662754" w:rsidRPr="00FB7B26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FB7B26">
              <w:rPr>
                <w:rFonts w:cs="Arial"/>
                <w:sz w:val="22"/>
                <w:szCs w:val="22"/>
              </w:rPr>
              <w:t>8</w:t>
            </w:r>
            <w:r w:rsidRPr="00FB7B26">
              <w:rPr>
                <w:rFonts w:cs="Arial"/>
                <w:sz w:val="22"/>
                <w:szCs w:val="22"/>
                <w:vertAlign w:val="superscript"/>
              </w:rPr>
              <w:t>35</w:t>
            </w:r>
            <w:r w:rsidRPr="00FB7B26">
              <w:rPr>
                <w:rFonts w:cs="Arial"/>
                <w:sz w:val="22"/>
                <w:szCs w:val="22"/>
              </w:rPr>
              <w:t>-9</w:t>
            </w:r>
            <w:r w:rsidRPr="00FB7B26">
              <w:rPr>
                <w:rFonts w:cs="Arial"/>
                <w:sz w:val="22"/>
                <w:szCs w:val="22"/>
                <w:vertAlign w:val="superscript"/>
              </w:rPr>
              <w:t>05</w:t>
            </w:r>
          </w:p>
        </w:tc>
        <w:tc>
          <w:tcPr>
            <w:tcW w:w="1843" w:type="dxa"/>
            <w:vAlign w:val="center"/>
          </w:tcPr>
          <w:p w:rsidR="00662754" w:rsidRPr="00C05AFE" w:rsidRDefault="002804C3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="00662754" w:rsidRPr="00C05AFE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662754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662754" w:rsidRPr="00C05AFE" w:rsidRDefault="00662754" w:rsidP="00662754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662754" w:rsidRPr="00C05AFE" w:rsidRDefault="00662754" w:rsidP="00662754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Patriotów 4c/11</w:t>
            </w:r>
          </w:p>
        </w:tc>
        <w:tc>
          <w:tcPr>
            <w:tcW w:w="1985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31,50</w:t>
            </w:r>
          </w:p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mieszkalna 15,68</w:t>
            </w:r>
          </w:p>
        </w:tc>
        <w:tc>
          <w:tcPr>
            <w:tcW w:w="1701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1 pokój, kuchnia, łazienka, przedpokój</w:t>
            </w:r>
          </w:p>
        </w:tc>
        <w:tc>
          <w:tcPr>
            <w:tcW w:w="2646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3</w:t>
            </w:r>
          </w:p>
        </w:tc>
        <w:tc>
          <w:tcPr>
            <w:tcW w:w="1458" w:type="dxa"/>
            <w:vAlign w:val="center"/>
          </w:tcPr>
          <w:p w:rsidR="00662754" w:rsidRPr="00FB7B26" w:rsidRDefault="00662754" w:rsidP="007A5B53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FB7B26">
              <w:rPr>
                <w:rFonts w:cs="Arial"/>
                <w:sz w:val="22"/>
                <w:szCs w:val="22"/>
              </w:rPr>
              <w:t xml:space="preserve"> </w:t>
            </w:r>
            <w:r w:rsidR="00EC3034">
              <w:rPr>
                <w:rFonts w:cs="Arial"/>
                <w:sz w:val="22"/>
                <w:szCs w:val="22"/>
              </w:rPr>
              <w:t>16</w:t>
            </w:r>
            <w:r>
              <w:rPr>
                <w:rFonts w:cs="Arial"/>
                <w:sz w:val="22"/>
                <w:szCs w:val="22"/>
              </w:rPr>
              <w:t>.0</w:t>
            </w:r>
            <w:r w:rsidR="007A5B53">
              <w:rPr>
                <w:rFonts w:cs="Arial"/>
                <w:sz w:val="22"/>
                <w:szCs w:val="22"/>
              </w:rPr>
              <w:t>6</w:t>
            </w:r>
            <w:r w:rsidRPr="00FB7B2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662754" w:rsidRPr="00FB7B26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FB7B26">
              <w:rPr>
                <w:rFonts w:cs="Arial"/>
                <w:sz w:val="22"/>
                <w:szCs w:val="22"/>
              </w:rPr>
              <w:t>8</w:t>
            </w:r>
            <w:r w:rsidRPr="00FB7B26">
              <w:rPr>
                <w:rFonts w:cs="Arial"/>
                <w:sz w:val="22"/>
                <w:szCs w:val="22"/>
                <w:vertAlign w:val="superscript"/>
              </w:rPr>
              <w:t>35</w:t>
            </w:r>
            <w:r w:rsidRPr="00FB7B26">
              <w:rPr>
                <w:rFonts w:cs="Arial"/>
                <w:sz w:val="22"/>
                <w:szCs w:val="22"/>
              </w:rPr>
              <w:t>-9</w:t>
            </w:r>
            <w:r w:rsidRPr="00FB7B26">
              <w:rPr>
                <w:rFonts w:cs="Arial"/>
                <w:sz w:val="22"/>
                <w:szCs w:val="22"/>
                <w:vertAlign w:val="superscript"/>
              </w:rPr>
              <w:t>05</w:t>
            </w:r>
          </w:p>
        </w:tc>
        <w:tc>
          <w:tcPr>
            <w:tcW w:w="1843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1-2 osobowa rodzina</w:t>
            </w:r>
          </w:p>
        </w:tc>
      </w:tr>
      <w:tr w:rsidR="00662754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662754" w:rsidRPr="00C05AFE" w:rsidRDefault="00662754" w:rsidP="00662754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662754" w:rsidRPr="00C05AFE" w:rsidRDefault="00662754" w:rsidP="00662754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Patriotów </w:t>
            </w:r>
            <w:r>
              <w:rPr>
                <w:rFonts w:cs="Arial"/>
                <w:sz w:val="22"/>
                <w:szCs w:val="22"/>
              </w:rPr>
              <w:t>8a/2</w:t>
            </w:r>
          </w:p>
        </w:tc>
        <w:tc>
          <w:tcPr>
            <w:tcW w:w="1985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użytkowa </w:t>
            </w:r>
            <w:r>
              <w:rPr>
                <w:rFonts w:cs="Arial"/>
                <w:sz w:val="22"/>
                <w:szCs w:val="22"/>
              </w:rPr>
              <w:t>45,86</w:t>
            </w:r>
          </w:p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mieszkalna </w:t>
            </w:r>
            <w:r>
              <w:rPr>
                <w:rFonts w:cs="Arial"/>
                <w:sz w:val="22"/>
                <w:szCs w:val="22"/>
              </w:rPr>
              <w:t>33,82</w:t>
            </w:r>
          </w:p>
        </w:tc>
        <w:tc>
          <w:tcPr>
            <w:tcW w:w="1701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 pokoje</w:t>
            </w:r>
            <w:r w:rsidRPr="00C05AFE">
              <w:rPr>
                <w:rFonts w:cs="Arial"/>
                <w:sz w:val="22"/>
                <w:szCs w:val="22"/>
              </w:rPr>
              <w:t>, kuchnia, łazienka, przedpokój</w:t>
            </w:r>
          </w:p>
        </w:tc>
        <w:tc>
          <w:tcPr>
            <w:tcW w:w="2646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1458" w:type="dxa"/>
            <w:vAlign w:val="center"/>
          </w:tcPr>
          <w:p w:rsidR="00662754" w:rsidRPr="00824D51" w:rsidRDefault="00EC3034" w:rsidP="00274737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18</w:t>
            </w:r>
            <w:r w:rsidR="00662754">
              <w:rPr>
                <w:rFonts w:cs="Arial"/>
                <w:sz w:val="22"/>
                <w:szCs w:val="22"/>
              </w:rPr>
              <w:t>.0</w:t>
            </w:r>
            <w:r w:rsidR="00274737">
              <w:rPr>
                <w:rFonts w:cs="Arial"/>
                <w:sz w:val="22"/>
                <w:szCs w:val="22"/>
              </w:rPr>
              <w:t>6</w:t>
            </w:r>
            <w:r w:rsidR="00662754" w:rsidRPr="00FB7B2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662754" w:rsidRPr="00824D51" w:rsidRDefault="00120B4B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8</w:t>
            </w:r>
            <w:r w:rsidR="00662754" w:rsidRPr="00824D51">
              <w:rPr>
                <w:rFonts w:cs="Arial"/>
                <w:sz w:val="22"/>
                <w:szCs w:val="22"/>
                <w:vertAlign w:val="superscript"/>
              </w:rPr>
              <w:t>00</w:t>
            </w:r>
            <w:r>
              <w:rPr>
                <w:rFonts w:cs="Arial"/>
                <w:sz w:val="22"/>
                <w:szCs w:val="22"/>
              </w:rPr>
              <w:t>-8</w:t>
            </w:r>
            <w:r w:rsidR="00662754" w:rsidRPr="00824D51">
              <w:rPr>
                <w:rFonts w:cs="Arial"/>
                <w:sz w:val="22"/>
                <w:szCs w:val="22"/>
                <w:vertAlign w:val="superscript"/>
              </w:rPr>
              <w:t>30</w:t>
            </w:r>
          </w:p>
        </w:tc>
        <w:tc>
          <w:tcPr>
            <w:tcW w:w="1843" w:type="dxa"/>
            <w:vAlign w:val="center"/>
          </w:tcPr>
          <w:p w:rsidR="00662754" w:rsidRPr="00C05AFE" w:rsidRDefault="00B415EF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="00662754">
              <w:rPr>
                <w:rFonts w:cs="Arial"/>
                <w:sz w:val="22"/>
                <w:szCs w:val="22"/>
              </w:rPr>
              <w:t>-4</w:t>
            </w:r>
            <w:r w:rsidR="00662754" w:rsidRPr="00C05AFE">
              <w:rPr>
                <w:rFonts w:cs="Arial"/>
                <w:sz w:val="22"/>
                <w:szCs w:val="22"/>
              </w:rPr>
              <w:t xml:space="preserve"> osobowa rodzina</w:t>
            </w:r>
          </w:p>
        </w:tc>
      </w:tr>
      <w:tr w:rsidR="00662754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662754" w:rsidRPr="00C05AFE" w:rsidRDefault="00662754" w:rsidP="00662754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662754" w:rsidRPr="00C05AFE" w:rsidRDefault="00662754" w:rsidP="00662754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Patriotów </w:t>
            </w:r>
            <w:r>
              <w:rPr>
                <w:rFonts w:cs="Arial"/>
                <w:sz w:val="22"/>
                <w:szCs w:val="22"/>
              </w:rPr>
              <w:t>8b/4</w:t>
            </w:r>
          </w:p>
        </w:tc>
        <w:tc>
          <w:tcPr>
            <w:tcW w:w="1985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użytkowa </w:t>
            </w:r>
            <w:r>
              <w:rPr>
                <w:rFonts w:cs="Arial"/>
                <w:sz w:val="22"/>
                <w:szCs w:val="22"/>
              </w:rPr>
              <w:t>38,29</w:t>
            </w:r>
          </w:p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mieszkalna </w:t>
            </w:r>
            <w:r>
              <w:rPr>
                <w:rFonts w:cs="Arial"/>
                <w:sz w:val="22"/>
                <w:szCs w:val="22"/>
              </w:rPr>
              <w:t>22,91</w:t>
            </w:r>
          </w:p>
        </w:tc>
        <w:tc>
          <w:tcPr>
            <w:tcW w:w="1701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 pokój</w:t>
            </w:r>
            <w:r w:rsidRPr="00C05AFE">
              <w:rPr>
                <w:rFonts w:cs="Arial"/>
                <w:sz w:val="22"/>
                <w:szCs w:val="22"/>
              </w:rPr>
              <w:t>, kuchnia, łazienka, przedpokój</w:t>
            </w:r>
          </w:p>
        </w:tc>
        <w:tc>
          <w:tcPr>
            <w:tcW w:w="2646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1458" w:type="dxa"/>
            <w:vAlign w:val="center"/>
          </w:tcPr>
          <w:p w:rsidR="00662754" w:rsidRPr="00824D51" w:rsidRDefault="005B2038" w:rsidP="00274737">
            <w:pPr>
              <w:spacing w:line="240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 </w:t>
            </w:r>
            <w:r w:rsidR="00EC3034">
              <w:rPr>
                <w:rFonts w:cs="Arial"/>
                <w:sz w:val="22"/>
                <w:szCs w:val="22"/>
              </w:rPr>
              <w:t>18</w:t>
            </w:r>
            <w:r w:rsidR="007E0A5D">
              <w:rPr>
                <w:rFonts w:cs="Arial"/>
                <w:sz w:val="22"/>
                <w:szCs w:val="22"/>
              </w:rPr>
              <w:t>.</w:t>
            </w:r>
            <w:r w:rsidR="00662754">
              <w:rPr>
                <w:rFonts w:cs="Arial"/>
                <w:sz w:val="22"/>
                <w:szCs w:val="22"/>
              </w:rPr>
              <w:t>0</w:t>
            </w:r>
            <w:r w:rsidR="00274737">
              <w:rPr>
                <w:rFonts w:cs="Arial"/>
                <w:sz w:val="22"/>
                <w:szCs w:val="22"/>
              </w:rPr>
              <w:t>6</w:t>
            </w:r>
            <w:r w:rsidR="00662754" w:rsidRPr="00FB7B2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662754" w:rsidRPr="00824D51" w:rsidRDefault="00120B4B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8</w:t>
            </w:r>
            <w:r w:rsidR="00662754">
              <w:rPr>
                <w:rFonts w:cs="Arial"/>
                <w:sz w:val="22"/>
                <w:szCs w:val="22"/>
                <w:vertAlign w:val="superscript"/>
              </w:rPr>
              <w:t>35</w:t>
            </w:r>
            <w:r w:rsidR="00662754" w:rsidRPr="00824D51">
              <w:rPr>
                <w:rFonts w:cs="Arial"/>
                <w:sz w:val="22"/>
                <w:szCs w:val="22"/>
                <w:vertAlign w:val="superscript"/>
              </w:rPr>
              <w:t>-</w:t>
            </w:r>
            <w:r>
              <w:rPr>
                <w:rFonts w:cs="Arial"/>
                <w:sz w:val="22"/>
                <w:szCs w:val="22"/>
              </w:rPr>
              <w:t>9</w:t>
            </w:r>
            <w:r w:rsidR="00662754">
              <w:rPr>
                <w:rFonts w:cs="Arial"/>
                <w:sz w:val="22"/>
                <w:szCs w:val="22"/>
                <w:vertAlign w:val="superscript"/>
              </w:rPr>
              <w:t>05</w:t>
            </w:r>
          </w:p>
        </w:tc>
        <w:tc>
          <w:tcPr>
            <w:tcW w:w="1843" w:type="dxa"/>
            <w:vAlign w:val="center"/>
          </w:tcPr>
          <w:p w:rsidR="00662754" w:rsidRPr="00C05AFE" w:rsidRDefault="00B415EF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</w:t>
            </w:r>
            <w:r w:rsidR="00662754">
              <w:rPr>
                <w:rFonts w:cs="Arial"/>
                <w:sz w:val="22"/>
                <w:szCs w:val="22"/>
              </w:rPr>
              <w:t>-3</w:t>
            </w:r>
            <w:r w:rsidR="00662754" w:rsidRPr="00C05AFE">
              <w:rPr>
                <w:rFonts w:cs="Arial"/>
                <w:sz w:val="22"/>
                <w:szCs w:val="22"/>
              </w:rPr>
              <w:t xml:space="preserve"> osobowa rodzina</w:t>
            </w:r>
          </w:p>
        </w:tc>
      </w:tr>
      <w:tr w:rsidR="00662754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662754" w:rsidRPr="00C05AFE" w:rsidRDefault="00662754" w:rsidP="00662754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662754" w:rsidRPr="00C05AFE" w:rsidRDefault="00662754" w:rsidP="00662754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Patriotów 8b/9</w:t>
            </w:r>
          </w:p>
        </w:tc>
        <w:tc>
          <w:tcPr>
            <w:tcW w:w="1985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36,32</w:t>
            </w:r>
          </w:p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mieszkalna 21,84</w:t>
            </w:r>
          </w:p>
        </w:tc>
        <w:tc>
          <w:tcPr>
            <w:tcW w:w="1701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1 pokój, kuchnia, łazienka, przedpokój</w:t>
            </w:r>
          </w:p>
        </w:tc>
        <w:tc>
          <w:tcPr>
            <w:tcW w:w="2646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Instalacja: wodna, kanalizacyjna, elektryczna, gazowa, etażowe ogrzewanie gazowe </w:t>
            </w:r>
          </w:p>
        </w:tc>
        <w:tc>
          <w:tcPr>
            <w:tcW w:w="1424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3</w:t>
            </w:r>
          </w:p>
        </w:tc>
        <w:tc>
          <w:tcPr>
            <w:tcW w:w="1458" w:type="dxa"/>
            <w:vAlign w:val="center"/>
          </w:tcPr>
          <w:p w:rsidR="00662754" w:rsidRPr="00824D51" w:rsidRDefault="00EC3034" w:rsidP="00274737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18</w:t>
            </w:r>
            <w:r w:rsidR="00662754">
              <w:rPr>
                <w:rFonts w:cs="Arial"/>
                <w:sz w:val="22"/>
                <w:szCs w:val="22"/>
              </w:rPr>
              <w:t>.0</w:t>
            </w:r>
            <w:r w:rsidR="00274737">
              <w:rPr>
                <w:rFonts w:cs="Arial"/>
                <w:sz w:val="22"/>
                <w:szCs w:val="22"/>
              </w:rPr>
              <w:t>6</w:t>
            </w:r>
            <w:r w:rsidR="00662754" w:rsidRPr="00FB7B2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662754" w:rsidRPr="00824D51" w:rsidRDefault="00120B4B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8</w:t>
            </w:r>
            <w:r w:rsidR="00662754">
              <w:rPr>
                <w:rFonts w:cs="Arial"/>
                <w:sz w:val="22"/>
                <w:szCs w:val="22"/>
                <w:vertAlign w:val="superscript"/>
              </w:rPr>
              <w:t>35</w:t>
            </w:r>
            <w:r>
              <w:rPr>
                <w:rFonts w:cs="Arial"/>
                <w:sz w:val="22"/>
                <w:szCs w:val="22"/>
              </w:rPr>
              <w:t>-9</w:t>
            </w:r>
            <w:r w:rsidR="00662754">
              <w:rPr>
                <w:rFonts w:cs="Arial"/>
                <w:sz w:val="22"/>
                <w:szCs w:val="22"/>
                <w:vertAlign w:val="superscript"/>
              </w:rPr>
              <w:t>05</w:t>
            </w:r>
          </w:p>
        </w:tc>
        <w:tc>
          <w:tcPr>
            <w:tcW w:w="1843" w:type="dxa"/>
            <w:vAlign w:val="center"/>
          </w:tcPr>
          <w:p w:rsidR="00662754" w:rsidRPr="00C05AFE" w:rsidRDefault="00B415EF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</w:t>
            </w:r>
            <w:r w:rsidR="00662754" w:rsidRPr="00C05AFE">
              <w:rPr>
                <w:rFonts w:cs="Arial"/>
                <w:sz w:val="22"/>
                <w:szCs w:val="22"/>
              </w:rPr>
              <w:t>-3 osobowa rodzina</w:t>
            </w:r>
          </w:p>
        </w:tc>
      </w:tr>
      <w:tr w:rsidR="00662754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662754" w:rsidRPr="00C05AFE" w:rsidRDefault="00662754" w:rsidP="00662754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662754" w:rsidRPr="00C05AFE" w:rsidRDefault="00662754" w:rsidP="00662754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Patriotów 8c/8</w:t>
            </w:r>
          </w:p>
        </w:tc>
        <w:tc>
          <w:tcPr>
            <w:tcW w:w="1985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48,83</w:t>
            </w:r>
          </w:p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mieszkalna 31,17</w:t>
            </w:r>
          </w:p>
        </w:tc>
        <w:tc>
          <w:tcPr>
            <w:tcW w:w="1701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 pokoje, kuchnia, łazienka, przedpokój</w:t>
            </w:r>
          </w:p>
        </w:tc>
        <w:tc>
          <w:tcPr>
            <w:tcW w:w="2646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</w:t>
            </w:r>
          </w:p>
        </w:tc>
        <w:tc>
          <w:tcPr>
            <w:tcW w:w="1458" w:type="dxa"/>
            <w:vAlign w:val="center"/>
          </w:tcPr>
          <w:p w:rsidR="00662754" w:rsidRPr="00824D51" w:rsidRDefault="00EC3034" w:rsidP="00274737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18</w:t>
            </w:r>
            <w:r w:rsidR="00662754">
              <w:rPr>
                <w:rFonts w:cs="Arial"/>
                <w:sz w:val="22"/>
                <w:szCs w:val="22"/>
              </w:rPr>
              <w:t>.0</w:t>
            </w:r>
            <w:r w:rsidR="00274737">
              <w:rPr>
                <w:rFonts w:cs="Arial"/>
                <w:sz w:val="22"/>
                <w:szCs w:val="22"/>
              </w:rPr>
              <w:t>6</w:t>
            </w:r>
            <w:r w:rsidR="00662754" w:rsidRPr="00FB7B2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662754" w:rsidRPr="00824D51" w:rsidRDefault="00120B4B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8</w:t>
            </w:r>
            <w:r w:rsidR="00662754" w:rsidRPr="00824D51">
              <w:rPr>
                <w:rFonts w:cs="Arial"/>
                <w:sz w:val="22"/>
                <w:szCs w:val="22"/>
                <w:vertAlign w:val="superscript"/>
              </w:rPr>
              <w:t>00</w:t>
            </w:r>
            <w:r>
              <w:rPr>
                <w:rFonts w:cs="Arial"/>
                <w:sz w:val="22"/>
                <w:szCs w:val="22"/>
              </w:rPr>
              <w:t>-8</w:t>
            </w:r>
            <w:r w:rsidR="00662754" w:rsidRPr="00824D51">
              <w:rPr>
                <w:rFonts w:cs="Arial"/>
                <w:sz w:val="22"/>
                <w:szCs w:val="22"/>
                <w:vertAlign w:val="superscript"/>
              </w:rPr>
              <w:t>30</w:t>
            </w:r>
          </w:p>
        </w:tc>
        <w:tc>
          <w:tcPr>
            <w:tcW w:w="1843" w:type="dxa"/>
            <w:vAlign w:val="center"/>
          </w:tcPr>
          <w:p w:rsidR="00662754" w:rsidRPr="00C05AFE" w:rsidRDefault="00B415EF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="00662754" w:rsidRPr="00C05AFE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662754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662754" w:rsidRPr="00C05AFE" w:rsidRDefault="00662754" w:rsidP="00662754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662754" w:rsidRPr="00C23855" w:rsidRDefault="00662754" w:rsidP="00662754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C23855">
              <w:rPr>
                <w:rFonts w:cs="Arial"/>
                <w:sz w:val="22"/>
                <w:szCs w:val="22"/>
              </w:rPr>
              <w:t>Patriotów 9a/7</w:t>
            </w:r>
          </w:p>
        </w:tc>
        <w:tc>
          <w:tcPr>
            <w:tcW w:w="1985" w:type="dxa"/>
            <w:vAlign w:val="center"/>
          </w:tcPr>
          <w:p w:rsidR="00662754" w:rsidRPr="00C23855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23855">
              <w:rPr>
                <w:rFonts w:cs="Arial"/>
                <w:sz w:val="22"/>
                <w:szCs w:val="22"/>
              </w:rPr>
              <w:t>użytkowa 37,49</w:t>
            </w:r>
          </w:p>
          <w:p w:rsidR="00662754" w:rsidRPr="00C23855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23855">
              <w:rPr>
                <w:rFonts w:cs="Arial"/>
                <w:sz w:val="22"/>
                <w:szCs w:val="22"/>
              </w:rPr>
              <w:t>mieszkalna 20,40</w:t>
            </w:r>
          </w:p>
        </w:tc>
        <w:tc>
          <w:tcPr>
            <w:tcW w:w="1701" w:type="dxa"/>
            <w:vAlign w:val="center"/>
          </w:tcPr>
          <w:p w:rsidR="00662754" w:rsidRPr="00C23855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23855">
              <w:rPr>
                <w:rFonts w:cs="Arial"/>
                <w:sz w:val="22"/>
                <w:szCs w:val="22"/>
              </w:rPr>
              <w:t>1 pokój, kuchnia, łazienka, przedpokój</w:t>
            </w:r>
          </w:p>
        </w:tc>
        <w:tc>
          <w:tcPr>
            <w:tcW w:w="2646" w:type="dxa"/>
            <w:vAlign w:val="center"/>
          </w:tcPr>
          <w:p w:rsidR="00662754" w:rsidRPr="00C23855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23855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662754" w:rsidRPr="00C23855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23855">
              <w:rPr>
                <w:rFonts w:cs="Arial"/>
                <w:sz w:val="22"/>
                <w:szCs w:val="22"/>
              </w:rPr>
              <w:t>2</w:t>
            </w:r>
          </w:p>
        </w:tc>
        <w:tc>
          <w:tcPr>
            <w:tcW w:w="1458" w:type="dxa"/>
            <w:vAlign w:val="center"/>
          </w:tcPr>
          <w:p w:rsidR="00662754" w:rsidRPr="00C23855" w:rsidRDefault="005B2038" w:rsidP="00274737">
            <w:pPr>
              <w:spacing w:line="240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 </w:t>
            </w:r>
            <w:r w:rsidR="004F6896">
              <w:rPr>
                <w:rFonts w:cs="Arial"/>
                <w:sz w:val="22"/>
                <w:szCs w:val="22"/>
              </w:rPr>
              <w:t>17</w:t>
            </w:r>
            <w:r w:rsidR="00662754" w:rsidRPr="00C23855">
              <w:rPr>
                <w:rFonts w:cs="Arial"/>
                <w:sz w:val="22"/>
                <w:szCs w:val="22"/>
              </w:rPr>
              <w:t>.0</w:t>
            </w:r>
            <w:r w:rsidR="00274737">
              <w:rPr>
                <w:rFonts w:cs="Arial"/>
                <w:sz w:val="22"/>
                <w:szCs w:val="22"/>
              </w:rPr>
              <w:t>6</w:t>
            </w:r>
            <w:r w:rsidR="00662754" w:rsidRPr="00C23855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662754" w:rsidRPr="00824D51" w:rsidRDefault="00C23855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11</w:t>
            </w:r>
            <w:r w:rsidR="00662754" w:rsidRPr="00824D51">
              <w:rPr>
                <w:rFonts w:cs="Arial"/>
                <w:sz w:val="22"/>
                <w:szCs w:val="22"/>
                <w:vertAlign w:val="superscript"/>
              </w:rPr>
              <w:t>00</w:t>
            </w:r>
            <w:r>
              <w:rPr>
                <w:rFonts w:cs="Arial"/>
                <w:sz w:val="22"/>
                <w:szCs w:val="22"/>
              </w:rPr>
              <w:t>-11</w:t>
            </w:r>
            <w:r w:rsidR="00662754" w:rsidRPr="00824D51">
              <w:rPr>
                <w:rFonts w:cs="Arial"/>
                <w:sz w:val="22"/>
                <w:szCs w:val="22"/>
                <w:vertAlign w:val="superscript"/>
              </w:rPr>
              <w:t>30</w:t>
            </w:r>
          </w:p>
        </w:tc>
        <w:tc>
          <w:tcPr>
            <w:tcW w:w="1843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1-2</w:t>
            </w:r>
            <w:r w:rsidRPr="00C05AFE">
              <w:rPr>
                <w:rFonts w:cs="Arial"/>
                <w:sz w:val="22"/>
                <w:szCs w:val="22"/>
              </w:rPr>
              <w:t xml:space="preserve"> osobowa rodzina</w:t>
            </w:r>
          </w:p>
        </w:tc>
      </w:tr>
      <w:tr w:rsidR="00662754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662754" w:rsidRPr="00C05AFE" w:rsidRDefault="00662754" w:rsidP="00662754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662754" w:rsidRPr="00C05AFE" w:rsidRDefault="00662754" w:rsidP="00662754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Patriotów 10b/7</w:t>
            </w:r>
          </w:p>
        </w:tc>
        <w:tc>
          <w:tcPr>
            <w:tcW w:w="1985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50,62</w:t>
            </w:r>
          </w:p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mieszkalna 34,03</w:t>
            </w:r>
          </w:p>
        </w:tc>
        <w:tc>
          <w:tcPr>
            <w:tcW w:w="1701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 pokoje, kuchnia, łazienka, przedpokój</w:t>
            </w:r>
          </w:p>
        </w:tc>
        <w:tc>
          <w:tcPr>
            <w:tcW w:w="2646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</w:t>
            </w:r>
          </w:p>
        </w:tc>
        <w:tc>
          <w:tcPr>
            <w:tcW w:w="1458" w:type="dxa"/>
            <w:vAlign w:val="center"/>
          </w:tcPr>
          <w:p w:rsidR="00662754" w:rsidRPr="00824D51" w:rsidRDefault="004F6896" w:rsidP="00274737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18</w:t>
            </w:r>
            <w:r w:rsidR="00662754">
              <w:rPr>
                <w:rFonts w:cs="Arial"/>
                <w:sz w:val="22"/>
                <w:szCs w:val="22"/>
              </w:rPr>
              <w:t>.0</w:t>
            </w:r>
            <w:r w:rsidR="00274737">
              <w:rPr>
                <w:rFonts w:cs="Arial"/>
                <w:sz w:val="22"/>
                <w:szCs w:val="22"/>
              </w:rPr>
              <w:t>6</w:t>
            </w:r>
            <w:r w:rsidR="00662754" w:rsidRPr="00FB7B2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662754" w:rsidRPr="00824D51" w:rsidRDefault="00366E65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8</w:t>
            </w:r>
            <w:r w:rsidR="00662754">
              <w:rPr>
                <w:rFonts w:cs="Arial"/>
                <w:sz w:val="22"/>
                <w:szCs w:val="22"/>
                <w:vertAlign w:val="superscript"/>
              </w:rPr>
              <w:t>35</w:t>
            </w:r>
            <w:r>
              <w:rPr>
                <w:rFonts w:cs="Arial"/>
                <w:sz w:val="22"/>
                <w:szCs w:val="22"/>
              </w:rPr>
              <w:t>-9</w:t>
            </w:r>
            <w:r w:rsidR="00662754">
              <w:rPr>
                <w:rFonts w:cs="Arial"/>
                <w:sz w:val="22"/>
                <w:szCs w:val="22"/>
                <w:vertAlign w:val="superscript"/>
              </w:rPr>
              <w:t>05</w:t>
            </w:r>
          </w:p>
        </w:tc>
        <w:tc>
          <w:tcPr>
            <w:tcW w:w="1843" w:type="dxa"/>
            <w:vAlign w:val="center"/>
          </w:tcPr>
          <w:p w:rsidR="00662754" w:rsidRPr="00C05AFE" w:rsidRDefault="00B415EF" w:rsidP="00B415E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="00662754" w:rsidRPr="00C05AFE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662754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662754" w:rsidRPr="00C05AFE" w:rsidRDefault="00662754" w:rsidP="00662754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662754" w:rsidRPr="00C23855" w:rsidRDefault="00662754" w:rsidP="00662754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C23855">
              <w:rPr>
                <w:rFonts w:cs="Arial"/>
                <w:sz w:val="22"/>
                <w:szCs w:val="22"/>
              </w:rPr>
              <w:t>Patriotów 12b/1</w:t>
            </w:r>
          </w:p>
        </w:tc>
        <w:tc>
          <w:tcPr>
            <w:tcW w:w="1985" w:type="dxa"/>
            <w:vAlign w:val="center"/>
          </w:tcPr>
          <w:p w:rsidR="00662754" w:rsidRPr="00C23855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23855">
              <w:rPr>
                <w:rFonts w:cs="Arial"/>
                <w:sz w:val="22"/>
                <w:szCs w:val="22"/>
              </w:rPr>
              <w:t>użytkowa 58,00</w:t>
            </w:r>
          </w:p>
          <w:p w:rsidR="00662754" w:rsidRPr="00C23855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23855">
              <w:rPr>
                <w:rFonts w:cs="Arial"/>
                <w:sz w:val="22"/>
                <w:szCs w:val="22"/>
              </w:rPr>
              <w:t>mieszkalna 42,18</w:t>
            </w:r>
          </w:p>
        </w:tc>
        <w:tc>
          <w:tcPr>
            <w:tcW w:w="1701" w:type="dxa"/>
            <w:vAlign w:val="center"/>
          </w:tcPr>
          <w:p w:rsidR="00662754" w:rsidRPr="00C23855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23855">
              <w:rPr>
                <w:rFonts w:cs="Arial"/>
                <w:sz w:val="22"/>
                <w:szCs w:val="22"/>
              </w:rPr>
              <w:t>3 pokoje, kuchnia, łazienka, przedpokój</w:t>
            </w:r>
          </w:p>
        </w:tc>
        <w:tc>
          <w:tcPr>
            <w:tcW w:w="2646" w:type="dxa"/>
            <w:vAlign w:val="center"/>
          </w:tcPr>
          <w:p w:rsidR="00662754" w:rsidRPr="00C23855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23855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662754" w:rsidRPr="00C23855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23855">
              <w:rPr>
                <w:rFonts w:cs="Arial"/>
                <w:sz w:val="22"/>
                <w:szCs w:val="22"/>
              </w:rPr>
              <w:t>parter</w:t>
            </w:r>
          </w:p>
        </w:tc>
        <w:tc>
          <w:tcPr>
            <w:tcW w:w="1458" w:type="dxa"/>
            <w:vAlign w:val="center"/>
          </w:tcPr>
          <w:p w:rsidR="00662754" w:rsidRPr="00C23855" w:rsidRDefault="004F6896" w:rsidP="00274737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17</w:t>
            </w:r>
            <w:r w:rsidR="00662754" w:rsidRPr="00C23855">
              <w:rPr>
                <w:rFonts w:cs="Arial"/>
                <w:sz w:val="22"/>
                <w:szCs w:val="22"/>
              </w:rPr>
              <w:t>.0</w:t>
            </w:r>
            <w:r w:rsidR="00274737">
              <w:rPr>
                <w:rFonts w:cs="Arial"/>
                <w:sz w:val="22"/>
                <w:szCs w:val="22"/>
              </w:rPr>
              <w:t>6</w:t>
            </w:r>
            <w:r w:rsidR="00662754" w:rsidRPr="00C23855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662754" w:rsidRPr="00824D51" w:rsidRDefault="00C23855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11</w:t>
            </w:r>
            <w:r>
              <w:rPr>
                <w:rFonts w:cs="Arial"/>
                <w:sz w:val="22"/>
                <w:szCs w:val="22"/>
                <w:vertAlign w:val="superscript"/>
              </w:rPr>
              <w:t>00</w:t>
            </w:r>
            <w:r w:rsidR="00662754" w:rsidRPr="00824D51">
              <w:rPr>
                <w:rFonts w:cs="Arial"/>
                <w:sz w:val="22"/>
                <w:szCs w:val="22"/>
              </w:rPr>
              <w:t>-1</w:t>
            </w:r>
            <w:r>
              <w:rPr>
                <w:rFonts w:cs="Arial"/>
                <w:sz w:val="22"/>
                <w:szCs w:val="22"/>
              </w:rPr>
              <w:t>1</w:t>
            </w:r>
            <w:r>
              <w:rPr>
                <w:rFonts w:cs="Arial"/>
                <w:sz w:val="22"/>
                <w:szCs w:val="22"/>
                <w:vertAlign w:val="superscript"/>
              </w:rPr>
              <w:t>30</w:t>
            </w:r>
          </w:p>
        </w:tc>
        <w:tc>
          <w:tcPr>
            <w:tcW w:w="1843" w:type="dxa"/>
            <w:vAlign w:val="center"/>
          </w:tcPr>
          <w:p w:rsidR="00662754" w:rsidRPr="00C05AFE" w:rsidRDefault="006F4FC9" w:rsidP="006F4FC9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4</w:t>
            </w:r>
            <w:r w:rsidR="00662754">
              <w:rPr>
                <w:rFonts w:cs="Arial"/>
                <w:sz w:val="22"/>
                <w:szCs w:val="22"/>
              </w:rPr>
              <w:t>-6</w:t>
            </w:r>
            <w:r w:rsidR="00662754" w:rsidRPr="00C05AFE">
              <w:rPr>
                <w:rFonts w:cs="Arial"/>
                <w:sz w:val="22"/>
                <w:szCs w:val="22"/>
              </w:rPr>
              <w:t xml:space="preserve"> osobowa rodzina</w:t>
            </w:r>
          </w:p>
        </w:tc>
      </w:tr>
      <w:tr w:rsidR="00662754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662754" w:rsidRPr="00C05AFE" w:rsidRDefault="00662754" w:rsidP="00662754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662754" w:rsidRPr="00C05AFE" w:rsidRDefault="00662754" w:rsidP="00662754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Patriotów 14b/3</w:t>
            </w:r>
          </w:p>
        </w:tc>
        <w:tc>
          <w:tcPr>
            <w:tcW w:w="1985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38,65</w:t>
            </w:r>
          </w:p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mieszkalna 21,30</w:t>
            </w:r>
          </w:p>
        </w:tc>
        <w:tc>
          <w:tcPr>
            <w:tcW w:w="1701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1 pokój, kuchnia, łazienka, przedpokój</w:t>
            </w:r>
          </w:p>
        </w:tc>
        <w:tc>
          <w:tcPr>
            <w:tcW w:w="2646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1458" w:type="dxa"/>
            <w:vAlign w:val="center"/>
          </w:tcPr>
          <w:p w:rsidR="00662754" w:rsidRPr="00824D51" w:rsidRDefault="004F6896" w:rsidP="00274737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18</w:t>
            </w:r>
            <w:r w:rsidR="00662754">
              <w:rPr>
                <w:rFonts w:cs="Arial"/>
                <w:sz w:val="22"/>
                <w:szCs w:val="22"/>
              </w:rPr>
              <w:t>.0</w:t>
            </w:r>
            <w:r w:rsidR="00274737">
              <w:rPr>
                <w:rFonts w:cs="Arial"/>
                <w:sz w:val="22"/>
                <w:szCs w:val="22"/>
              </w:rPr>
              <w:t>6</w:t>
            </w:r>
            <w:r w:rsidR="00662754" w:rsidRPr="00FB7B2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662754" w:rsidRPr="00824D51" w:rsidRDefault="00366E65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9</w:t>
            </w:r>
            <w:r w:rsidR="00662754">
              <w:rPr>
                <w:rFonts w:cs="Arial"/>
                <w:sz w:val="22"/>
                <w:szCs w:val="22"/>
                <w:vertAlign w:val="superscript"/>
              </w:rPr>
              <w:t>10</w:t>
            </w:r>
            <w:r>
              <w:rPr>
                <w:rFonts w:cs="Arial"/>
                <w:sz w:val="22"/>
                <w:szCs w:val="22"/>
              </w:rPr>
              <w:t>-9</w:t>
            </w:r>
            <w:r w:rsidR="00662754">
              <w:rPr>
                <w:rFonts w:cs="Arial"/>
                <w:sz w:val="22"/>
                <w:szCs w:val="22"/>
                <w:vertAlign w:val="superscript"/>
              </w:rPr>
              <w:t>40</w:t>
            </w:r>
          </w:p>
        </w:tc>
        <w:tc>
          <w:tcPr>
            <w:tcW w:w="1843" w:type="dxa"/>
            <w:vAlign w:val="center"/>
          </w:tcPr>
          <w:p w:rsidR="00662754" w:rsidRPr="00C05AFE" w:rsidRDefault="00B415EF" w:rsidP="00B415E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</w:t>
            </w:r>
            <w:r w:rsidR="00662754" w:rsidRPr="00C05AFE">
              <w:rPr>
                <w:rFonts w:cs="Arial"/>
                <w:sz w:val="22"/>
                <w:szCs w:val="22"/>
              </w:rPr>
              <w:t>-3 osobowa rodzina</w:t>
            </w:r>
          </w:p>
        </w:tc>
      </w:tr>
      <w:tr w:rsidR="00662754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662754" w:rsidRPr="00C05AFE" w:rsidRDefault="00662754" w:rsidP="00662754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662754" w:rsidRPr="00C05AFE" w:rsidRDefault="00662754" w:rsidP="00662754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Patriotów 14b/5</w:t>
            </w:r>
          </w:p>
        </w:tc>
        <w:tc>
          <w:tcPr>
            <w:tcW w:w="1985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48,13</w:t>
            </w:r>
          </w:p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mieszkalna 29,93</w:t>
            </w:r>
          </w:p>
        </w:tc>
        <w:tc>
          <w:tcPr>
            <w:tcW w:w="1701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 pokoje, kuchnia, łazienka, przedpokój</w:t>
            </w:r>
          </w:p>
        </w:tc>
        <w:tc>
          <w:tcPr>
            <w:tcW w:w="2646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662754" w:rsidRPr="00C05AFE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</w:t>
            </w:r>
          </w:p>
        </w:tc>
        <w:tc>
          <w:tcPr>
            <w:tcW w:w="1458" w:type="dxa"/>
            <w:vAlign w:val="center"/>
          </w:tcPr>
          <w:p w:rsidR="00662754" w:rsidRPr="00824D51" w:rsidRDefault="004F6896" w:rsidP="00274737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18</w:t>
            </w:r>
            <w:r w:rsidR="00C23855">
              <w:rPr>
                <w:rFonts w:cs="Arial"/>
                <w:sz w:val="22"/>
                <w:szCs w:val="22"/>
              </w:rPr>
              <w:t>.0</w:t>
            </w:r>
            <w:r w:rsidR="00274737">
              <w:rPr>
                <w:rFonts w:cs="Arial"/>
                <w:sz w:val="22"/>
                <w:szCs w:val="22"/>
              </w:rPr>
              <w:t>6</w:t>
            </w:r>
            <w:r w:rsidR="00662754" w:rsidRPr="00FB7B2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662754" w:rsidRPr="00824D51" w:rsidRDefault="00366E65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9</w:t>
            </w:r>
            <w:r w:rsidR="00662754">
              <w:rPr>
                <w:rFonts w:cs="Arial"/>
                <w:sz w:val="22"/>
                <w:szCs w:val="22"/>
                <w:vertAlign w:val="superscript"/>
              </w:rPr>
              <w:t>10</w:t>
            </w:r>
            <w:r>
              <w:rPr>
                <w:rFonts w:cs="Arial"/>
                <w:sz w:val="22"/>
                <w:szCs w:val="22"/>
              </w:rPr>
              <w:t>-9</w:t>
            </w:r>
            <w:r w:rsidR="00662754">
              <w:rPr>
                <w:rFonts w:cs="Arial"/>
                <w:sz w:val="22"/>
                <w:szCs w:val="22"/>
                <w:vertAlign w:val="superscript"/>
              </w:rPr>
              <w:t>40</w:t>
            </w:r>
          </w:p>
        </w:tc>
        <w:tc>
          <w:tcPr>
            <w:tcW w:w="1843" w:type="dxa"/>
            <w:vAlign w:val="center"/>
          </w:tcPr>
          <w:p w:rsidR="00662754" w:rsidRPr="00C05AFE" w:rsidRDefault="00B415EF" w:rsidP="00B415E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="00662754" w:rsidRPr="00C05AFE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662754" w:rsidRPr="00AE55BB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662754" w:rsidRPr="00C05AFE" w:rsidRDefault="00662754" w:rsidP="00662754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662754" w:rsidRPr="001663C2" w:rsidRDefault="00662754" w:rsidP="00662754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1663C2">
              <w:rPr>
                <w:rFonts w:cs="Arial"/>
                <w:sz w:val="22"/>
                <w:szCs w:val="22"/>
              </w:rPr>
              <w:t>Poligonowa 17c/10</w:t>
            </w:r>
          </w:p>
        </w:tc>
        <w:tc>
          <w:tcPr>
            <w:tcW w:w="1985" w:type="dxa"/>
            <w:vAlign w:val="center"/>
          </w:tcPr>
          <w:p w:rsidR="00662754" w:rsidRPr="001663C2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1663C2">
              <w:rPr>
                <w:rFonts w:cs="Arial"/>
                <w:sz w:val="22"/>
                <w:szCs w:val="22"/>
              </w:rPr>
              <w:t>użytkowa 61,00</w:t>
            </w:r>
          </w:p>
          <w:p w:rsidR="00662754" w:rsidRPr="001663C2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1663C2">
              <w:rPr>
                <w:rFonts w:cs="Arial"/>
                <w:sz w:val="22"/>
                <w:szCs w:val="22"/>
              </w:rPr>
              <w:t>mieszkalna 38,11</w:t>
            </w:r>
          </w:p>
        </w:tc>
        <w:tc>
          <w:tcPr>
            <w:tcW w:w="1701" w:type="dxa"/>
            <w:vAlign w:val="center"/>
          </w:tcPr>
          <w:p w:rsidR="00662754" w:rsidRPr="001663C2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1663C2">
              <w:rPr>
                <w:rFonts w:cs="Arial"/>
                <w:sz w:val="22"/>
                <w:szCs w:val="22"/>
              </w:rPr>
              <w:t>3 pokoje, kuchnia, łazienka, WC, 2 przedpokoje</w:t>
            </w:r>
          </w:p>
        </w:tc>
        <w:tc>
          <w:tcPr>
            <w:tcW w:w="2646" w:type="dxa"/>
            <w:vAlign w:val="center"/>
          </w:tcPr>
          <w:p w:rsidR="00662754" w:rsidRPr="001663C2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1663C2">
              <w:rPr>
                <w:rFonts w:cs="Arial"/>
                <w:sz w:val="22"/>
                <w:szCs w:val="22"/>
              </w:rPr>
              <w:t xml:space="preserve">Instalacja: wodna, kanalizacyjna, elektryczna, gazowa, centralnego ogrzewania, </w:t>
            </w:r>
          </w:p>
        </w:tc>
        <w:tc>
          <w:tcPr>
            <w:tcW w:w="1424" w:type="dxa"/>
            <w:vAlign w:val="center"/>
          </w:tcPr>
          <w:p w:rsidR="00662754" w:rsidRPr="001663C2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1663C2">
              <w:rPr>
                <w:rFonts w:cs="Arial"/>
                <w:sz w:val="22"/>
                <w:szCs w:val="22"/>
              </w:rPr>
              <w:t>3</w:t>
            </w:r>
          </w:p>
        </w:tc>
        <w:tc>
          <w:tcPr>
            <w:tcW w:w="1458" w:type="dxa"/>
            <w:vAlign w:val="center"/>
          </w:tcPr>
          <w:p w:rsidR="00662754" w:rsidRPr="001663C2" w:rsidRDefault="004F6896" w:rsidP="00274737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19</w:t>
            </w:r>
            <w:r w:rsidR="00662754" w:rsidRPr="001663C2">
              <w:rPr>
                <w:rFonts w:cs="Arial"/>
                <w:sz w:val="22"/>
                <w:szCs w:val="22"/>
              </w:rPr>
              <w:t>.0</w:t>
            </w:r>
            <w:r w:rsidR="00274737">
              <w:rPr>
                <w:rFonts w:cs="Arial"/>
                <w:sz w:val="22"/>
                <w:szCs w:val="22"/>
              </w:rPr>
              <w:t>6</w:t>
            </w:r>
            <w:r w:rsidR="00662754" w:rsidRPr="001663C2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662754" w:rsidRPr="00106130" w:rsidRDefault="00662754" w:rsidP="004F6896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106130">
              <w:rPr>
                <w:rFonts w:cs="Arial"/>
                <w:sz w:val="22"/>
                <w:szCs w:val="22"/>
              </w:rPr>
              <w:t>9</w:t>
            </w:r>
            <w:r w:rsidRPr="00106130">
              <w:rPr>
                <w:rFonts w:cs="Arial"/>
                <w:sz w:val="22"/>
                <w:szCs w:val="22"/>
                <w:vertAlign w:val="superscript"/>
              </w:rPr>
              <w:t>00</w:t>
            </w:r>
            <w:r w:rsidRPr="00106130">
              <w:rPr>
                <w:rFonts w:cs="Arial"/>
                <w:sz w:val="22"/>
                <w:szCs w:val="22"/>
              </w:rPr>
              <w:t>-9</w:t>
            </w:r>
            <w:r w:rsidRPr="00106130">
              <w:rPr>
                <w:rFonts w:cs="Arial"/>
                <w:sz w:val="22"/>
                <w:szCs w:val="22"/>
                <w:vertAlign w:val="superscript"/>
              </w:rPr>
              <w:t>30</w:t>
            </w:r>
          </w:p>
        </w:tc>
        <w:tc>
          <w:tcPr>
            <w:tcW w:w="1843" w:type="dxa"/>
            <w:vAlign w:val="center"/>
          </w:tcPr>
          <w:p w:rsidR="00662754" w:rsidRPr="00C05AFE" w:rsidRDefault="006F4FC9" w:rsidP="006F4FC9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3</w:t>
            </w:r>
            <w:r w:rsidR="00662754" w:rsidRPr="00C05AFE">
              <w:rPr>
                <w:rFonts w:cs="Arial"/>
                <w:sz w:val="22"/>
                <w:szCs w:val="22"/>
              </w:rPr>
              <w:t>-5 osobowa rodzina</w:t>
            </w:r>
          </w:p>
        </w:tc>
      </w:tr>
      <w:tr w:rsidR="009839ED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9839ED" w:rsidRPr="00C05AFE" w:rsidRDefault="009839ED" w:rsidP="009839ED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9839ED" w:rsidRPr="00C05AFE" w:rsidRDefault="009839ED" w:rsidP="009839ED">
            <w:pPr>
              <w:spacing w:line="240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Śląska 19b/6</w:t>
            </w:r>
          </w:p>
        </w:tc>
        <w:tc>
          <w:tcPr>
            <w:tcW w:w="1985" w:type="dxa"/>
            <w:vAlign w:val="center"/>
          </w:tcPr>
          <w:p w:rsidR="009839ED" w:rsidRPr="00C05AFE" w:rsidRDefault="009839ED" w:rsidP="009839ED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38,07</w:t>
            </w:r>
          </w:p>
          <w:p w:rsidR="009839ED" w:rsidRPr="00C05AFE" w:rsidRDefault="009839ED" w:rsidP="009839ED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mieszkalna 25,60</w:t>
            </w:r>
          </w:p>
        </w:tc>
        <w:tc>
          <w:tcPr>
            <w:tcW w:w="1701" w:type="dxa"/>
            <w:vAlign w:val="center"/>
          </w:tcPr>
          <w:p w:rsidR="009839ED" w:rsidRPr="00C05AFE" w:rsidRDefault="009839ED" w:rsidP="009839ED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1 pokój, kuchnia, łazienka, przedpokój</w:t>
            </w:r>
          </w:p>
        </w:tc>
        <w:tc>
          <w:tcPr>
            <w:tcW w:w="2646" w:type="dxa"/>
            <w:vAlign w:val="center"/>
          </w:tcPr>
          <w:p w:rsidR="009839ED" w:rsidRPr="00C05AFE" w:rsidRDefault="009839ED" w:rsidP="009839ED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centralnego ogrzewania</w:t>
            </w:r>
            <w:r>
              <w:rPr>
                <w:rFonts w:cs="Arial"/>
                <w:sz w:val="22"/>
                <w:szCs w:val="22"/>
              </w:rPr>
              <w:t>,</w:t>
            </w:r>
            <w:r w:rsidRPr="00C05AFE">
              <w:rPr>
                <w:rFonts w:cs="Arial"/>
                <w:sz w:val="22"/>
                <w:szCs w:val="22"/>
              </w:rPr>
              <w:t xml:space="preserve"> domofonowa </w:t>
            </w:r>
          </w:p>
        </w:tc>
        <w:tc>
          <w:tcPr>
            <w:tcW w:w="1424" w:type="dxa"/>
            <w:vAlign w:val="center"/>
          </w:tcPr>
          <w:p w:rsidR="009839ED" w:rsidRPr="00C05AFE" w:rsidRDefault="009839ED" w:rsidP="009839ED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1458" w:type="dxa"/>
            <w:vAlign w:val="center"/>
          </w:tcPr>
          <w:p w:rsidR="009839ED" w:rsidRPr="00106130" w:rsidRDefault="004F6896" w:rsidP="009839ED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16.06</w:t>
            </w:r>
            <w:r w:rsidR="009839ED" w:rsidRPr="00FB7B2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9839ED" w:rsidRPr="00106130" w:rsidRDefault="004F6896" w:rsidP="009839ED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9</w:t>
            </w:r>
            <w:r>
              <w:rPr>
                <w:rFonts w:cs="Arial"/>
                <w:sz w:val="22"/>
                <w:szCs w:val="22"/>
                <w:vertAlign w:val="superscript"/>
              </w:rPr>
              <w:t>00</w:t>
            </w:r>
            <w:r>
              <w:rPr>
                <w:rFonts w:cs="Arial"/>
                <w:sz w:val="22"/>
                <w:szCs w:val="22"/>
              </w:rPr>
              <w:t>-9</w:t>
            </w:r>
            <w:r>
              <w:rPr>
                <w:rFonts w:cs="Arial"/>
                <w:sz w:val="22"/>
                <w:szCs w:val="22"/>
                <w:vertAlign w:val="superscript"/>
              </w:rPr>
              <w:t>3</w:t>
            </w:r>
            <w:r w:rsidR="009839ED" w:rsidRPr="00DF2869">
              <w:rPr>
                <w:rFonts w:cs="Arial"/>
                <w:sz w:val="22"/>
                <w:szCs w:val="22"/>
                <w:vertAlign w:val="superscript"/>
              </w:rPr>
              <w:t>0</w:t>
            </w:r>
          </w:p>
        </w:tc>
        <w:tc>
          <w:tcPr>
            <w:tcW w:w="1843" w:type="dxa"/>
            <w:vAlign w:val="center"/>
          </w:tcPr>
          <w:p w:rsidR="009839ED" w:rsidRPr="00C05AFE" w:rsidRDefault="009839ED" w:rsidP="009839ED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</w:t>
            </w:r>
            <w:r w:rsidRPr="00C05AFE">
              <w:rPr>
                <w:rFonts w:cs="Arial"/>
                <w:sz w:val="22"/>
                <w:szCs w:val="22"/>
              </w:rPr>
              <w:t>-3 osobowa rodzina</w:t>
            </w:r>
          </w:p>
        </w:tc>
      </w:tr>
      <w:tr w:rsidR="009839ED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9839ED" w:rsidRPr="00C05AFE" w:rsidRDefault="009839ED" w:rsidP="009839ED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9839ED" w:rsidRPr="00C05AFE" w:rsidRDefault="009839ED" w:rsidP="009839ED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Śląska 27d/7</w:t>
            </w:r>
          </w:p>
        </w:tc>
        <w:tc>
          <w:tcPr>
            <w:tcW w:w="1985" w:type="dxa"/>
            <w:vAlign w:val="center"/>
          </w:tcPr>
          <w:p w:rsidR="009839ED" w:rsidRPr="00C05AFE" w:rsidRDefault="009839ED" w:rsidP="009839ED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37,53</w:t>
            </w:r>
          </w:p>
          <w:p w:rsidR="009839ED" w:rsidRPr="00C05AFE" w:rsidRDefault="009839ED" w:rsidP="009839ED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mieszkalna 21,22</w:t>
            </w:r>
          </w:p>
        </w:tc>
        <w:tc>
          <w:tcPr>
            <w:tcW w:w="1701" w:type="dxa"/>
            <w:vAlign w:val="center"/>
          </w:tcPr>
          <w:p w:rsidR="009839ED" w:rsidRPr="00C05AFE" w:rsidRDefault="009839ED" w:rsidP="009839ED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1 pokój, kuchnia, łazienka, przedpokój</w:t>
            </w:r>
          </w:p>
        </w:tc>
        <w:tc>
          <w:tcPr>
            <w:tcW w:w="2646" w:type="dxa"/>
            <w:vAlign w:val="center"/>
          </w:tcPr>
          <w:p w:rsidR="009839ED" w:rsidRPr="00C05AFE" w:rsidRDefault="009839ED" w:rsidP="009839ED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centralnego ogrzewania</w:t>
            </w:r>
            <w:r>
              <w:rPr>
                <w:rFonts w:cs="Arial"/>
                <w:sz w:val="22"/>
                <w:szCs w:val="22"/>
              </w:rPr>
              <w:t>,</w:t>
            </w:r>
            <w:r w:rsidRPr="00C05AFE">
              <w:rPr>
                <w:rFonts w:cs="Arial"/>
                <w:sz w:val="22"/>
                <w:szCs w:val="22"/>
              </w:rPr>
              <w:t xml:space="preserve"> domofonowa </w:t>
            </w:r>
          </w:p>
        </w:tc>
        <w:tc>
          <w:tcPr>
            <w:tcW w:w="1424" w:type="dxa"/>
            <w:vAlign w:val="center"/>
          </w:tcPr>
          <w:p w:rsidR="009839ED" w:rsidRPr="00C05AFE" w:rsidRDefault="009839ED" w:rsidP="009839ED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</w:t>
            </w:r>
          </w:p>
        </w:tc>
        <w:tc>
          <w:tcPr>
            <w:tcW w:w="1458" w:type="dxa"/>
            <w:vAlign w:val="center"/>
          </w:tcPr>
          <w:p w:rsidR="009839ED" w:rsidRPr="00DF2869" w:rsidRDefault="004F6896" w:rsidP="009839ED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16</w:t>
            </w:r>
            <w:r w:rsidR="009839ED">
              <w:rPr>
                <w:rFonts w:cs="Arial"/>
                <w:sz w:val="22"/>
                <w:szCs w:val="22"/>
              </w:rPr>
              <w:t>.06</w:t>
            </w:r>
            <w:r w:rsidR="009839ED" w:rsidRPr="00FB7B2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9839ED" w:rsidRPr="00DF2869" w:rsidRDefault="004F6896" w:rsidP="009839ED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9</w:t>
            </w:r>
            <w:r w:rsidR="009839ED">
              <w:rPr>
                <w:rFonts w:cs="Arial"/>
                <w:sz w:val="22"/>
                <w:szCs w:val="22"/>
                <w:vertAlign w:val="superscript"/>
              </w:rPr>
              <w:t>00</w:t>
            </w:r>
            <w:r>
              <w:rPr>
                <w:rFonts w:cs="Arial"/>
                <w:sz w:val="22"/>
                <w:szCs w:val="22"/>
              </w:rPr>
              <w:t>-9</w:t>
            </w:r>
            <w:r w:rsidR="009839ED">
              <w:rPr>
                <w:rFonts w:cs="Arial"/>
                <w:sz w:val="22"/>
                <w:szCs w:val="22"/>
                <w:vertAlign w:val="superscript"/>
              </w:rPr>
              <w:t>30</w:t>
            </w:r>
          </w:p>
        </w:tc>
        <w:tc>
          <w:tcPr>
            <w:tcW w:w="1843" w:type="dxa"/>
            <w:vAlign w:val="center"/>
          </w:tcPr>
          <w:p w:rsidR="009839ED" w:rsidRPr="00C05AFE" w:rsidRDefault="009839ED" w:rsidP="009839ED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</w:t>
            </w:r>
            <w:r w:rsidRPr="00C05AFE">
              <w:rPr>
                <w:rFonts w:cs="Arial"/>
                <w:sz w:val="22"/>
                <w:szCs w:val="22"/>
              </w:rPr>
              <w:t>-3 osobowa rodzina</w:t>
            </w:r>
          </w:p>
        </w:tc>
      </w:tr>
      <w:tr w:rsidR="009839ED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9839ED" w:rsidRPr="00C05AFE" w:rsidRDefault="009839ED" w:rsidP="009839ED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9839ED" w:rsidRPr="00C05AFE" w:rsidRDefault="009839ED" w:rsidP="009839ED">
            <w:pPr>
              <w:spacing w:line="240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Wazów 1a/5</w:t>
            </w:r>
          </w:p>
        </w:tc>
        <w:tc>
          <w:tcPr>
            <w:tcW w:w="1985" w:type="dxa"/>
            <w:vAlign w:val="center"/>
          </w:tcPr>
          <w:p w:rsidR="009839ED" w:rsidRPr="00C05AFE" w:rsidRDefault="009839ED" w:rsidP="009839ED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użytkowa </w:t>
            </w:r>
            <w:r>
              <w:rPr>
                <w:rFonts w:cs="Arial"/>
                <w:sz w:val="22"/>
                <w:szCs w:val="22"/>
              </w:rPr>
              <w:t>65,98</w:t>
            </w:r>
          </w:p>
          <w:p w:rsidR="009839ED" w:rsidRPr="00C05AFE" w:rsidRDefault="009839ED" w:rsidP="009839ED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mieszkalna 44,31</w:t>
            </w:r>
          </w:p>
        </w:tc>
        <w:tc>
          <w:tcPr>
            <w:tcW w:w="1701" w:type="dxa"/>
            <w:vAlign w:val="center"/>
          </w:tcPr>
          <w:p w:rsidR="009839ED" w:rsidRPr="00C05AFE" w:rsidRDefault="009839ED" w:rsidP="009839ED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3 pokoje, kuchnia, </w:t>
            </w:r>
            <w:r>
              <w:rPr>
                <w:rFonts w:cs="Arial"/>
                <w:sz w:val="22"/>
                <w:szCs w:val="22"/>
              </w:rPr>
              <w:t xml:space="preserve">WC, </w:t>
            </w:r>
            <w:r w:rsidRPr="00C05AFE">
              <w:rPr>
                <w:rFonts w:cs="Arial"/>
                <w:sz w:val="22"/>
                <w:szCs w:val="22"/>
              </w:rPr>
              <w:t>łazienka, przedpokój</w:t>
            </w:r>
          </w:p>
        </w:tc>
        <w:tc>
          <w:tcPr>
            <w:tcW w:w="2646" w:type="dxa"/>
            <w:vAlign w:val="center"/>
          </w:tcPr>
          <w:p w:rsidR="009839ED" w:rsidRPr="00C05AFE" w:rsidRDefault="009839ED" w:rsidP="009839ED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9839ED" w:rsidRPr="00C05AFE" w:rsidRDefault="009839ED" w:rsidP="009839ED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</w:p>
        </w:tc>
        <w:tc>
          <w:tcPr>
            <w:tcW w:w="1458" w:type="dxa"/>
            <w:vAlign w:val="center"/>
          </w:tcPr>
          <w:p w:rsidR="009839ED" w:rsidRPr="00DF2869" w:rsidRDefault="004F6896" w:rsidP="009839ED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17</w:t>
            </w:r>
            <w:r w:rsidR="009839ED">
              <w:rPr>
                <w:rFonts w:cs="Arial"/>
                <w:sz w:val="22"/>
                <w:szCs w:val="22"/>
              </w:rPr>
              <w:t>.06</w:t>
            </w:r>
            <w:r w:rsidR="009839ED" w:rsidRPr="00FB7B2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9839ED" w:rsidRPr="00DF2869" w:rsidRDefault="009839ED" w:rsidP="009839ED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106130">
              <w:rPr>
                <w:rFonts w:cs="Arial"/>
                <w:sz w:val="22"/>
                <w:szCs w:val="22"/>
              </w:rPr>
              <w:t>12</w:t>
            </w:r>
            <w:r w:rsidRPr="00106130">
              <w:rPr>
                <w:rFonts w:cs="Arial"/>
                <w:sz w:val="22"/>
                <w:szCs w:val="22"/>
                <w:vertAlign w:val="superscript"/>
              </w:rPr>
              <w:t>10</w:t>
            </w:r>
            <w:r w:rsidRPr="00106130">
              <w:rPr>
                <w:rFonts w:cs="Arial"/>
                <w:sz w:val="22"/>
                <w:szCs w:val="22"/>
              </w:rPr>
              <w:t>-12</w:t>
            </w:r>
            <w:r w:rsidRPr="00106130">
              <w:rPr>
                <w:rFonts w:cs="Arial"/>
                <w:sz w:val="22"/>
                <w:szCs w:val="22"/>
                <w:vertAlign w:val="superscript"/>
              </w:rPr>
              <w:t>40</w:t>
            </w:r>
          </w:p>
        </w:tc>
        <w:tc>
          <w:tcPr>
            <w:tcW w:w="1843" w:type="dxa"/>
            <w:vAlign w:val="center"/>
          </w:tcPr>
          <w:p w:rsidR="009839ED" w:rsidRPr="00C05AFE" w:rsidRDefault="009839ED" w:rsidP="009839ED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4-6</w:t>
            </w:r>
            <w:r w:rsidRPr="00C05AFE">
              <w:rPr>
                <w:rFonts w:cs="Arial"/>
                <w:sz w:val="22"/>
                <w:szCs w:val="22"/>
              </w:rPr>
              <w:t xml:space="preserve"> osobowa rodzina</w:t>
            </w:r>
          </w:p>
        </w:tc>
      </w:tr>
      <w:tr w:rsidR="009839ED" w:rsidRPr="008506DC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9839ED" w:rsidRPr="00C05AFE" w:rsidRDefault="009839ED" w:rsidP="009839ED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9839ED" w:rsidRPr="00C05AFE" w:rsidRDefault="009839ED" w:rsidP="009839ED">
            <w:pPr>
              <w:spacing w:line="240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Władysława </w:t>
            </w:r>
            <w:proofErr w:type="spellStart"/>
            <w:r>
              <w:rPr>
                <w:rFonts w:cs="Arial"/>
                <w:sz w:val="22"/>
                <w:szCs w:val="22"/>
              </w:rPr>
              <w:t>Kuboszka</w:t>
            </w:r>
            <w:proofErr w:type="spellEnd"/>
            <w:r>
              <w:rPr>
                <w:rFonts w:cs="Arial"/>
                <w:sz w:val="22"/>
                <w:szCs w:val="22"/>
              </w:rPr>
              <w:t xml:space="preserve"> 1b/7</w:t>
            </w:r>
          </w:p>
        </w:tc>
        <w:tc>
          <w:tcPr>
            <w:tcW w:w="1985" w:type="dxa"/>
            <w:vAlign w:val="center"/>
          </w:tcPr>
          <w:p w:rsidR="009839ED" w:rsidRPr="00C05AFE" w:rsidRDefault="009839ED" w:rsidP="009839ED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użytkowa </w:t>
            </w:r>
            <w:r>
              <w:rPr>
                <w:rFonts w:cs="Arial"/>
                <w:sz w:val="22"/>
                <w:szCs w:val="22"/>
              </w:rPr>
              <w:t>46,95</w:t>
            </w:r>
          </w:p>
          <w:p w:rsidR="009839ED" w:rsidRPr="00C05AFE" w:rsidRDefault="009839ED" w:rsidP="009839ED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mieszkalna 28,21</w:t>
            </w:r>
          </w:p>
        </w:tc>
        <w:tc>
          <w:tcPr>
            <w:tcW w:w="1701" w:type="dxa"/>
            <w:vAlign w:val="center"/>
          </w:tcPr>
          <w:p w:rsidR="009839ED" w:rsidRPr="00C05AFE" w:rsidRDefault="009839ED" w:rsidP="009839ED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Pr="00C05AFE">
              <w:rPr>
                <w:rFonts w:cs="Arial"/>
                <w:sz w:val="22"/>
                <w:szCs w:val="22"/>
              </w:rPr>
              <w:t xml:space="preserve"> pokoje, kuchnia, </w:t>
            </w:r>
            <w:r>
              <w:rPr>
                <w:rFonts w:cs="Arial"/>
                <w:sz w:val="22"/>
                <w:szCs w:val="22"/>
              </w:rPr>
              <w:t xml:space="preserve"> </w:t>
            </w:r>
            <w:r w:rsidRPr="00C05AFE">
              <w:rPr>
                <w:rFonts w:cs="Arial"/>
                <w:sz w:val="22"/>
                <w:szCs w:val="22"/>
              </w:rPr>
              <w:t>łazienka, przedpokój</w:t>
            </w:r>
          </w:p>
        </w:tc>
        <w:tc>
          <w:tcPr>
            <w:tcW w:w="2646" w:type="dxa"/>
            <w:vAlign w:val="center"/>
          </w:tcPr>
          <w:p w:rsidR="009839ED" w:rsidRPr="00C05AFE" w:rsidRDefault="009839ED" w:rsidP="009839ED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9839ED" w:rsidRPr="00C05AFE" w:rsidRDefault="009839ED" w:rsidP="009839ED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</w:p>
        </w:tc>
        <w:tc>
          <w:tcPr>
            <w:tcW w:w="1458" w:type="dxa"/>
            <w:vAlign w:val="center"/>
          </w:tcPr>
          <w:p w:rsidR="009839ED" w:rsidRPr="00106130" w:rsidRDefault="005F50E9" w:rsidP="009839ED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18</w:t>
            </w:r>
            <w:r w:rsidR="009839ED">
              <w:rPr>
                <w:rFonts w:cs="Arial"/>
                <w:sz w:val="22"/>
                <w:szCs w:val="22"/>
              </w:rPr>
              <w:t>.06.2</w:t>
            </w:r>
            <w:r w:rsidR="009839ED" w:rsidRPr="00FB7B26">
              <w:rPr>
                <w:rFonts w:cs="Arial"/>
                <w:sz w:val="22"/>
                <w:szCs w:val="22"/>
              </w:rPr>
              <w:t>026</w:t>
            </w:r>
          </w:p>
        </w:tc>
        <w:tc>
          <w:tcPr>
            <w:tcW w:w="1134" w:type="dxa"/>
            <w:vAlign w:val="center"/>
          </w:tcPr>
          <w:p w:rsidR="009839ED" w:rsidRPr="00106130" w:rsidRDefault="009839ED" w:rsidP="009839ED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13</w:t>
            </w:r>
            <w:r>
              <w:rPr>
                <w:rFonts w:cs="Arial"/>
                <w:sz w:val="22"/>
                <w:szCs w:val="22"/>
                <w:vertAlign w:val="superscript"/>
              </w:rPr>
              <w:t>20</w:t>
            </w:r>
            <w:r w:rsidRPr="00A27401">
              <w:rPr>
                <w:rFonts w:cs="Arial"/>
                <w:sz w:val="22"/>
                <w:szCs w:val="22"/>
              </w:rPr>
              <w:t>-13</w:t>
            </w:r>
            <w:r>
              <w:rPr>
                <w:rFonts w:cs="Arial"/>
                <w:sz w:val="22"/>
                <w:szCs w:val="22"/>
                <w:vertAlign w:val="superscript"/>
              </w:rPr>
              <w:t>50</w:t>
            </w:r>
          </w:p>
        </w:tc>
        <w:tc>
          <w:tcPr>
            <w:tcW w:w="1843" w:type="dxa"/>
            <w:vAlign w:val="center"/>
          </w:tcPr>
          <w:p w:rsidR="009839ED" w:rsidRPr="00C05AFE" w:rsidRDefault="009839ED" w:rsidP="009839ED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2-4</w:t>
            </w:r>
            <w:r w:rsidRPr="00C05AFE">
              <w:rPr>
                <w:rFonts w:cs="Arial"/>
                <w:sz w:val="22"/>
                <w:szCs w:val="22"/>
              </w:rPr>
              <w:t xml:space="preserve"> osobowa rodzina</w:t>
            </w:r>
          </w:p>
        </w:tc>
      </w:tr>
      <w:tr w:rsidR="009839ED" w:rsidRPr="008506DC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9839ED" w:rsidRPr="00C05AFE" w:rsidRDefault="009839ED" w:rsidP="009839ED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9839ED" w:rsidRDefault="009839ED" w:rsidP="009839ED">
            <w:pPr>
              <w:spacing w:line="240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Władysława </w:t>
            </w:r>
            <w:proofErr w:type="spellStart"/>
            <w:r>
              <w:rPr>
                <w:rFonts w:cs="Arial"/>
                <w:sz w:val="22"/>
                <w:szCs w:val="22"/>
              </w:rPr>
              <w:t>Kuboszka</w:t>
            </w:r>
            <w:proofErr w:type="spellEnd"/>
            <w:r>
              <w:rPr>
                <w:rFonts w:cs="Arial"/>
                <w:sz w:val="22"/>
                <w:szCs w:val="22"/>
              </w:rPr>
              <w:t xml:space="preserve"> 3a/10</w:t>
            </w:r>
          </w:p>
        </w:tc>
        <w:tc>
          <w:tcPr>
            <w:tcW w:w="1985" w:type="dxa"/>
            <w:vAlign w:val="center"/>
          </w:tcPr>
          <w:p w:rsidR="009839ED" w:rsidRPr="00C05AFE" w:rsidRDefault="009839ED" w:rsidP="009839ED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użytkowa </w:t>
            </w:r>
            <w:r>
              <w:rPr>
                <w:rFonts w:cs="Arial"/>
                <w:sz w:val="22"/>
                <w:szCs w:val="22"/>
              </w:rPr>
              <w:t>38,10</w:t>
            </w:r>
          </w:p>
          <w:p w:rsidR="009839ED" w:rsidRPr="00C05AFE" w:rsidRDefault="009839ED" w:rsidP="009839ED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mieszkalna 21,02</w:t>
            </w:r>
          </w:p>
        </w:tc>
        <w:tc>
          <w:tcPr>
            <w:tcW w:w="1701" w:type="dxa"/>
            <w:vAlign w:val="center"/>
          </w:tcPr>
          <w:p w:rsidR="009839ED" w:rsidRPr="00C05AFE" w:rsidRDefault="009839ED" w:rsidP="009839ED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 pokój</w:t>
            </w:r>
            <w:r w:rsidRPr="00C05AFE">
              <w:rPr>
                <w:rFonts w:cs="Arial"/>
                <w:sz w:val="22"/>
                <w:szCs w:val="22"/>
              </w:rPr>
              <w:t xml:space="preserve">, kuchnia, </w:t>
            </w:r>
            <w:r>
              <w:rPr>
                <w:rFonts w:cs="Arial"/>
                <w:sz w:val="22"/>
                <w:szCs w:val="22"/>
              </w:rPr>
              <w:t xml:space="preserve"> </w:t>
            </w:r>
            <w:r w:rsidRPr="00C05AFE">
              <w:rPr>
                <w:rFonts w:cs="Arial"/>
                <w:sz w:val="22"/>
                <w:szCs w:val="22"/>
              </w:rPr>
              <w:t>łazienka, przedpokój</w:t>
            </w:r>
          </w:p>
        </w:tc>
        <w:tc>
          <w:tcPr>
            <w:tcW w:w="2646" w:type="dxa"/>
            <w:vAlign w:val="center"/>
          </w:tcPr>
          <w:p w:rsidR="009839ED" w:rsidRPr="00C05AFE" w:rsidRDefault="009839ED" w:rsidP="009839ED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9839ED" w:rsidRPr="00C05AFE" w:rsidRDefault="009839ED" w:rsidP="009839ED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3</w:t>
            </w:r>
          </w:p>
        </w:tc>
        <w:tc>
          <w:tcPr>
            <w:tcW w:w="1458" w:type="dxa"/>
            <w:vAlign w:val="center"/>
          </w:tcPr>
          <w:p w:rsidR="009839ED" w:rsidRPr="00A27401" w:rsidRDefault="005F50E9" w:rsidP="009839ED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18</w:t>
            </w:r>
            <w:r w:rsidR="009839ED">
              <w:rPr>
                <w:rFonts w:cs="Arial"/>
                <w:sz w:val="22"/>
                <w:szCs w:val="22"/>
              </w:rPr>
              <w:t>.06</w:t>
            </w:r>
            <w:r w:rsidR="009839ED" w:rsidRPr="00FB7B2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9839ED" w:rsidRPr="00A27401" w:rsidRDefault="009839ED" w:rsidP="009839ED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A27401">
              <w:rPr>
                <w:rFonts w:cs="Arial"/>
                <w:sz w:val="22"/>
                <w:szCs w:val="22"/>
              </w:rPr>
              <w:t>1</w:t>
            </w:r>
            <w:r>
              <w:rPr>
                <w:rFonts w:cs="Arial"/>
                <w:sz w:val="22"/>
                <w:szCs w:val="22"/>
              </w:rPr>
              <w:t>3</w:t>
            </w:r>
            <w:r>
              <w:rPr>
                <w:rFonts w:cs="Arial"/>
                <w:sz w:val="22"/>
                <w:szCs w:val="22"/>
                <w:vertAlign w:val="superscript"/>
              </w:rPr>
              <w:t>20</w:t>
            </w:r>
            <w:r w:rsidRPr="00A27401">
              <w:rPr>
                <w:rFonts w:cs="Arial"/>
                <w:sz w:val="22"/>
                <w:szCs w:val="22"/>
              </w:rPr>
              <w:t>-13</w:t>
            </w:r>
            <w:r>
              <w:rPr>
                <w:rFonts w:cs="Arial"/>
                <w:sz w:val="22"/>
                <w:szCs w:val="22"/>
                <w:vertAlign w:val="superscript"/>
              </w:rPr>
              <w:t>50</w:t>
            </w:r>
          </w:p>
        </w:tc>
        <w:tc>
          <w:tcPr>
            <w:tcW w:w="1843" w:type="dxa"/>
            <w:vAlign w:val="center"/>
          </w:tcPr>
          <w:p w:rsidR="009839ED" w:rsidRPr="00C05AFE" w:rsidRDefault="009839ED" w:rsidP="009839ED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1-3</w:t>
            </w:r>
            <w:r w:rsidRPr="00C05AFE">
              <w:rPr>
                <w:rFonts w:cs="Arial"/>
                <w:sz w:val="22"/>
                <w:szCs w:val="22"/>
              </w:rPr>
              <w:t xml:space="preserve"> osobowa rodzina</w:t>
            </w:r>
          </w:p>
        </w:tc>
      </w:tr>
      <w:tr w:rsidR="009839ED" w:rsidRPr="008506DC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9839ED" w:rsidRPr="00C05AFE" w:rsidRDefault="009839ED" w:rsidP="009839ED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9839ED" w:rsidRDefault="009839ED" w:rsidP="009839ED">
            <w:pPr>
              <w:spacing w:line="240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Władysława </w:t>
            </w:r>
            <w:proofErr w:type="spellStart"/>
            <w:r>
              <w:rPr>
                <w:rFonts w:cs="Arial"/>
                <w:sz w:val="22"/>
                <w:szCs w:val="22"/>
              </w:rPr>
              <w:t>Kuboszka</w:t>
            </w:r>
            <w:proofErr w:type="spellEnd"/>
            <w:r>
              <w:rPr>
                <w:rFonts w:cs="Arial"/>
                <w:sz w:val="22"/>
                <w:szCs w:val="22"/>
              </w:rPr>
              <w:t xml:space="preserve"> 5d/4</w:t>
            </w:r>
          </w:p>
        </w:tc>
        <w:tc>
          <w:tcPr>
            <w:tcW w:w="1985" w:type="dxa"/>
            <w:vAlign w:val="center"/>
          </w:tcPr>
          <w:p w:rsidR="009839ED" w:rsidRPr="00C05AFE" w:rsidRDefault="009839ED" w:rsidP="009839ED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użytkowa </w:t>
            </w:r>
            <w:r>
              <w:rPr>
                <w:rFonts w:cs="Arial"/>
                <w:sz w:val="22"/>
                <w:szCs w:val="22"/>
              </w:rPr>
              <w:t>33,78</w:t>
            </w:r>
          </w:p>
          <w:p w:rsidR="009839ED" w:rsidRPr="00C05AFE" w:rsidRDefault="009839ED" w:rsidP="009839ED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mieszkalna 20,42</w:t>
            </w:r>
          </w:p>
        </w:tc>
        <w:tc>
          <w:tcPr>
            <w:tcW w:w="1701" w:type="dxa"/>
            <w:vAlign w:val="center"/>
          </w:tcPr>
          <w:p w:rsidR="009839ED" w:rsidRPr="00C05AFE" w:rsidRDefault="009839ED" w:rsidP="009839ED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 pokój</w:t>
            </w:r>
            <w:r w:rsidRPr="00C05AFE">
              <w:rPr>
                <w:rFonts w:cs="Arial"/>
                <w:sz w:val="22"/>
                <w:szCs w:val="22"/>
              </w:rPr>
              <w:t xml:space="preserve">, kuchnia, </w:t>
            </w:r>
            <w:r>
              <w:rPr>
                <w:rFonts w:cs="Arial"/>
                <w:sz w:val="22"/>
                <w:szCs w:val="22"/>
              </w:rPr>
              <w:t xml:space="preserve"> </w:t>
            </w:r>
            <w:r w:rsidRPr="00C05AFE">
              <w:rPr>
                <w:rFonts w:cs="Arial"/>
                <w:sz w:val="22"/>
                <w:szCs w:val="22"/>
              </w:rPr>
              <w:t>łazienka, przedpokój</w:t>
            </w:r>
          </w:p>
        </w:tc>
        <w:tc>
          <w:tcPr>
            <w:tcW w:w="2646" w:type="dxa"/>
            <w:vAlign w:val="center"/>
          </w:tcPr>
          <w:p w:rsidR="009839ED" w:rsidRPr="00C05AFE" w:rsidRDefault="009839ED" w:rsidP="009839ED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9839ED" w:rsidRPr="00C05AFE" w:rsidRDefault="009839ED" w:rsidP="009839ED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1458" w:type="dxa"/>
            <w:vAlign w:val="center"/>
          </w:tcPr>
          <w:p w:rsidR="009839ED" w:rsidRPr="00A27401" w:rsidRDefault="005F50E9" w:rsidP="009839ED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19</w:t>
            </w:r>
            <w:r w:rsidR="009839ED">
              <w:rPr>
                <w:rFonts w:cs="Arial"/>
                <w:sz w:val="22"/>
                <w:szCs w:val="22"/>
              </w:rPr>
              <w:t>.06.2026</w:t>
            </w:r>
          </w:p>
        </w:tc>
        <w:tc>
          <w:tcPr>
            <w:tcW w:w="1134" w:type="dxa"/>
            <w:vAlign w:val="center"/>
          </w:tcPr>
          <w:p w:rsidR="009839ED" w:rsidRPr="00A27401" w:rsidRDefault="009839ED" w:rsidP="009839ED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11</w:t>
            </w:r>
            <w:r w:rsidRPr="00DA7C39">
              <w:rPr>
                <w:rFonts w:cs="Arial"/>
                <w:sz w:val="22"/>
                <w:szCs w:val="22"/>
                <w:vertAlign w:val="superscript"/>
              </w:rPr>
              <w:t>00</w:t>
            </w:r>
            <w:r>
              <w:rPr>
                <w:rFonts w:cs="Arial"/>
                <w:sz w:val="22"/>
                <w:szCs w:val="22"/>
              </w:rPr>
              <w:t>-11</w:t>
            </w:r>
            <w:r w:rsidRPr="00DA7C39">
              <w:rPr>
                <w:rFonts w:cs="Arial"/>
                <w:sz w:val="22"/>
                <w:szCs w:val="22"/>
                <w:vertAlign w:val="superscript"/>
              </w:rPr>
              <w:t>30</w:t>
            </w:r>
          </w:p>
        </w:tc>
        <w:tc>
          <w:tcPr>
            <w:tcW w:w="1843" w:type="dxa"/>
            <w:vAlign w:val="center"/>
          </w:tcPr>
          <w:p w:rsidR="009839ED" w:rsidRPr="00C05AFE" w:rsidRDefault="009839ED" w:rsidP="009839ED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1-2 osobowa rodzina</w:t>
            </w:r>
          </w:p>
        </w:tc>
      </w:tr>
      <w:tr w:rsidR="009839ED" w:rsidRPr="008506DC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9839ED" w:rsidRPr="00C05AFE" w:rsidRDefault="009839ED" w:rsidP="009839ED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9839ED" w:rsidRPr="00C05AFE" w:rsidRDefault="009839ED" w:rsidP="009839ED">
            <w:pPr>
              <w:spacing w:line="240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Wojciecha Bogusławskiego 5/2</w:t>
            </w:r>
          </w:p>
        </w:tc>
        <w:tc>
          <w:tcPr>
            <w:tcW w:w="1985" w:type="dxa"/>
            <w:vAlign w:val="center"/>
          </w:tcPr>
          <w:p w:rsidR="009839ED" w:rsidRPr="00C05AFE" w:rsidRDefault="009839ED" w:rsidP="009839ED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użytkowa </w:t>
            </w:r>
            <w:r>
              <w:rPr>
                <w:rFonts w:cs="Arial"/>
                <w:sz w:val="22"/>
                <w:szCs w:val="22"/>
              </w:rPr>
              <w:t>38,70</w:t>
            </w:r>
          </w:p>
          <w:p w:rsidR="009839ED" w:rsidRPr="00C05AFE" w:rsidRDefault="009839ED" w:rsidP="009839ED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mieszkalna </w:t>
            </w:r>
            <w:r>
              <w:rPr>
                <w:rFonts w:cs="Arial"/>
                <w:sz w:val="22"/>
                <w:szCs w:val="22"/>
              </w:rPr>
              <w:t>20,20</w:t>
            </w:r>
          </w:p>
        </w:tc>
        <w:tc>
          <w:tcPr>
            <w:tcW w:w="1701" w:type="dxa"/>
            <w:vAlign w:val="center"/>
          </w:tcPr>
          <w:p w:rsidR="009839ED" w:rsidRPr="00C05AFE" w:rsidRDefault="009839ED" w:rsidP="009839ED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 pokój</w:t>
            </w:r>
            <w:r w:rsidRPr="00C05AFE">
              <w:rPr>
                <w:rFonts w:cs="Arial"/>
                <w:sz w:val="22"/>
                <w:szCs w:val="22"/>
              </w:rPr>
              <w:t>, kuchnia, łazienka, przedpokój</w:t>
            </w:r>
          </w:p>
        </w:tc>
        <w:tc>
          <w:tcPr>
            <w:tcW w:w="2646" w:type="dxa"/>
            <w:vAlign w:val="center"/>
          </w:tcPr>
          <w:p w:rsidR="009839ED" w:rsidRPr="00C05AFE" w:rsidRDefault="009839ED" w:rsidP="009839ED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9839ED" w:rsidRPr="00C05AFE" w:rsidRDefault="009839ED" w:rsidP="009839ED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parter</w:t>
            </w:r>
          </w:p>
        </w:tc>
        <w:tc>
          <w:tcPr>
            <w:tcW w:w="1458" w:type="dxa"/>
            <w:vAlign w:val="center"/>
          </w:tcPr>
          <w:p w:rsidR="009839ED" w:rsidRPr="00A27401" w:rsidRDefault="005F50E9" w:rsidP="009839ED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17</w:t>
            </w:r>
            <w:r w:rsidR="009839ED">
              <w:rPr>
                <w:rFonts w:cs="Arial"/>
                <w:sz w:val="22"/>
                <w:szCs w:val="22"/>
              </w:rPr>
              <w:t>.06</w:t>
            </w:r>
            <w:r w:rsidR="009839ED" w:rsidRPr="00FB7B2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9839ED" w:rsidRPr="00A27401" w:rsidRDefault="009839ED" w:rsidP="009839ED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A27401">
              <w:rPr>
                <w:rFonts w:cs="Arial"/>
                <w:sz w:val="22"/>
                <w:szCs w:val="22"/>
              </w:rPr>
              <w:t>11</w:t>
            </w:r>
            <w:r w:rsidRPr="00A27401">
              <w:rPr>
                <w:rFonts w:cs="Arial"/>
                <w:sz w:val="22"/>
                <w:szCs w:val="22"/>
                <w:vertAlign w:val="superscript"/>
              </w:rPr>
              <w:t>00</w:t>
            </w:r>
            <w:r w:rsidRPr="00A27401">
              <w:rPr>
                <w:rFonts w:cs="Arial"/>
                <w:sz w:val="22"/>
                <w:szCs w:val="22"/>
              </w:rPr>
              <w:t>-11</w:t>
            </w:r>
            <w:r w:rsidRPr="00A27401">
              <w:rPr>
                <w:rFonts w:cs="Arial"/>
                <w:sz w:val="22"/>
                <w:szCs w:val="22"/>
                <w:vertAlign w:val="superscript"/>
              </w:rPr>
              <w:t>30</w:t>
            </w:r>
          </w:p>
        </w:tc>
        <w:tc>
          <w:tcPr>
            <w:tcW w:w="1843" w:type="dxa"/>
            <w:vAlign w:val="center"/>
          </w:tcPr>
          <w:p w:rsidR="009839ED" w:rsidRPr="00C05AFE" w:rsidRDefault="009839ED" w:rsidP="009839ED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1-2</w:t>
            </w:r>
            <w:r w:rsidRPr="00C05AFE">
              <w:rPr>
                <w:rFonts w:cs="Arial"/>
                <w:sz w:val="22"/>
                <w:szCs w:val="22"/>
              </w:rPr>
              <w:t xml:space="preserve"> osobowa rodzina</w:t>
            </w:r>
          </w:p>
        </w:tc>
      </w:tr>
      <w:tr w:rsidR="009839ED" w:rsidRPr="008506DC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9839ED" w:rsidRPr="00C05AFE" w:rsidRDefault="009839ED" w:rsidP="009839ED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9839ED" w:rsidRPr="00C05AFE" w:rsidRDefault="009839ED" w:rsidP="009839ED">
            <w:pPr>
              <w:spacing w:line="240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 Żurawia 5b/8 </w:t>
            </w:r>
          </w:p>
        </w:tc>
        <w:tc>
          <w:tcPr>
            <w:tcW w:w="1985" w:type="dxa"/>
            <w:vAlign w:val="center"/>
          </w:tcPr>
          <w:p w:rsidR="009839ED" w:rsidRPr="00C05AFE" w:rsidRDefault="009839ED" w:rsidP="009839ED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użytkowa </w:t>
            </w:r>
            <w:r>
              <w:rPr>
                <w:rFonts w:cs="Arial"/>
                <w:sz w:val="22"/>
                <w:szCs w:val="22"/>
              </w:rPr>
              <w:t>36,86</w:t>
            </w:r>
          </w:p>
          <w:p w:rsidR="009839ED" w:rsidRPr="00C05AFE" w:rsidRDefault="009839ED" w:rsidP="009839ED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mieszkalna </w:t>
            </w:r>
            <w:r>
              <w:rPr>
                <w:rFonts w:cs="Arial"/>
                <w:sz w:val="22"/>
                <w:szCs w:val="22"/>
              </w:rPr>
              <w:t>19,77</w:t>
            </w:r>
          </w:p>
        </w:tc>
        <w:tc>
          <w:tcPr>
            <w:tcW w:w="1701" w:type="dxa"/>
            <w:vAlign w:val="center"/>
          </w:tcPr>
          <w:p w:rsidR="009839ED" w:rsidRPr="00C05AFE" w:rsidRDefault="009839ED" w:rsidP="009839ED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 pokój</w:t>
            </w:r>
            <w:r w:rsidRPr="00C05AFE">
              <w:rPr>
                <w:rFonts w:cs="Arial"/>
                <w:sz w:val="22"/>
                <w:szCs w:val="22"/>
              </w:rPr>
              <w:t>, kuchnia, łazienka, przedpokój</w:t>
            </w:r>
          </w:p>
        </w:tc>
        <w:tc>
          <w:tcPr>
            <w:tcW w:w="2646" w:type="dxa"/>
            <w:vAlign w:val="center"/>
          </w:tcPr>
          <w:p w:rsidR="009839ED" w:rsidRPr="00C05AFE" w:rsidRDefault="009839ED" w:rsidP="009839ED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9839ED" w:rsidRPr="00C05AFE" w:rsidRDefault="009839ED" w:rsidP="009839ED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</w:p>
        </w:tc>
        <w:tc>
          <w:tcPr>
            <w:tcW w:w="1458" w:type="dxa"/>
            <w:vAlign w:val="center"/>
          </w:tcPr>
          <w:p w:rsidR="009839ED" w:rsidRPr="00DF2869" w:rsidRDefault="005F50E9" w:rsidP="009839ED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17</w:t>
            </w:r>
            <w:r w:rsidR="009839ED">
              <w:rPr>
                <w:rFonts w:cs="Arial"/>
                <w:sz w:val="22"/>
                <w:szCs w:val="22"/>
              </w:rPr>
              <w:t>.06</w:t>
            </w:r>
            <w:r w:rsidR="009839ED" w:rsidRPr="00FB7B2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9839ED" w:rsidRPr="00DF2869" w:rsidRDefault="009839ED" w:rsidP="009839ED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6F6BC6">
              <w:rPr>
                <w:rFonts w:cs="Arial"/>
                <w:sz w:val="22"/>
                <w:szCs w:val="22"/>
              </w:rPr>
              <w:t>11</w:t>
            </w:r>
            <w:r w:rsidRPr="006F6BC6">
              <w:rPr>
                <w:rFonts w:cs="Arial"/>
                <w:sz w:val="22"/>
                <w:szCs w:val="22"/>
                <w:vertAlign w:val="superscript"/>
              </w:rPr>
              <w:t>35</w:t>
            </w:r>
            <w:r w:rsidRPr="006F6BC6">
              <w:rPr>
                <w:rFonts w:cs="Arial"/>
                <w:sz w:val="22"/>
                <w:szCs w:val="22"/>
              </w:rPr>
              <w:t>-12</w:t>
            </w:r>
            <w:r w:rsidRPr="006F6BC6">
              <w:rPr>
                <w:rFonts w:cs="Arial"/>
                <w:sz w:val="22"/>
                <w:szCs w:val="22"/>
                <w:vertAlign w:val="superscript"/>
              </w:rPr>
              <w:t>05</w:t>
            </w:r>
          </w:p>
        </w:tc>
        <w:tc>
          <w:tcPr>
            <w:tcW w:w="1843" w:type="dxa"/>
            <w:vAlign w:val="center"/>
          </w:tcPr>
          <w:p w:rsidR="009839ED" w:rsidRPr="00C05AFE" w:rsidRDefault="009839ED" w:rsidP="009839ED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1-2</w:t>
            </w:r>
            <w:r w:rsidRPr="00C05AFE">
              <w:rPr>
                <w:rFonts w:cs="Arial"/>
                <w:sz w:val="22"/>
                <w:szCs w:val="22"/>
              </w:rPr>
              <w:t xml:space="preserve"> osobowa rodzina</w:t>
            </w:r>
          </w:p>
        </w:tc>
      </w:tr>
    </w:tbl>
    <w:p w:rsidR="00A71CB1" w:rsidRDefault="00A71CB1" w:rsidP="00A71CB1">
      <w:pPr>
        <w:spacing w:before="480" w:after="240"/>
        <w:rPr>
          <w:rFonts w:cs="Arial"/>
          <w:b/>
          <w:szCs w:val="24"/>
        </w:rPr>
      </w:pPr>
      <w:r>
        <w:rPr>
          <w:rFonts w:cs="Arial"/>
          <w:b/>
          <w:szCs w:val="24"/>
        </w:rPr>
        <w:t>Termin wywiesz</w:t>
      </w:r>
      <w:r w:rsidR="002578ED">
        <w:rPr>
          <w:rFonts w:cs="Arial"/>
          <w:b/>
          <w:szCs w:val="24"/>
        </w:rPr>
        <w:t>enia przedmiotowych lokali</w:t>
      </w:r>
      <w:r w:rsidR="00DA0B9E">
        <w:rPr>
          <w:rFonts w:cs="Arial"/>
          <w:b/>
          <w:szCs w:val="24"/>
        </w:rPr>
        <w:t>:</w:t>
      </w:r>
      <w:r w:rsidR="00E737E4">
        <w:rPr>
          <w:rFonts w:cs="Arial"/>
          <w:b/>
          <w:szCs w:val="24"/>
        </w:rPr>
        <w:t xml:space="preserve"> od </w:t>
      </w:r>
      <w:r w:rsidR="005C5B60">
        <w:rPr>
          <w:rFonts w:cs="Arial"/>
          <w:b/>
          <w:szCs w:val="24"/>
        </w:rPr>
        <w:t>15</w:t>
      </w:r>
      <w:bookmarkStart w:id="2" w:name="_GoBack"/>
      <w:bookmarkEnd w:id="2"/>
      <w:r w:rsidR="00660B4F">
        <w:rPr>
          <w:rFonts w:cs="Arial"/>
          <w:b/>
          <w:szCs w:val="24"/>
        </w:rPr>
        <w:t>.0</w:t>
      </w:r>
      <w:r w:rsidR="00092A90">
        <w:rPr>
          <w:rFonts w:cs="Arial"/>
          <w:b/>
          <w:szCs w:val="24"/>
        </w:rPr>
        <w:t>6</w:t>
      </w:r>
      <w:r w:rsidR="00466EE5" w:rsidRPr="0008632B">
        <w:rPr>
          <w:rFonts w:cs="Arial"/>
          <w:b/>
          <w:szCs w:val="24"/>
        </w:rPr>
        <w:t>.2026</w:t>
      </w:r>
      <w:r w:rsidR="00135A2C" w:rsidRPr="0008632B">
        <w:rPr>
          <w:rFonts w:cs="Arial"/>
          <w:b/>
          <w:szCs w:val="24"/>
        </w:rPr>
        <w:t xml:space="preserve"> r. do </w:t>
      </w:r>
      <w:r w:rsidR="00276826">
        <w:rPr>
          <w:rFonts w:cs="Arial"/>
          <w:b/>
          <w:szCs w:val="24"/>
        </w:rPr>
        <w:t>19</w:t>
      </w:r>
      <w:r w:rsidR="00EC78F5">
        <w:rPr>
          <w:rFonts w:cs="Arial"/>
          <w:b/>
          <w:szCs w:val="24"/>
        </w:rPr>
        <w:t>.0</w:t>
      </w:r>
      <w:r w:rsidR="00092A90">
        <w:rPr>
          <w:rFonts w:cs="Arial"/>
          <w:b/>
          <w:szCs w:val="24"/>
        </w:rPr>
        <w:t>6</w:t>
      </w:r>
      <w:r w:rsidR="00466EE5" w:rsidRPr="0008632B">
        <w:rPr>
          <w:rFonts w:cs="Arial"/>
          <w:b/>
          <w:szCs w:val="24"/>
        </w:rPr>
        <w:t>.2026</w:t>
      </w:r>
      <w:r w:rsidRPr="0008632B">
        <w:rPr>
          <w:rFonts w:cs="Arial"/>
          <w:b/>
          <w:szCs w:val="24"/>
        </w:rPr>
        <w:t xml:space="preserve"> r.</w:t>
      </w:r>
    </w:p>
    <w:p w:rsidR="00A71CB1" w:rsidRDefault="00A71CB1" w:rsidP="00A71CB1">
      <w:pPr>
        <w:rPr>
          <w:rFonts w:cs="Arial"/>
          <w:szCs w:val="24"/>
        </w:rPr>
      </w:pPr>
      <w:r>
        <w:rPr>
          <w:rFonts w:cs="Arial"/>
          <w:szCs w:val="24"/>
        </w:rPr>
        <w:t>O zawarcie umowy najmu lokalu mogą ubiegać się osoby, które łącznie spełniają następujące warunki:</w:t>
      </w:r>
    </w:p>
    <w:p w:rsidR="00A71CB1" w:rsidRDefault="00A71CB1" w:rsidP="00A71CB1">
      <w:pPr>
        <w:numPr>
          <w:ilvl w:val="0"/>
          <w:numId w:val="2"/>
        </w:numPr>
        <w:rPr>
          <w:rFonts w:cs="Arial"/>
          <w:szCs w:val="24"/>
        </w:rPr>
      </w:pPr>
      <w:r>
        <w:rPr>
          <w:rFonts w:cs="Arial"/>
          <w:szCs w:val="24"/>
        </w:rPr>
        <w:t xml:space="preserve">posiadają pozytywnie zakwalifikowany wniosek o przyznanie mieszkania do remontu, </w:t>
      </w:r>
    </w:p>
    <w:p w:rsidR="00A71CB1" w:rsidRDefault="00A71CB1" w:rsidP="00A71CB1">
      <w:pPr>
        <w:numPr>
          <w:ilvl w:val="0"/>
          <w:numId w:val="2"/>
        </w:numPr>
        <w:rPr>
          <w:rFonts w:cs="Arial"/>
          <w:szCs w:val="24"/>
        </w:rPr>
      </w:pPr>
      <w:r>
        <w:rPr>
          <w:rFonts w:cs="Arial"/>
          <w:szCs w:val="24"/>
        </w:rPr>
        <w:t>wskazały pisemnie je</w:t>
      </w:r>
      <w:r w:rsidR="00DA0B9E">
        <w:rPr>
          <w:rFonts w:cs="Arial"/>
          <w:szCs w:val="24"/>
        </w:rPr>
        <w:t>den lokal umieszczony w wykazie (oświadczenie o wskazaniu lokalu wraz z deklaracją o wysokości dochodów),</w:t>
      </w:r>
    </w:p>
    <w:p w:rsidR="00A71CB1" w:rsidRDefault="00A71CB1" w:rsidP="00A71CB1">
      <w:pPr>
        <w:numPr>
          <w:ilvl w:val="0"/>
          <w:numId w:val="2"/>
        </w:numPr>
        <w:rPr>
          <w:rFonts w:cs="Arial"/>
          <w:szCs w:val="24"/>
        </w:rPr>
      </w:pPr>
      <w:r>
        <w:rPr>
          <w:rFonts w:cs="Arial"/>
          <w:szCs w:val="24"/>
        </w:rPr>
        <w:t xml:space="preserve">udokumentują zdolność finansową do pokrycia kosztów </w:t>
      </w:r>
      <w:r w:rsidR="00DA0B9E">
        <w:rPr>
          <w:rFonts w:cs="Arial"/>
          <w:szCs w:val="24"/>
        </w:rPr>
        <w:t>remontu w wysokości minimum 70%</w:t>
      </w:r>
      <w:r w:rsidR="003C526C">
        <w:rPr>
          <w:rFonts w:cs="Arial"/>
          <w:szCs w:val="24"/>
        </w:rPr>
        <w:t>,</w:t>
      </w:r>
    </w:p>
    <w:p w:rsidR="00A71CB1" w:rsidRDefault="00DA0B9E" w:rsidP="00A71CB1">
      <w:pPr>
        <w:numPr>
          <w:ilvl w:val="0"/>
          <w:numId w:val="2"/>
        </w:numPr>
        <w:spacing w:after="240"/>
        <w:ind w:left="357" w:hanging="357"/>
        <w:rPr>
          <w:rFonts w:cs="Arial"/>
          <w:szCs w:val="24"/>
        </w:rPr>
      </w:pPr>
      <w:r>
        <w:rPr>
          <w:rFonts w:cs="Arial"/>
          <w:szCs w:val="24"/>
        </w:rPr>
        <w:t>w przypadku</w:t>
      </w:r>
      <w:r w:rsidR="00A71CB1">
        <w:rPr>
          <w:rFonts w:cs="Arial"/>
          <w:szCs w:val="24"/>
        </w:rPr>
        <w:t xml:space="preserve"> gdy nastąpiły istotne zmiany mając</w:t>
      </w:r>
      <w:r>
        <w:rPr>
          <w:rFonts w:cs="Arial"/>
          <w:szCs w:val="24"/>
        </w:rPr>
        <w:t xml:space="preserve">e wpływ na kwalifikację wniosku - </w:t>
      </w:r>
      <w:r w:rsidR="00A71CB1">
        <w:rPr>
          <w:rFonts w:cs="Arial"/>
          <w:szCs w:val="24"/>
        </w:rPr>
        <w:t xml:space="preserve"> wraz z oświadczeniem </w:t>
      </w:r>
      <w:r w:rsidR="00A71CB1">
        <w:rPr>
          <w:rFonts w:cs="Arial"/>
          <w:szCs w:val="24"/>
        </w:rPr>
        <w:br/>
        <w:t xml:space="preserve">o wskazaniu lokalu </w:t>
      </w:r>
      <w:r>
        <w:rPr>
          <w:rFonts w:cs="Arial"/>
          <w:szCs w:val="24"/>
        </w:rPr>
        <w:t>złożą</w:t>
      </w:r>
      <w:r w:rsidR="00A71CB1">
        <w:rPr>
          <w:rFonts w:cs="Arial"/>
          <w:szCs w:val="24"/>
        </w:rPr>
        <w:t xml:space="preserve"> ankietę weryfikacyjną.</w:t>
      </w:r>
    </w:p>
    <w:p w:rsidR="00A71CB1" w:rsidRDefault="00A71CB1" w:rsidP="00A71CB1">
      <w:pPr>
        <w:spacing w:after="120"/>
        <w:rPr>
          <w:rFonts w:cs="Arial"/>
          <w:szCs w:val="24"/>
        </w:rPr>
      </w:pPr>
      <w:r>
        <w:rPr>
          <w:rFonts w:cs="Arial"/>
          <w:szCs w:val="24"/>
        </w:rPr>
        <w:t xml:space="preserve">Jeżeli wśród osób ubiegających się o mieszkanie jest osoba niepełnosprawna, kobieta powyżej 20 tygodnia ciąży lub młode bezdzietne małżeństwo (jeden z małżonków ma poniżej 35 lat), </w:t>
      </w:r>
      <w:r w:rsidR="00DA0B9E">
        <w:rPr>
          <w:rFonts w:cs="Arial"/>
          <w:szCs w:val="24"/>
        </w:rPr>
        <w:t>przy ustaleniu spełnienia normy powierzchniowej przyjmuje się zwiększoną o jedną osobę liczbę członków gospodarstwa domowego.</w:t>
      </w:r>
    </w:p>
    <w:p w:rsidR="00A71CB1" w:rsidRDefault="00A71CB1" w:rsidP="00A71CB1">
      <w:pPr>
        <w:spacing w:after="120"/>
        <w:rPr>
          <w:rFonts w:cs="Arial"/>
          <w:szCs w:val="24"/>
        </w:rPr>
      </w:pPr>
      <w:r>
        <w:rPr>
          <w:rFonts w:cs="Arial"/>
          <w:szCs w:val="24"/>
        </w:rPr>
        <w:t>Wraz</w:t>
      </w:r>
      <w:r w:rsidR="001F6890">
        <w:rPr>
          <w:rFonts w:cs="Arial"/>
          <w:szCs w:val="24"/>
        </w:rPr>
        <w:t xml:space="preserve"> z</w:t>
      </w:r>
      <w:r>
        <w:rPr>
          <w:rFonts w:cs="Arial"/>
          <w:szCs w:val="24"/>
        </w:rPr>
        <w:t xml:space="preserve"> oświadczeniem o wskazaniu lokalu </w:t>
      </w:r>
      <w:r w:rsidR="00EB70DB">
        <w:rPr>
          <w:rFonts w:cs="Arial"/>
          <w:szCs w:val="24"/>
        </w:rPr>
        <w:t xml:space="preserve">(obowiązujący druk jest dostępny w Dziale Mieszkaniowym Zakładu Gospodarki Mieszkaniowej </w:t>
      </w:r>
      <w:r w:rsidR="00EB70DB" w:rsidRPr="00356EC1">
        <w:rPr>
          <w:rFonts w:cs="Arial"/>
          <w:szCs w:val="24"/>
        </w:rPr>
        <w:t>przy ul. Tadeusza Kości</w:t>
      </w:r>
      <w:r w:rsidR="00EB70DB">
        <w:rPr>
          <w:rFonts w:cs="Arial"/>
          <w:szCs w:val="24"/>
        </w:rPr>
        <w:t>uszki 17 w Rybniku</w:t>
      </w:r>
      <w:r w:rsidR="00DA0B9E">
        <w:rPr>
          <w:rFonts w:cs="Arial"/>
          <w:szCs w:val="24"/>
        </w:rPr>
        <w:t>, pokój</w:t>
      </w:r>
      <w:r w:rsidR="00EB70DB">
        <w:rPr>
          <w:rFonts w:cs="Arial"/>
          <w:szCs w:val="24"/>
        </w:rPr>
        <w:t xml:space="preserve"> nr 19) </w:t>
      </w:r>
      <w:r>
        <w:rPr>
          <w:rFonts w:cs="Arial"/>
          <w:szCs w:val="24"/>
        </w:rPr>
        <w:t xml:space="preserve">należy złożyć deklarację o wysokości dochodów </w:t>
      </w:r>
      <w:r w:rsidR="008A457B">
        <w:rPr>
          <w:rFonts w:cs="Arial"/>
          <w:szCs w:val="24"/>
        </w:rPr>
        <w:br/>
      </w:r>
      <w:r>
        <w:rPr>
          <w:rFonts w:cs="Arial"/>
          <w:szCs w:val="24"/>
        </w:rPr>
        <w:t>za ostatnie 3 miesiące oraz oświadczenie o stanie majątkowym.</w:t>
      </w:r>
    </w:p>
    <w:p w:rsidR="00B25485" w:rsidRDefault="00A71CB1" w:rsidP="00B25485">
      <w:pPr>
        <w:spacing w:after="120"/>
        <w:jc w:val="both"/>
        <w:rPr>
          <w:rFonts w:cs="Arial"/>
          <w:szCs w:val="24"/>
        </w:rPr>
      </w:pPr>
      <w:r>
        <w:rPr>
          <w:rFonts w:cs="Arial"/>
          <w:szCs w:val="24"/>
        </w:rPr>
        <w:lastRenderedPageBreak/>
        <w:t>Niespełnieni</w:t>
      </w:r>
      <w:r w:rsidR="00BA0B4E">
        <w:rPr>
          <w:rFonts w:cs="Arial"/>
          <w:szCs w:val="24"/>
        </w:rPr>
        <w:t>e kryterium dochodowego lub nie</w:t>
      </w:r>
      <w:r>
        <w:rPr>
          <w:rFonts w:cs="Arial"/>
          <w:szCs w:val="24"/>
        </w:rPr>
        <w:t>złożenie ww. dokumentów spowoduje, że oświadczenie ze wskazanym lokalem stanie s</w:t>
      </w:r>
      <w:r w:rsidR="00BA0B4E">
        <w:rPr>
          <w:rFonts w:cs="Arial"/>
          <w:szCs w:val="24"/>
        </w:rPr>
        <w:t>ię nieaktualne.</w:t>
      </w:r>
    </w:p>
    <w:p w:rsidR="00A71CB1" w:rsidRDefault="00A71CB1" w:rsidP="00A71CB1">
      <w:pPr>
        <w:spacing w:after="120"/>
        <w:rPr>
          <w:rFonts w:cs="Arial"/>
          <w:szCs w:val="24"/>
        </w:rPr>
      </w:pPr>
      <w:r>
        <w:rPr>
          <w:rFonts w:cs="Arial"/>
          <w:szCs w:val="24"/>
        </w:rPr>
        <w:t>Zastrzega się prawo wycofania lokalu przeznaczonego do remontu bez podania przyczyny.</w:t>
      </w:r>
    </w:p>
    <w:p w:rsidR="00A71CB1" w:rsidRDefault="00A71CB1" w:rsidP="00A71CB1">
      <w:pPr>
        <w:spacing w:after="120"/>
        <w:rPr>
          <w:rFonts w:cs="Arial"/>
          <w:b/>
          <w:szCs w:val="24"/>
        </w:rPr>
      </w:pPr>
      <w:r>
        <w:rPr>
          <w:rFonts w:cs="Arial"/>
          <w:b/>
          <w:szCs w:val="24"/>
        </w:rPr>
        <w:t>Ankiety weryfikacyjne oraz oświadczenia ze</w:t>
      </w:r>
      <w:r w:rsidR="00163DB4">
        <w:rPr>
          <w:rFonts w:cs="Arial"/>
          <w:b/>
          <w:szCs w:val="24"/>
        </w:rPr>
        <w:t xml:space="preserve"> wskaza</w:t>
      </w:r>
      <w:r w:rsidR="00887570">
        <w:rPr>
          <w:rFonts w:cs="Arial"/>
          <w:b/>
          <w:szCs w:val="24"/>
        </w:rPr>
        <w:t xml:space="preserve">niem lokalu złożone po </w:t>
      </w:r>
      <w:r w:rsidR="00276826">
        <w:rPr>
          <w:rFonts w:cs="Arial"/>
          <w:b/>
          <w:szCs w:val="24"/>
        </w:rPr>
        <w:t>19</w:t>
      </w:r>
      <w:r w:rsidR="00EC78F5">
        <w:rPr>
          <w:rFonts w:cs="Arial"/>
          <w:b/>
          <w:szCs w:val="24"/>
        </w:rPr>
        <w:t>.0</w:t>
      </w:r>
      <w:r w:rsidR="00092A90">
        <w:rPr>
          <w:rFonts w:cs="Arial"/>
          <w:b/>
          <w:szCs w:val="24"/>
        </w:rPr>
        <w:t>6</w:t>
      </w:r>
      <w:r w:rsidR="00466EE5" w:rsidRPr="0008632B">
        <w:rPr>
          <w:rFonts w:cs="Arial"/>
          <w:b/>
          <w:szCs w:val="24"/>
        </w:rPr>
        <w:t>.2026</w:t>
      </w:r>
      <w:r w:rsidRPr="0008632B">
        <w:rPr>
          <w:rFonts w:cs="Arial"/>
          <w:b/>
          <w:szCs w:val="24"/>
        </w:rPr>
        <w:t xml:space="preserve"> </w:t>
      </w:r>
      <w:r>
        <w:rPr>
          <w:rFonts w:cs="Arial"/>
          <w:b/>
          <w:szCs w:val="24"/>
        </w:rPr>
        <w:t xml:space="preserve">r. lub niekompletne nie </w:t>
      </w:r>
      <w:r w:rsidR="00DA0B9E">
        <w:rPr>
          <w:rFonts w:cs="Arial"/>
          <w:b/>
          <w:szCs w:val="24"/>
        </w:rPr>
        <w:t>będą rozpatrywane</w:t>
      </w:r>
      <w:r>
        <w:rPr>
          <w:rFonts w:cs="Arial"/>
          <w:b/>
          <w:szCs w:val="24"/>
        </w:rPr>
        <w:t>.</w:t>
      </w:r>
    </w:p>
    <w:p w:rsidR="00A71CB1" w:rsidRDefault="00A71CB1" w:rsidP="00A71CB1">
      <w:pPr>
        <w:spacing w:after="360"/>
        <w:rPr>
          <w:rFonts w:cs="Arial"/>
          <w:szCs w:val="24"/>
        </w:rPr>
      </w:pPr>
      <w:r>
        <w:rPr>
          <w:rFonts w:cs="Arial"/>
          <w:szCs w:val="24"/>
        </w:rPr>
        <w:t xml:space="preserve">Oświadczenia </w:t>
      </w:r>
      <w:r w:rsidR="00DA0B9E">
        <w:rPr>
          <w:rFonts w:cs="Arial"/>
          <w:szCs w:val="24"/>
        </w:rPr>
        <w:t>o wskazaniu</w:t>
      </w:r>
      <w:r>
        <w:rPr>
          <w:rFonts w:cs="Arial"/>
          <w:szCs w:val="24"/>
        </w:rPr>
        <w:t xml:space="preserve"> wybranego lokalu należy składać w Dziale Mieszkaniowym Zakładu Gospodarki Mieszkaniowej przy </w:t>
      </w:r>
      <w:r>
        <w:rPr>
          <w:rFonts w:cs="Arial"/>
          <w:szCs w:val="24"/>
        </w:rPr>
        <w:br/>
        <w:t>ul. Tadeusza Kościuszki 17 w Rybniku.</w:t>
      </w:r>
    </w:p>
    <w:p w:rsidR="00A71CB1" w:rsidRDefault="00A71CB1" w:rsidP="00A71CB1">
      <w:pPr>
        <w:rPr>
          <w:rFonts w:cs="Arial"/>
          <w:szCs w:val="24"/>
        </w:rPr>
      </w:pPr>
      <w:r>
        <w:rPr>
          <w:rFonts w:cs="Arial"/>
          <w:szCs w:val="24"/>
        </w:rPr>
        <w:t>Uwaga:</w:t>
      </w:r>
    </w:p>
    <w:p w:rsidR="00906999" w:rsidRDefault="00A71CB1">
      <w:r>
        <w:rPr>
          <w:rFonts w:cs="Arial"/>
          <w:szCs w:val="24"/>
        </w:rPr>
        <w:t>Zakresy remontu</w:t>
      </w:r>
      <w:r w:rsidR="00DA0B9E">
        <w:rPr>
          <w:rFonts w:cs="Arial"/>
          <w:szCs w:val="24"/>
        </w:rPr>
        <w:t xml:space="preserve"> </w:t>
      </w:r>
      <w:r w:rsidR="00EE18E4">
        <w:rPr>
          <w:rFonts w:cs="Arial"/>
          <w:szCs w:val="24"/>
        </w:rPr>
        <w:t xml:space="preserve">powyższych lokali </w:t>
      </w:r>
      <w:r w:rsidR="00DA0B9E">
        <w:rPr>
          <w:rFonts w:cs="Arial"/>
          <w:szCs w:val="24"/>
        </w:rPr>
        <w:t>wraz z szacowaną wartością remontu</w:t>
      </w:r>
      <w:r>
        <w:rPr>
          <w:rFonts w:cs="Arial"/>
          <w:szCs w:val="24"/>
        </w:rPr>
        <w:t xml:space="preserve"> dostępne są w Dziale Mieszkaniowym przy ul. Tadeusza Kościuszki 17 (pokój 19) oraz na stronie Biuletynu Informacji Publicznej Zakładu Gospodarki Mieszkaniowej w zakładce</w:t>
      </w:r>
      <w:r>
        <w:t xml:space="preserve"> Mieszkania ko</w:t>
      </w:r>
      <w:r w:rsidR="00DF18FD">
        <w:t>munalne - Wykaz wolnych lokali – Wykaz mieszkań do remontu.</w:t>
      </w:r>
    </w:p>
    <w:p w:rsidR="00F023D7" w:rsidRDefault="00F023D7"/>
    <w:p w:rsidR="00AC1E7A" w:rsidRDefault="00AC1E7A" w:rsidP="00AC1E7A">
      <w:pPr>
        <w:suppressAutoHyphens/>
        <w:autoSpaceDE w:val="0"/>
        <w:autoSpaceDN w:val="0"/>
        <w:adjustRightInd w:val="0"/>
        <w:spacing w:before="240"/>
        <w:ind w:left="2117" w:firstLine="6379"/>
        <w:jc w:val="both"/>
        <w:rPr>
          <w:rFonts w:cs="Arial"/>
          <w:szCs w:val="24"/>
        </w:rPr>
      </w:pPr>
    </w:p>
    <w:p w:rsidR="00F023D7" w:rsidRDefault="00F023D7"/>
    <w:sectPr w:rsidR="00F023D7" w:rsidSect="00267DD2">
      <w:footerReference w:type="default" r:id="rId8"/>
      <w:pgSz w:w="16838" w:h="11906" w:orient="landscape"/>
      <w:pgMar w:top="1135" w:right="1417" w:bottom="851" w:left="1417" w:header="0" w:footer="0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C3034" w:rsidRDefault="00EC3034" w:rsidP="00A71CB1">
      <w:pPr>
        <w:spacing w:line="240" w:lineRule="auto"/>
      </w:pPr>
      <w:r>
        <w:separator/>
      </w:r>
    </w:p>
  </w:endnote>
  <w:endnote w:type="continuationSeparator" w:id="0">
    <w:p w:rsidR="00EC3034" w:rsidRDefault="00EC3034" w:rsidP="00A71CB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ela-Siatka"/>
      <w:tblW w:w="0" w:type="auto"/>
      <w:tblBorders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142" w:type="dxa"/>
      </w:tblCellMar>
      <w:tblLook w:val="04A0" w:firstRow="1" w:lastRow="0" w:firstColumn="1" w:lastColumn="0" w:noHBand="0" w:noVBand="1"/>
    </w:tblPr>
    <w:tblGrid>
      <w:gridCol w:w="4753"/>
      <w:gridCol w:w="4535"/>
    </w:tblGrid>
    <w:tr w:rsidR="00EC3034" w:rsidRPr="006F2789" w:rsidTr="00955AC3">
      <w:trPr>
        <w:trHeight w:hRule="exact" w:val="567"/>
      </w:trPr>
      <w:tc>
        <w:tcPr>
          <w:tcW w:w="4753" w:type="dxa"/>
          <w:tcBorders>
            <w:top w:val="single" w:sz="4" w:space="0" w:color="auto"/>
          </w:tcBorders>
          <w:vAlign w:val="center"/>
        </w:tcPr>
        <w:p w:rsidR="00EC3034" w:rsidRPr="00607AAF" w:rsidRDefault="00EC3034" w:rsidP="00955AC3">
          <w:pPr>
            <w:pStyle w:val="UM-stopka"/>
            <w:spacing w:line="240" w:lineRule="auto"/>
            <w:ind w:left="-113"/>
            <w:rPr>
              <w:rFonts w:cs="Arial"/>
              <w:sz w:val="20"/>
              <w:szCs w:val="20"/>
            </w:rPr>
          </w:pPr>
          <w:proofErr w:type="spellStart"/>
          <w:r>
            <w:rPr>
              <w:rFonts w:cs="Arial"/>
              <w:sz w:val="20"/>
              <w:szCs w:val="20"/>
            </w:rPr>
            <w:t>Przyg</w:t>
          </w:r>
          <w:proofErr w:type="spellEnd"/>
          <w:r>
            <w:rPr>
              <w:rFonts w:cs="Arial"/>
              <w:sz w:val="20"/>
              <w:szCs w:val="20"/>
            </w:rPr>
            <w:t>: Dział Mieszkaniowy</w:t>
          </w:r>
        </w:p>
      </w:tc>
      <w:tc>
        <w:tcPr>
          <w:tcW w:w="4535" w:type="dxa"/>
          <w:tcBorders>
            <w:top w:val="single" w:sz="4" w:space="0" w:color="auto"/>
          </w:tcBorders>
          <w:vAlign w:val="center"/>
        </w:tcPr>
        <w:p w:rsidR="00EC3034" w:rsidRPr="006F2789" w:rsidRDefault="00EC3034" w:rsidP="00955AC3">
          <w:pPr>
            <w:spacing w:line="240" w:lineRule="auto"/>
            <w:ind w:right="-113"/>
            <w:jc w:val="right"/>
            <w:rPr>
              <w:rFonts w:cs="Arial"/>
              <w:sz w:val="20"/>
            </w:rPr>
          </w:pPr>
          <w:r w:rsidRPr="006F2789">
            <w:rPr>
              <w:rStyle w:val="Numerstrony"/>
              <w:rFonts w:ascii="Arial" w:eastAsiaTheme="minorEastAsia" w:hAnsi="Arial" w:cs="Arial"/>
            </w:rPr>
            <w:fldChar w:fldCharType="begin"/>
          </w:r>
          <w:r w:rsidRPr="006F2789">
            <w:rPr>
              <w:rStyle w:val="Numerstrony"/>
              <w:rFonts w:ascii="Arial" w:eastAsiaTheme="minorEastAsia" w:hAnsi="Arial" w:cs="Arial"/>
            </w:rPr>
            <w:instrText xml:space="preserve"> PAGE </w:instrText>
          </w:r>
          <w:r w:rsidRPr="006F2789">
            <w:rPr>
              <w:rStyle w:val="Numerstrony"/>
              <w:rFonts w:ascii="Arial" w:eastAsiaTheme="minorEastAsia" w:hAnsi="Arial" w:cs="Arial"/>
            </w:rPr>
            <w:fldChar w:fldCharType="separate"/>
          </w:r>
          <w:r w:rsidR="005C5B60">
            <w:rPr>
              <w:rStyle w:val="Numerstrony"/>
              <w:rFonts w:ascii="Arial" w:eastAsiaTheme="minorEastAsia" w:hAnsi="Arial" w:cs="Arial"/>
              <w:noProof/>
            </w:rPr>
            <w:t>10</w:t>
          </w:r>
          <w:r w:rsidRPr="006F2789">
            <w:rPr>
              <w:rStyle w:val="Numerstrony"/>
              <w:rFonts w:ascii="Arial" w:eastAsiaTheme="minorEastAsia" w:hAnsi="Arial" w:cs="Arial"/>
            </w:rPr>
            <w:fldChar w:fldCharType="end"/>
          </w:r>
          <w:r w:rsidRPr="006F2789">
            <w:rPr>
              <w:rStyle w:val="Numerstrony"/>
              <w:rFonts w:ascii="Arial" w:eastAsiaTheme="minorEastAsia" w:hAnsi="Arial" w:cs="Arial"/>
              <w:szCs w:val="22"/>
            </w:rPr>
            <w:t>/</w:t>
          </w:r>
          <w:r w:rsidRPr="006F2789">
            <w:rPr>
              <w:rStyle w:val="Numerstrony"/>
              <w:rFonts w:ascii="Arial" w:eastAsiaTheme="minorEastAsia" w:hAnsi="Arial" w:cs="Arial"/>
            </w:rPr>
            <w:fldChar w:fldCharType="begin"/>
          </w:r>
          <w:r w:rsidRPr="006F2789">
            <w:rPr>
              <w:rStyle w:val="Numerstrony"/>
              <w:rFonts w:ascii="Arial" w:eastAsiaTheme="minorEastAsia" w:hAnsi="Arial" w:cs="Arial"/>
            </w:rPr>
            <w:instrText xml:space="preserve"> NUMPAGES </w:instrText>
          </w:r>
          <w:r w:rsidRPr="006F2789">
            <w:rPr>
              <w:rStyle w:val="Numerstrony"/>
              <w:rFonts w:ascii="Arial" w:eastAsiaTheme="minorEastAsia" w:hAnsi="Arial" w:cs="Arial"/>
            </w:rPr>
            <w:fldChar w:fldCharType="separate"/>
          </w:r>
          <w:r w:rsidR="005C5B60">
            <w:rPr>
              <w:rStyle w:val="Numerstrony"/>
              <w:rFonts w:ascii="Arial" w:eastAsiaTheme="minorEastAsia" w:hAnsi="Arial" w:cs="Arial"/>
              <w:noProof/>
            </w:rPr>
            <w:t>10</w:t>
          </w:r>
          <w:r w:rsidRPr="006F2789">
            <w:rPr>
              <w:rStyle w:val="Numerstrony"/>
              <w:rFonts w:ascii="Arial" w:eastAsiaTheme="minorEastAsia" w:hAnsi="Arial" w:cs="Arial"/>
            </w:rPr>
            <w:fldChar w:fldCharType="end"/>
          </w:r>
        </w:p>
      </w:tc>
    </w:tr>
  </w:tbl>
  <w:p w:rsidR="00EC3034" w:rsidRPr="008603EA" w:rsidRDefault="00EC3034" w:rsidP="00955AC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C3034" w:rsidRDefault="00EC3034" w:rsidP="00A71CB1">
      <w:pPr>
        <w:spacing w:line="240" w:lineRule="auto"/>
      </w:pPr>
      <w:r>
        <w:separator/>
      </w:r>
    </w:p>
  </w:footnote>
  <w:footnote w:type="continuationSeparator" w:id="0">
    <w:p w:rsidR="00EC3034" w:rsidRDefault="00EC3034" w:rsidP="00A71CB1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8C55EB"/>
    <w:multiLevelType w:val="hybridMultilevel"/>
    <w:tmpl w:val="7D76834C"/>
    <w:lvl w:ilvl="0" w:tplc="632E5B56">
      <w:start w:val="1"/>
      <w:numFmt w:val="decimal"/>
      <w:lvlText w:val="%1."/>
      <w:lvlJc w:val="left"/>
      <w:pPr>
        <w:ind w:left="502" w:hanging="360"/>
      </w:pPr>
      <w:rPr>
        <w:rFonts w:cs="Times New Roman"/>
        <w:color w:val="auto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2018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738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458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178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898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618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338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058" w:hanging="180"/>
      </w:pPr>
      <w:rPr>
        <w:rFonts w:cs="Times New Roman"/>
      </w:rPr>
    </w:lvl>
  </w:abstractNum>
  <w:abstractNum w:abstractNumId="1" w15:restartNumberingAfterBreak="0">
    <w:nsid w:val="50D124E7"/>
    <w:multiLevelType w:val="hybridMultilevel"/>
    <w:tmpl w:val="642E9A60"/>
    <w:lvl w:ilvl="0" w:tplc="0415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1CB1"/>
    <w:rsid w:val="00005CD9"/>
    <w:rsid w:val="00012507"/>
    <w:rsid w:val="00013CC4"/>
    <w:rsid w:val="000201CC"/>
    <w:rsid w:val="00020D73"/>
    <w:rsid w:val="00020E6C"/>
    <w:rsid w:val="00021052"/>
    <w:rsid w:val="0002127A"/>
    <w:rsid w:val="00025AD3"/>
    <w:rsid w:val="0002666E"/>
    <w:rsid w:val="000320D7"/>
    <w:rsid w:val="0003538C"/>
    <w:rsid w:val="00036D52"/>
    <w:rsid w:val="00050D0E"/>
    <w:rsid w:val="00053B55"/>
    <w:rsid w:val="00065AFA"/>
    <w:rsid w:val="00067F52"/>
    <w:rsid w:val="00075797"/>
    <w:rsid w:val="0008037B"/>
    <w:rsid w:val="000841A2"/>
    <w:rsid w:val="00084EE2"/>
    <w:rsid w:val="0008632B"/>
    <w:rsid w:val="00092A90"/>
    <w:rsid w:val="0009496E"/>
    <w:rsid w:val="00094F58"/>
    <w:rsid w:val="0009662F"/>
    <w:rsid w:val="000971B7"/>
    <w:rsid w:val="000A17D1"/>
    <w:rsid w:val="000A333B"/>
    <w:rsid w:val="000A4029"/>
    <w:rsid w:val="000A6ED0"/>
    <w:rsid w:val="000B0F08"/>
    <w:rsid w:val="000B1E75"/>
    <w:rsid w:val="000B4004"/>
    <w:rsid w:val="000B6DCB"/>
    <w:rsid w:val="000C533D"/>
    <w:rsid w:val="000D014E"/>
    <w:rsid w:val="000D0F05"/>
    <w:rsid w:val="000D49DC"/>
    <w:rsid w:val="000D6253"/>
    <w:rsid w:val="000E4D6E"/>
    <w:rsid w:val="000E5157"/>
    <w:rsid w:val="000F69D2"/>
    <w:rsid w:val="000F7E16"/>
    <w:rsid w:val="0010128A"/>
    <w:rsid w:val="00101C0A"/>
    <w:rsid w:val="001037BE"/>
    <w:rsid w:val="00106130"/>
    <w:rsid w:val="00111263"/>
    <w:rsid w:val="001158B2"/>
    <w:rsid w:val="001170D0"/>
    <w:rsid w:val="00120B4B"/>
    <w:rsid w:val="00123081"/>
    <w:rsid w:val="00126162"/>
    <w:rsid w:val="001272F5"/>
    <w:rsid w:val="001307C7"/>
    <w:rsid w:val="00130E98"/>
    <w:rsid w:val="00135A2C"/>
    <w:rsid w:val="00142820"/>
    <w:rsid w:val="001449B2"/>
    <w:rsid w:val="001538C4"/>
    <w:rsid w:val="00155920"/>
    <w:rsid w:val="001617F2"/>
    <w:rsid w:val="00163A87"/>
    <w:rsid w:val="00163DB4"/>
    <w:rsid w:val="00163E6E"/>
    <w:rsid w:val="00166283"/>
    <w:rsid w:val="001663C2"/>
    <w:rsid w:val="001714BD"/>
    <w:rsid w:val="001743D0"/>
    <w:rsid w:val="001751CA"/>
    <w:rsid w:val="00176B33"/>
    <w:rsid w:val="00176E60"/>
    <w:rsid w:val="00186D1A"/>
    <w:rsid w:val="001931CA"/>
    <w:rsid w:val="00195C7F"/>
    <w:rsid w:val="00196C3D"/>
    <w:rsid w:val="001A115D"/>
    <w:rsid w:val="001A11BC"/>
    <w:rsid w:val="001A3EF9"/>
    <w:rsid w:val="001B237E"/>
    <w:rsid w:val="001B398B"/>
    <w:rsid w:val="001C2BD4"/>
    <w:rsid w:val="001C3232"/>
    <w:rsid w:val="001C3EDB"/>
    <w:rsid w:val="001C7827"/>
    <w:rsid w:val="001E4F5F"/>
    <w:rsid w:val="001F3B98"/>
    <w:rsid w:val="001F6890"/>
    <w:rsid w:val="001F7B32"/>
    <w:rsid w:val="00201FE3"/>
    <w:rsid w:val="00202757"/>
    <w:rsid w:val="00202ABC"/>
    <w:rsid w:val="00202DBF"/>
    <w:rsid w:val="00204456"/>
    <w:rsid w:val="0020642E"/>
    <w:rsid w:val="00210499"/>
    <w:rsid w:val="002215A7"/>
    <w:rsid w:val="002227A3"/>
    <w:rsid w:val="002236A0"/>
    <w:rsid w:val="002307EC"/>
    <w:rsid w:val="002323F8"/>
    <w:rsid w:val="00236BE6"/>
    <w:rsid w:val="002418F4"/>
    <w:rsid w:val="00243A40"/>
    <w:rsid w:val="00243E8E"/>
    <w:rsid w:val="00243EF3"/>
    <w:rsid w:val="002505A7"/>
    <w:rsid w:val="00253836"/>
    <w:rsid w:val="002578ED"/>
    <w:rsid w:val="002619A2"/>
    <w:rsid w:val="00263323"/>
    <w:rsid w:val="00265111"/>
    <w:rsid w:val="00265629"/>
    <w:rsid w:val="00267399"/>
    <w:rsid w:val="002675AD"/>
    <w:rsid w:val="00267DD2"/>
    <w:rsid w:val="002729E0"/>
    <w:rsid w:val="0027305C"/>
    <w:rsid w:val="00274737"/>
    <w:rsid w:val="00276826"/>
    <w:rsid w:val="002804C3"/>
    <w:rsid w:val="002815EF"/>
    <w:rsid w:val="0028585D"/>
    <w:rsid w:val="00287210"/>
    <w:rsid w:val="00290CBF"/>
    <w:rsid w:val="002914D8"/>
    <w:rsid w:val="00291E16"/>
    <w:rsid w:val="002922C2"/>
    <w:rsid w:val="00292EE5"/>
    <w:rsid w:val="00293A4D"/>
    <w:rsid w:val="002953C4"/>
    <w:rsid w:val="00296B4D"/>
    <w:rsid w:val="00297776"/>
    <w:rsid w:val="002A120C"/>
    <w:rsid w:val="002A17DD"/>
    <w:rsid w:val="002A5D6E"/>
    <w:rsid w:val="002A74EC"/>
    <w:rsid w:val="002B06FC"/>
    <w:rsid w:val="002B08D1"/>
    <w:rsid w:val="002B0B43"/>
    <w:rsid w:val="002B6972"/>
    <w:rsid w:val="002C145C"/>
    <w:rsid w:val="002C24D5"/>
    <w:rsid w:val="002C3CDE"/>
    <w:rsid w:val="002C4F8A"/>
    <w:rsid w:val="002C5C9A"/>
    <w:rsid w:val="002C63EA"/>
    <w:rsid w:val="002D6034"/>
    <w:rsid w:val="002D6D40"/>
    <w:rsid w:val="002E07FE"/>
    <w:rsid w:val="002E5AFF"/>
    <w:rsid w:val="002E7B1B"/>
    <w:rsid w:val="002E7ED7"/>
    <w:rsid w:val="002F4EF3"/>
    <w:rsid w:val="002F6741"/>
    <w:rsid w:val="00307DE7"/>
    <w:rsid w:val="003121E7"/>
    <w:rsid w:val="00322A74"/>
    <w:rsid w:val="0032694A"/>
    <w:rsid w:val="00330FCD"/>
    <w:rsid w:val="003320F3"/>
    <w:rsid w:val="00333BA5"/>
    <w:rsid w:val="0033594B"/>
    <w:rsid w:val="003359E7"/>
    <w:rsid w:val="00336B0F"/>
    <w:rsid w:val="00342F4F"/>
    <w:rsid w:val="00350425"/>
    <w:rsid w:val="00352D33"/>
    <w:rsid w:val="0036118E"/>
    <w:rsid w:val="00363B95"/>
    <w:rsid w:val="00364794"/>
    <w:rsid w:val="00366E65"/>
    <w:rsid w:val="00376D2D"/>
    <w:rsid w:val="00376D4B"/>
    <w:rsid w:val="003802A1"/>
    <w:rsid w:val="003918D6"/>
    <w:rsid w:val="00393CD0"/>
    <w:rsid w:val="003A00FB"/>
    <w:rsid w:val="003A3BDE"/>
    <w:rsid w:val="003A4224"/>
    <w:rsid w:val="003A44E4"/>
    <w:rsid w:val="003A5AC0"/>
    <w:rsid w:val="003C526C"/>
    <w:rsid w:val="003C7723"/>
    <w:rsid w:val="003D14FA"/>
    <w:rsid w:val="003D3561"/>
    <w:rsid w:val="003E248D"/>
    <w:rsid w:val="003E3FC9"/>
    <w:rsid w:val="003E4563"/>
    <w:rsid w:val="003E7F92"/>
    <w:rsid w:val="003F3CDF"/>
    <w:rsid w:val="003F41BE"/>
    <w:rsid w:val="003F47CE"/>
    <w:rsid w:val="003F6E1A"/>
    <w:rsid w:val="003F7629"/>
    <w:rsid w:val="004008B4"/>
    <w:rsid w:val="00400E08"/>
    <w:rsid w:val="004015ED"/>
    <w:rsid w:val="00406FD9"/>
    <w:rsid w:val="00410B3F"/>
    <w:rsid w:val="004110A0"/>
    <w:rsid w:val="00413365"/>
    <w:rsid w:val="00414DDC"/>
    <w:rsid w:val="004177C9"/>
    <w:rsid w:val="00420E5C"/>
    <w:rsid w:val="00425DC6"/>
    <w:rsid w:val="00427AFC"/>
    <w:rsid w:val="00432462"/>
    <w:rsid w:val="00453D09"/>
    <w:rsid w:val="0045463A"/>
    <w:rsid w:val="0045570A"/>
    <w:rsid w:val="00456381"/>
    <w:rsid w:val="004602E5"/>
    <w:rsid w:val="0046276F"/>
    <w:rsid w:val="00464005"/>
    <w:rsid w:val="00466EE5"/>
    <w:rsid w:val="00467F54"/>
    <w:rsid w:val="00472D40"/>
    <w:rsid w:val="00473579"/>
    <w:rsid w:val="004755A2"/>
    <w:rsid w:val="0047765A"/>
    <w:rsid w:val="00480FA3"/>
    <w:rsid w:val="004823BC"/>
    <w:rsid w:val="004867A0"/>
    <w:rsid w:val="00490CE5"/>
    <w:rsid w:val="00494FEA"/>
    <w:rsid w:val="00497016"/>
    <w:rsid w:val="004A3A12"/>
    <w:rsid w:val="004A5532"/>
    <w:rsid w:val="004B1DA2"/>
    <w:rsid w:val="004B44BB"/>
    <w:rsid w:val="004C0D96"/>
    <w:rsid w:val="004C17D3"/>
    <w:rsid w:val="004C2AFC"/>
    <w:rsid w:val="004C354F"/>
    <w:rsid w:val="004D6B32"/>
    <w:rsid w:val="004E631C"/>
    <w:rsid w:val="004F03F3"/>
    <w:rsid w:val="004F20B4"/>
    <w:rsid w:val="004F419C"/>
    <w:rsid w:val="004F5618"/>
    <w:rsid w:val="004F6896"/>
    <w:rsid w:val="00500270"/>
    <w:rsid w:val="00500998"/>
    <w:rsid w:val="00502FD0"/>
    <w:rsid w:val="0050734F"/>
    <w:rsid w:val="00513E09"/>
    <w:rsid w:val="00516B65"/>
    <w:rsid w:val="00517853"/>
    <w:rsid w:val="005255D6"/>
    <w:rsid w:val="00537F65"/>
    <w:rsid w:val="0054168D"/>
    <w:rsid w:val="005452CF"/>
    <w:rsid w:val="00546754"/>
    <w:rsid w:val="0055351F"/>
    <w:rsid w:val="005557A6"/>
    <w:rsid w:val="0055626C"/>
    <w:rsid w:val="0055753D"/>
    <w:rsid w:val="005619EC"/>
    <w:rsid w:val="005659CE"/>
    <w:rsid w:val="005736E3"/>
    <w:rsid w:val="00581E95"/>
    <w:rsid w:val="005821D7"/>
    <w:rsid w:val="005826EE"/>
    <w:rsid w:val="005839F5"/>
    <w:rsid w:val="00584CF2"/>
    <w:rsid w:val="00586007"/>
    <w:rsid w:val="00586A36"/>
    <w:rsid w:val="005922D8"/>
    <w:rsid w:val="00596CDA"/>
    <w:rsid w:val="005A0041"/>
    <w:rsid w:val="005A2994"/>
    <w:rsid w:val="005A2C9A"/>
    <w:rsid w:val="005A5447"/>
    <w:rsid w:val="005A5639"/>
    <w:rsid w:val="005B1AEB"/>
    <w:rsid w:val="005B2038"/>
    <w:rsid w:val="005B6830"/>
    <w:rsid w:val="005B7C75"/>
    <w:rsid w:val="005C3348"/>
    <w:rsid w:val="005C4379"/>
    <w:rsid w:val="005C4F19"/>
    <w:rsid w:val="005C5B60"/>
    <w:rsid w:val="005D2B6A"/>
    <w:rsid w:val="005D34A2"/>
    <w:rsid w:val="005E2F73"/>
    <w:rsid w:val="005F05B5"/>
    <w:rsid w:val="005F12B4"/>
    <w:rsid w:val="005F223B"/>
    <w:rsid w:val="005F44EA"/>
    <w:rsid w:val="005F50E9"/>
    <w:rsid w:val="005F5DA8"/>
    <w:rsid w:val="00601A9F"/>
    <w:rsid w:val="006031B4"/>
    <w:rsid w:val="00603E42"/>
    <w:rsid w:val="006051FE"/>
    <w:rsid w:val="00607882"/>
    <w:rsid w:val="006130C2"/>
    <w:rsid w:val="00616041"/>
    <w:rsid w:val="00623D86"/>
    <w:rsid w:val="00625576"/>
    <w:rsid w:val="00634271"/>
    <w:rsid w:val="00636365"/>
    <w:rsid w:val="0064169D"/>
    <w:rsid w:val="00643798"/>
    <w:rsid w:val="00644B3B"/>
    <w:rsid w:val="00651FCD"/>
    <w:rsid w:val="00660B4F"/>
    <w:rsid w:val="00661DA4"/>
    <w:rsid w:val="00662754"/>
    <w:rsid w:val="006647B3"/>
    <w:rsid w:val="0067002A"/>
    <w:rsid w:val="0068106F"/>
    <w:rsid w:val="00693FD3"/>
    <w:rsid w:val="00695636"/>
    <w:rsid w:val="006A2FB0"/>
    <w:rsid w:val="006A69A2"/>
    <w:rsid w:val="006B00C3"/>
    <w:rsid w:val="006B3981"/>
    <w:rsid w:val="006C10AD"/>
    <w:rsid w:val="006C14E1"/>
    <w:rsid w:val="006C31CF"/>
    <w:rsid w:val="006C48B5"/>
    <w:rsid w:val="006C7DE9"/>
    <w:rsid w:val="006D20FB"/>
    <w:rsid w:val="006D3196"/>
    <w:rsid w:val="006D4E50"/>
    <w:rsid w:val="006D54B7"/>
    <w:rsid w:val="006D54F0"/>
    <w:rsid w:val="006E33CB"/>
    <w:rsid w:val="006E4D0B"/>
    <w:rsid w:val="006E5D2A"/>
    <w:rsid w:val="006E7970"/>
    <w:rsid w:val="006F0598"/>
    <w:rsid w:val="006F1A7E"/>
    <w:rsid w:val="006F2789"/>
    <w:rsid w:val="006F4FBC"/>
    <w:rsid w:val="006F4FC9"/>
    <w:rsid w:val="006F5478"/>
    <w:rsid w:val="006F6BC6"/>
    <w:rsid w:val="00700B2F"/>
    <w:rsid w:val="007010EC"/>
    <w:rsid w:val="00701FF2"/>
    <w:rsid w:val="00703B23"/>
    <w:rsid w:val="00706D2B"/>
    <w:rsid w:val="00711DFA"/>
    <w:rsid w:val="00712548"/>
    <w:rsid w:val="00712B22"/>
    <w:rsid w:val="0072403B"/>
    <w:rsid w:val="00724F42"/>
    <w:rsid w:val="00732B1D"/>
    <w:rsid w:val="00733211"/>
    <w:rsid w:val="007338E7"/>
    <w:rsid w:val="00735576"/>
    <w:rsid w:val="00741E7F"/>
    <w:rsid w:val="0074208A"/>
    <w:rsid w:val="0074496D"/>
    <w:rsid w:val="00747883"/>
    <w:rsid w:val="00754BAC"/>
    <w:rsid w:val="007618DD"/>
    <w:rsid w:val="007629E0"/>
    <w:rsid w:val="00763C0B"/>
    <w:rsid w:val="0076708C"/>
    <w:rsid w:val="007726A1"/>
    <w:rsid w:val="00774120"/>
    <w:rsid w:val="007773FB"/>
    <w:rsid w:val="00780918"/>
    <w:rsid w:val="00783B73"/>
    <w:rsid w:val="0078588E"/>
    <w:rsid w:val="007941EC"/>
    <w:rsid w:val="00796483"/>
    <w:rsid w:val="00796AF9"/>
    <w:rsid w:val="00797046"/>
    <w:rsid w:val="00797212"/>
    <w:rsid w:val="007A0095"/>
    <w:rsid w:val="007A3CD7"/>
    <w:rsid w:val="007A4F44"/>
    <w:rsid w:val="007A5B53"/>
    <w:rsid w:val="007A5F67"/>
    <w:rsid w:val="007B3E11"/>
    <w:rsid w:val="007B6D1C"/>
    <w:rsid w:val="007B787B"/>
    <w:rsid w:val="007B7DA7"/>
    <w:rsid w:val="007C1C5F"/>
    <w:rsid w:val="007C2A1C"/>
    <w:rsid w:val="007C366E"/>
    <w:rsid w:val="007D06C2"/>
    <w:rsid w:val="007D767A"/>
    <w:rsid w:val="007E0A5D"/>
    <w:rsid w:val="007E1C44"/>
    <w:rsid w:val="007E1F18"/>
    <w:rsid w:val="007E36B7"/>
    <w:rsid w:val="007E3F8E"/>
    <w:rsid w:val="007E4620"/>
    <w:rsid w:val="007E511A"/>
    <w:rsid w:val="007E5848"/>
    <w:rsid w:val="007E5B39"/>
    <w:rsid w:val="007F1B5B"/>
    <w:rsid w:val="007F2154"/>
    <w:rsid w:val="00807C78"/>
    <w:rsid w:val="00807D52"/>
    <w:rsid w:val="00821AF5"/>
    <w:rsid w:val="00824BB5"/>
    <w:rsid w:val="00824D51"/>
    <w:rsid w:val="00827173"/>
    <w:rsid w:val="008357F2"/>
    <w:rsid w:val="00835910"/>
    <w:rsid w:val="00836BB5"/>
    <w:rsid w:val="00840454"/>
    <w:rsid w:val="00842CFA"/>
    <w:rsid w:val="00842F31"/>
    <w:rsid w:val="0084595F"/>
    <w:rsid w:val="00847C35"/>
    <w:rsid w:val="00847CC8"/>
    <w:rsid w:val="008506DC"/>
    <w:rsid w:val="00850B2A"/>
    <w:rsid w:val="00852E82"/>
    <w:rsid w:val="00855BFE"/>
    <w:rsid w:val="0086279F"/>
    <w:rsid w:val="0086313F"/>
    <w:rsid w:val="00864E7E"/>
    <w:rsid w:val="008652A5"/>
    <w:rsid w:val="008674F9"/>
    <w:rsid w:val="008702B4"/>
    <w:rsid w:val="00871AC3"/>
    <w:rsid w:val="0087224D"/>
    <w:rsid w:val="00877037"/>
    <w:rsid w:val="00877F42"/>
    <w:rsid w:val="0088036B"/>
    <w:rsid w:val="00880FD5"/>
    <w:rsid w:val="008812CC"/>
    <w:rsid w:val="00881C46"/>
    <w:rsid w:val="008867D0"/>
    <w:rsid w:val="00886AF6"/>
    <w:rsid w:val="00887570"/>
    <w:rsid w:val="00890FD6"/>
    <w:rsid w:val="00892438"/>
    <w:rsid w:val="008956DB"/>
    <w:rsid w:val="0089581E"/>
    <w:rsid w:val="008976CE"/>
    <w:rsid w:val="00897779"/>
    <w:rsid w:val="0089785B"/>
    <w:rsid w:val="008A29D2"/>
    <w:rsid w:val="008A457B"/>
    <w:rsid w:val="008A5A45"/>
    <w:rsid w:val="008C1277"/>
    <w:rsid w:val="008C1BBD"/>
    <w:rsid w:val="008C6745"/>
    <w:rsid w:val="008D0E69"/>
    <w:rsid w:val="008D3CF1"/>
    <w:rsid w:val="008D5564"/>
    <w:rsid w:val="008E4A73"/>
    <w:rsid w:val="008E6B57"/>
    <w:rsid w:val="008F1838"/>
    <w:rsid w:val="008F21BB"/>
    <w:rsid w:val="008F2C1B"/>
    <w:rsid w:val="008F34CB"/>
    <w:rsid w:val="008F604B"/>
    <w:rsid w:val="00902292"/>
    <w:rsid w:val="009027E3"/>
    <w:rsid w:val="00902BDD"/>
    <w:rsid w:val="00906999"/>
    <w:rsid w:val="00912195"/>
    <w:rsid w:val="0091532E"/>
    <w:rsid w:val="00920979"/>
    <w:rsid w:val="00922768"/>
    <w:rsid w:val="009246E8"/>
    <w:rsid w:val="009261F5"/>
    <w:rsid w:val="00927107"/>
    <w:rsid w:val="00932A2B"/>
    <w:rsid w:val="00935C71"/>
    <w:rsid w:val="00935EBD"/>
    <w:rsid w:val="00941125"/>
    <w:rsid w:val="009414E8"/>
    <w:rsid w:val="00942779"/>
    <w:rsid w:val="00946A20"/>
    <w:rsid w:val="00950DBA"/>
    <w:rsid w:val="00955AC3"/>
    <w:rsid w:val="00956D41"/>
    <w:rsid w:val="00961C0E"/>
    <w:rsid w:val="00974718"/>
    <w:rsid w:val="009839ED"/>
    <w:rsid w:val="00985E5D"/>
    <w:rsid w:val="009862CE"/>
    <w:rsid w:val="009933DF"/>
    <w:rsid w:val="009A1B38"/>
    <w:rsid w:val="009A297F"/>
    <w:rsid w:val="009A2BF1"/>
    <w:rsid w:val="009B6843"/>
    <w:rsid w:val="009C1558"/>
    <w:rsid w:val="009C4941"/>
    <w:rsid w:val="009C7D48"/>
    <w:rsid w:val="009C7E9D"/>
    <w:rsid w:val="009D3416"/>
    <w:rsid w:val="009D39FD"/>
    <w:rsid w:val="009D4D5C"/>
    <w:rsid w:val="009D7DB9"/>
    <w:rsid w:val="009E2C1A"/>
    <w:rsid w:val="009E2F58"/>
    <w:rsid w:val="009E54E6"/>
    <w:rsid w:val="009E5F15"/>
    <w:rsid w:val="009F0134"/>
    <w:rsid w:val="009F6958"/>
    <w:rsid w:val="00A01241"/>
    <w:rsid w:val="00A01C72"/>
    <w:rsid w:val="00A02895"/>
    <w:rsid w:val="00A06FE8"/>
    <w:rsid w:val="00A160DD"/>
    <w:rsid w:val="00A17297"/>
    <w:rsid w:val="00A17657"/>
    <w:rsid w:val="00A204B7"/>
    <w:rsid w:val="00A21F1C"/>
    <w:rsid w:val="00A22A9B"/>
    <w:rsid w:val="00A250AC"/>
    <w:rsid w:val="00A26C1F"/>
    <w:rsid w:val="00A27401"/>
    <w:rsid w:val="00A277D8"/>
    <w:rsid w:val="00A33A5D"/>
    <w:rsid w:val="00A37DF1"/>
    <w:rsid w:val="00A42395"/>
    <w:rsid w:val="00A423CB"/>
    <w:rsid w:val="00A434DE"/>
    <w:rsid w:val="00A46F12"/>
    <w:rsid w:val="00A51A94"/>
    <w:rsid w:val="00A55040"/>
    <w:rsid w:val="00A55250"/>
    <w:rsid w:val="00A60F70"/>
    <w:rsid w:val="00A61753"/>
    <w:rsid w:val="00A61C00"/>
    <w:rsid w:val="00A638ED"/>
    <w:rsid w:val="00A6713A"/>
    <w:rsid w:val="00A6752F"/>
    <w:rsid w:val="00A70312"/>
    <w:rsid w:val="00A71CB1"/>
    <w:rsid w:val="00A72C1E"/>
    <w:rsid w:val="00A76B9E"/>
    <w:rsid w:val="00A82EDD"/>
    <w:rsid w:val="00A8354F"/>
    <w:rsid w:val="00A86152"/>
    <w:rsid w:val="00A90346"/>
    <w:rsid w:val="00A95D9C"/>
    <w:rsid w:val="00AA11F1"/>
    <w:rsid w:val="00AA370E"/>
    <w:rsid w:val="00AA7183"/>
    <w:rsid w:val="00AB4FD9"/>
    <w:rsid w:val="00AB75F2"/>
    <w:rsid w:val="00AB7AF9"/>
    <w:rsid w:val="00AC0F64"/>
    <w:rsid w:val="00AC1E7A"/>
    <w:rsid w:val="00AC62E4"/>
    <w:rsid w:val="00AC6863"/>
    <w:rsid w:val="00AD380E"/>
    <w:rsid w:val="00AD44A7"/>
    <w:rsid w:val="00AE2C29"/>
    <w:rsid w:val="00AE3211"/>
    <w:rsid w:val="00AE55BB"/>
    <w:rsid w:val="00AF15CE"/>
    <w:rsid w:val="00AF17AC"/>
    <w:rsid w:val="00AF65E4"/>
    <w:rsid w:val="00B0185B"/>
    <w:rsid w:val="00B02B8E"/>
    <w:rsid w:val="00B0347F"/>
    <w:rsid w:val="00B11DD9"/>
    <w:rsid w:val="00B1202B"/>
    <w:rsid w:val="00B13A65"/>
    <w:rsid w:val="00B16D34"/>
    <w:rsid w:val="00B17ED9"/>
    <w:rsid w:val="00B22603"/>
    <w:rsid w:val="00B23508"/>
    <w:rsid w:val="00B251B1"/>
    <w:rsid w:val="00B25485"/>
    <w:rsid w:val="00B254BE"/>
    <w:rsid w:val="00B30D5F"/>
    <w:rsid w:val="00B33A58"/>
    <w:rsid w:val="00B33D05"/>
    <w:rsid w:val="00B34A5F"/>
    <w:rsid w:val="00B40133"/>
    <w:rsid w:val="00B415EF"/>
    <w:rsid w:val="00B621B3"/>
    <w:rsid w:val="00B64612"/>
    <w:rsid w:val="00B741E5"/>
    <w:rsid w:val="00B74BDA"/>
    <w:rsid w:val="00B76C59"/>
    <w:rsid w:val="00B779BF"/>
    <w:rsid w:val="00B83EB3"/>
    <w:rsid w:val="00B8447E"/>
    <w:rsid w:val="00B9008B"/>
    <w:rsid w:val="00B91D62"/>
    <w:rsid w:val="00B95D16"/>
    <w:rsid w:val="00BA0B4E"/>
    <w:rsid w:val="00BA3127"/>
    <w:rsid w:val="00BA3408"/>
    <w:rsid w:val="00BA78FF"/>
    <w:rsid w:val="00BA7ADF"/>
    <w:rsid w:val="00BB1328"/>
    <w:rsid w:val="00BB281A"/>
    <w:rsid w:val="00BB3A29"/>
    <w:rsid w:val="00BB44FA"/>
    <w:rsid w:val="00BC0358"/>
    <w:rsid w:val="00BC0A24"/>
    <w:rsid w:val="00BD1CB1"/>
    <w:rsid w:val="00BD284D"/>
    <w:rsid w:val="00BD2CE5"/>
    <w:rsid w:val="00BD495B"/>
    <w:rsid w:val="00BD67D2"/>
    <w:rsid w:val="00BE4FCA"/>
    <w:rsid w:val="00BE5512"/>
    <w:rsid w:val="00BE753D"/>
    <w:rsid w:val="00BF0495"/>
    <w:rsid w:val="00BF19B8"/>
    <w:rsid w:val="00BF6644"/>
    <w:rsid w:val="00BF7EC6"/>
    <w:rsid w:val="00C03B55"/>
    <w:rsid w:val="00C03CB1"/>
    <w:rsid w:val="00C05AFE"/>
    <w:rsid w:val="00C06988"/>
    <w:rsid w:val="00C1000A"/>
    <w:rsid w:val="00C148C6"/>
    <w:rsid w:val="00C178BD"/>
    <w:rsid w:val="00C20F81"/>
    <w:rsid w:val="00C22E8D"/>
    <w:rsid w:val="00C23855"/>
    <w:rsid w:val="00C274CC"/>
    <w:rsid w:val="00C30FD6"/>
    <w:rsid w:val="00C31035"/>
    <w:rsid w:val="00C32D7B"/>
    <w:rsid w:val="00C40AD6"/>
    <w:rsid w:val="00C449C4"/>
    <w:rsid w:val="00C46930"/>
    <w:rsid w:val="00C53F72"/>
    <w:rsid w:val="00C546A9"/>
    <w:rsid w:val="00C54F0E"/>
    <w:rsid w:val="00C54F5E"/>
    <w:rsid w:val="00C55C45"/>
    <w:rsid w:val="00C56FE8"/>
    <w:rsid w:val="00C57295"/>
    <w:rsid w:val="00C61F62"/>
    <w:rsid w:val="00C628C0"/>
    <w:rsid w:val="00C63CFC"/>
    <w:rsid w:val="00C66E2F"/>
    <w:rsid w:val="00C66F92"/>
    <w:rsid w:val="00C72B79"/>
    <w:rsid w:val="00C7490A"/>
    <w:rsid w:val="00C74CA9"/>
    <w:rsid w:val="00C752C2"/>
    <w:rsid w:val="00C7698E"/>
    <w:rsid w:val="00C80035"/>
    <w:rsid w:val="00C827E0"/>
    <w:rsid w:val="00C87632"/>
    <w:rsid w:val="00C907F2"/>
    <w:rsid w:val="00C9137B"/>
    <w:rsid w:val="00C91FCD"/>
    <w:rsid w:val="00CA1323"/>
    <w:rsid w:val="00CA4547"/>
    <w:rsid w:val="00CA5ACA"/>
    <w:rsid w:val="00CA628B"/>
    <w:rsid w:val="00CA7D1B"/>
    <w:rsid w:val="00CB025A"/>
    <w:rsid w:val="00CB22CC"/>
    <w:rsid w:val="00CB238E"/>
    <w:rsid w:val="00CC17C0"/>
    <w:rsid w:val="00CD0610"/>
    <w:rsid w:val="00CD475D"/>
    <w:rsid w:val="00CD4E68"/>
    <w:rsid w:val="00CD656F"/>
    <w:rsid w:val="00CD78B4"/>
    <w:rsid w:val="00CF32E9"/>
    <w:rsid w:val="00CF559C"/>
    <w:rsid w:val="00D00A17"/>
    <w:rsid w:val="00D04354"/>
    <w:rsid w:val="00D05B48"/>
    <w:rsid w:val="00D140E3"/>
    <w:rsid w:val="00D16B4F"/>
    <w:rsid w:val="00D170D4"/>
    <w:rsid w:val="00D2757A"/>
    <w:rsid w:val="00D34A87"/>
    <w:rsid w:val="00D3593F"/>
    <w:rsid w:val="00D464D5"/>
    <w:rsid w:val="00D46FD2"/>
    <w:rsid w:val="00D5058E"/>
    <w:rsid w:val="00D51023"/>
    <w:rsid w:val="00D560AF"/>
    <w:rsid w:val="00D5672D"/>
    <w:rsid w:val="00D57372"/>
    <w:rsid w:val="00D57E84"/>
    <w:rsid w:val="00D6429A"/>
    <w:rsid w:val="00D725F1"/>
    <w:rsid w:val="00D730FD"/>
    <w:rsid w:val="00D747C6"/>
    <w:rsid w:val="00D75460"/>
    <w:rsid w:val="00D75ED1"/>
    <w:rsid w:val="00D80529"/>
    <w:rsid w:val="00D90DDB"/>
    <w:rsid w:val="00D917EB"/>
    <w:rsid w:val="00D91E53"/>
    <w:rsid w:val="00D9252C"/>
    <w:rsid w:val="00D93399"/>
    <w:rsid w:val="00DA0B9E"/>
    <w:rsid w:val="00DA16A7"/>
    <w:rsid w:val="00DA2E9C"/>
    <w:rsid w:val="00DA5609"/>
    <w:rsid w:val="00DA791D"/>
    <w:rsid w:val="00DA7947"/>
    <w:rsid w:val="00DA7C39"/>
    <w:rsid w:val="00DB1E14"/>
    <w:rsid w:val="00DB386D"/>
    <w:rsid w:val="00DB3B8B"/>
    <w:rsid w:val="00DB41C6"/>
    <w:rsid w:val="00DB5D02"/>
    <w:rsid w:val="00DB7350"/>
    <w:rsid w:val="00DC0920"/>
    <w:rsid w:val="00DC21B6"/>
    <w:rsid w:val="00DC7E26"/>
    <w:rsid w:val="00DD068D"/>
    <w:rsid w:val="00DD3CDF"/>
    <w:rsid w:val="00DD4411"/>
    <w:rsid w:val="00DD6835"/>
    <w:rsid w:val="00DD6B8D"/>
    <w:rsid w:val="00DE2F99"/>
    <w:rsid w:val="00DE65B3"/>
    <w:rsid w:val="00DF18FD"/>
    <w:rsid w:val="00DF2869"/>
    <w:rsid w:val="00DF2AC5"/>
    <w:rsid w:val="00E000C6"/>
    <w:rsid w:val="00E01B69"/>
    <w:rsid w:val="00E0417C"/>
    <w:rsid w:val="00E127DC"/>
    <w:rsid w:val="00E12EA1"/>
    <w:rsid w:val="00E13F13"/>
    <w:rsid w:val="00E15148"/>
    <w:rsid w:val="00E21857"/>
    <w:rsid w:val="00E25224"/>
    <w:rsid w:val="00E258A0"/>
    <w:rsid w:val="00E27ECE"/>
    <w:rsid w:val="00E30509"/>
    <w:rsid w:val="00E33886"/>
    <w:rsid w:val="00E41820"/>
    <w:rsid w:val="00E46976"/>
    <w:rsid w:val="00E60699"/>
    <w:rsid w:val="00E606DE"/>
    <w:rsid w:val="00E66333"/>
    <w:rsid w:val="00E67464"/>
    <w:rsid w:val="00E67828"/>
    <w:rsid w:val="00E70C28"/>
    <w:rsid w:val="00E71E80"/>
    <w:rsid w:val="00E71ED7"/>
    <w:rsid w:val="00E72055"/>
    <w:rsid w:val="00E727F3"/>
    <w:rsid w:val="00E737E4"/>
    <w:rsid w:val="00E77DAC"/>
    <w:rsid w:val="00E81A5E"/>
    <w:rsid w:val="00E82C9C"/>
    <w:rsid w:val="00EA2937"/>
    <w:rsid w:val="00EA5D1B"/>
    <w:rsid w:val="00EB288C"/>
    <w:rsid w:val="00EB2F31"/>
    <w:rsid w:val="00EB42D7"/>
    <w:rsid w:val="00EB70DB"/>
    <w:rsid w:val="00EC22B1"/>
    <w:rsid w:val="00EC3034"/>
    <w:rsid w:val="00EC6646"/>
    <w:rsid w:val="00EC6675"/>
    <w:rsid w:val="00EC6CCD"/>
    <w:rsid w:val="00EC78F5"/>
    <w:rsid w:val="00ED11C9"/>
    <w:rsid w:val="00ED539D"/>
    <w:rsid w:val="00EE0E8C"/>
    <w:rsid w:val="00EE18E4"/>
    <w:rsid w:val="00EE2543"/>
    <w:rsid w:val="00EE53D2"/>
    <w:rsid w:val="00EE55FC"/>
    <w:rsid w:val="00EF6503"/>
    <w:rsid w:val="00EF6B53"/>
    <w:rsid w:val="00EF6E47"/>
    <w:rsid w:val="00F023D7"/>
    <w:rsid w:val="00F03352"/>
    <w:rsid w:val="00F04D1E"/>
    <w:rsid w:val="00F05280"/>
    <w:rsid w:val="00F0532F"/>
    <w:rsid w:val="00F054F9"/>
    <w:rsid w:val="00F0753B"/>
    <w:rsid w:val="00F07594"/>
    <w:rsid w:val="00F13213"/>
    <w:rsid w:val="00F16FA6"/>
    <w:rsid w:val="00F21275"/>
    <w:rsid w:val="00F24C17"/>
    <w:rsid w:val="00F26233"/>
    <w:rsid w:val="00F37969"/>
    <w:rsid w:val="00F40718"/>
    <w:rsid w:val="00F410C5"/>
    <w:rsid w:val="00F43190"/>
    <w:rsid w:val="00F474BF"/>
    <w:rsid w:val="00F7051A"/>
    <w:rsid w:val="00F72E8E"/>
    <w:rsid w:val="00F72F12"/>
    <w:rsid w:val="00F7497D"/>
    <w:rsid w:val="00F74E05"/>
    <w:rsid w:val="00F8037D"/>
    <w:rsid w:val="00F86B9A"/>
    <w:rsid w:val="00F97786"/>
    <w:rsid w:val="00FA0FE3"/>
    <w:rsid w:val="00FA52B5"/>
    <w:rsid w:val="00FA6CEA"/>
    <w:rsid w:val="00FB0C3B"/>
    <w:rsid w:val="00FB0D9C"/>
    <w:rsid w:val="00FB1085"/>
    <w:rsid w:val="00FB53D5"/>
    <w:rsid w:val="00FB74C5"/>
    <w:rsid w:val="00FB7B26"/>
    <w:rsid w:val="00FC0C20"/>
    <w:rsid w:val="00FC174E"/>
    <w:rsid w:val="00FC302B"/>
    <w:rsid w:val="00FD4CFC"/>
    <w:rsid w:val="00FD52CD"/>
    <w:rsid w:val="00FD63F6"/>
    <w:rsid w:val="00FD673B"/>
    <w:rsid w:val="00FD6DF8"/>
    <w:rsid w:val="00FD6F14"/>
    <w:rsid w:val="00FE29E2"/>
    <w:rsid w:val="00FE536F"/>
    <w:rsid w:val="00FF1FF2"/>
    <w:rsid w:val="00FF2D5D"/>
    <w:rsid w:val="00FF46BB"/>
    <w:rsid w:val="00FF4D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8E63A8"/>
  <w15:chartTrackingRefBased/>
  <w15:docId w15:val="{9360B217-9B09-4F06-8DA9-E89EF9301C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71CB1"/>
    <w:pPr>
      <w:spacing w:after="0" w:line="360" w:lineRule="auto"/>
    </w:pPr>
    <w:rPr>
      <w:rFonts w:ascii="Arial" w:eastAsia="Times New Roman" w:hAnsi="Arial" w:cs="Times New Roman"/>
      <w:sz w:val="24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A71CB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71CB1"/>
    <w:rPr>
      <w:rFonts w:ascii="Arial" w:eastAsia="Times New Roman" w:hAnsi="Arial" w:cs="Times New Roman"/>
      <w:sz w:val="24"/>
      <w:szCs w:val="20"/>
    </w:rPr>
  </w:style>
  <w:style w:type="character" w:styleId="Numerstrony">
    <w:name w:val="page number"/>
    <w:basedOn w:val="Domylnaczcionkaakapitu"/>
    <w:uiPriority w:val="99"/>
    <w:rsid w:val="00A71CB1"/>
    <w:rPr>
      <w:rFonts w:ascii="Times New Roman" w:hAnsi="Times New Roman" w:cs="Times New Roman"/>
      <w:sz w:val="20"/>
    </w:rPr>
  </w:style>
  <w:style w:type="table" w:styleId="Tabela-Siatka">
    <w:name w:val="Table Grid"/>
    <w:basedOn w:val="Standardowy"/>
    <w:uiPriority w:val="59"/>
    <w:rsid w:val="00A71CB1"/>
    <w:pPr>
      <w:spacing w:after="0" w:line="240" w:lineRule="auto"/>
    </w:pPr>
    <w:rPr>
      <w:rFonts w:eastAsiaTheme="minorEastAsia" w:cs="Times New Roman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UM-stopka">
    <w:name w:val="UM-stopka"/>
    <w:basedOn w:val="Stopka"/>
    <w:link w:val="UM-stopkaZnak"/>
    <w:qFormat/>
    <w:rsid w:val="00A71CB1"/>
    <w:pPr>
      <w:jc w:val="both"/>
    </w:pPr>
    <w:rPr>
      <w:rFonts w:eastAsiaTheme="minorEastAsia"/>
      <w:sz w:val="16"/>
      <w:szCs w:val="16"/>
    </w:rPr>
  </w:style>
  <w:style w:type="character" w:customStyle="1" w:styleId="UM-stopkaZnak">
    <w:name w:val="UM-stopka Znak"/>
    <w:basedOn w:val="StopkaZnak"/>
    <w:link w:val="UM-stopka"/>
    <w:locked/>
    <w:rsid w:val="00A71CB1"/>
    <w:rPr>
      <w:rFonts w:ascii="Arial" w:eastAsiaTheme="minorEastAsia" w:hAnsi="Arial" w:cs="Times New Roman"/>
      <w:sz w:val="16"/>
      <w:szCs w:val="16"/>
    </w:rPr>
  </w:style>
  <w:style w:type="paragraph" w:styleId="Bezodstpw">
    <w:name w:val="No Spacing"/>
    <w:uiPriority w:val="1"/>
    <w:qFormat/>
    <w:rsid w:val="00A71CB1"/>
    <w:pPr>
      <w:spacing w:after="0" w:line="240" w:lineRule="auto"/>
    </w:pPr>
    <w:rPr>
      <w:rFonts w:ascii="Arial" w:eastAsiaTheme="minorEastAsia" w:hAnsi="Arial" w:cs="Arial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A71CB1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71CB1"/>
    <w:rPr>
      <w:rFonts w:ascii="Arial" w:eastAsia="Times New Roman" w:hAnsi="Arial" w:cs="Times New Roman"/>
      <w:sz w:val="24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B132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B1328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3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94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1D0DB6-731D-485E-A6DE-13D49D85E2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3B527C4B.dotm</Template>
  <TotalTime>145</TotalTime>
  <Pages>10</Pages>
  <Words>1808</Words>
  <Characters>10850</Characters>
  <Application>Microsoft Office Word</Application>
  <DocSecurity>0</DocSecurity>
  <Lines>90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Filusz</dc:creator>
  <cp:keywords/>
  <dc:description/>
  <cp:lastModifiedBy>Ewa Mrowiec</cp:lastModifiedBy>
  <cp:revision>21</cp:revision>
  <cp:lastPrinted>2026-06-11T11:57:00Z</cp:lastPrinted>
  <dcterms:created xsi:type="dcterms:W3CDTF">2026-06-05T07:23:00Z</dcterms:created>
  <dcterms:modified xsi:type="dcterms:W3CDTF">2026-06-11T12:29:00Z</dcterms:modified>
</cp:coreProperties>
</file>