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CB1" w:rsidRPr="003320F3" w:rsidRDefault="001449B2" w:rsidP="00A71CB1">
      <w:pPr>
        <w:jc w:val="right"/>
      </w:pPr>
      <w:r w:rsidRPr="003320F3">
        <w:t xml:space="preserve"> </w:t>
      </w:r>
      <w:r w:rsidR="00D560AF" w:rsidRPr="003320F3">
        <w:t xml:space="preserve"> </w:t>
      </w:r>
      <w:r w:rsidR="00A71CB1" w:rsidRPr="003320F3">
        <w:t>Rybnik, dnia</w:t>
      </w:r>
      <w:bookmarkStart w:id="0" w:name="DATA_BIEZACA"/>
      <w:r w:rsidR="00887570" w:rsidRPr="003320F3">
        <w:t xml:space="preserve"> </w:t>
      </w:r>
      <w:bookmarkEnd w:id="0"/>
      <w:r w:rsidR="007E5848">
        <w:t>1</w:t>
      </w:r>
      <w:r w:rsidR="00783B73">
        <w:t>8</w:t>
      </w:r>
      <w:r w:rsidR="006B3981">
        <w:t xml:space="preserve"> </w:t>
      </w:r>
      <w:r w:rsidR="005C4379">
        <w:t>maja</w:t>
      </w:r>
      <w:r w:rsidR="00466EE5" w:rsidRPr="003320F3">
        <w:t xml:space="preserve"> 2026</w:t>
      </w:r>
      <w:r w:rsidR="00A71CB1" w:rsidRPr="003320F3">
        <w:t xml:space="preserve"> r.</w:t>
      </w:r>
    </w:p>
    <w:p w:rsidR="00A71CB1" w:rsidRPr="003320F3" w:rsidRDefault="00297776" w:rsidP="00AD380E">
      <w:pPr>
        <w:spacing w:before="240"/>
      </w:pPr>
      <w:bookmarkStart w:id="1" w:name="PISMO_ZNAK_SPRAWY"/>
      <w:r w:rsidRPr="003320F3">
        <w:t>DM.</w:t>
      </w:r>
      <w:r w:rsidR="0045463A">
        <w:t>051.001</w:t>
      </w:r>
      <w:r w:rsidR="00783B73">
        <w:t>5</w:t>
      </w:r>
      <w:r w:rsidR="00A71CB1" w:rsidRPr="003320F3">
        <w:t>.202</w:t>
      </w:r>
      <w:bookmarkEnd w:id="1"/>
      <w:r w:rsidR="00466EE5" w:rsidRPr="003320F3">
        <w:t>6</w:t>
      </w:r>
    </w:p>
    <w:p w:rsidR="002323F8" w:rsidRDefault="00A71CB1" w:rsidP="00AD380E">
      <w:pPr>
        <w:keepNext/>
        <w:spacing w:before="480" w:after="240"/>
        <w:ind w:left="709" w:firstLine="709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Lokale do remontu wykonanego we własnym zakresie na koszt przyszłego najemcy</w:t>
      </w:r>
      <w:r w:rsidR="00950DBA">
        <w:rPr>
          <w:b/>
          <w:sz w:val="28"/>
          <w:szCs w:val="28"/>
        </w:rPr>
        <w:t xml:space="preserve"> </w:t>
      </w:r>
    </w:p>
    <w:p w:rsidR="002323F8" w:rsidRDefault="002323F8" w:rsidP="002323F8">
      <w:pPr>
        <w:jc w:val="both"/>
      </w:pPr>
      <w:r>
        <w:t xml:space="preserve">Uwaga: </w:t>
      </w:r>
    </w:p>
    <w:p w:rsidR="002323F8" w:rsidRDefault="002323F8" w:rsidP="002323F8">
      <w:pPr>
        <w:jc w:val="both"/>
      </w:pPr>
      <w:r>
        <w:t xml:space="preserve">W razie zainteresowania wizją lokalu w wyznaczonym terminie prosimy o kontakt telefoniczny z jednodniowym wyprzedzeniem </w:t>
      </w:r>
      <w:r>
        <w:br/>
        <w:t>z właściwą terenowo Administracją Zasobu Budynków:</w:t>
      </w:r>
    </w:p>
    <w:p w:rsidR="002323F8" w:rsidRPr="008F1838" w:rsidRDefault="002323F8" w:rsidP="002323F8">
      <w:pPr>
        <w:jc w:val="both"/>
      </w:pPr>
      <w:r w:rsidRPr="008F1838">
        <w:t>AZB1 telefon: 32 4294881 (dotyczy pozycji</w:t>
      </w:r>
      <w:r w:rsidR="00C20F81" w:rsidRPr="008F1838">
        <w:t xml:space="preserve"> 3, </w:t>
      </w:r>
      <w:r w:rsidR="008F1838" w:rsidRPr="008F1838">
        <w:t>6</w:t>
      </w:r>
      <w:r w:rsidR="00C20F81" w:rsidRPr="008F1838">
        <w:t>-</w:t>
      </w:r>
      <w:r w:rsidR="008F1838" w:rsidRPr="008F1838">
        <w:t>8</w:t>
      </w:r>
      <w:r w:rsidR="00C20F81" w:rsidRPr="008F1838">
        <w:t>, 2</w:t>
      </w:r>
      <w:r w:rsidR="00596CDA">
        <w:t>3</w:t>
      </w:r>
      <w:r w:rsidR="00A01C72">
        <w:t xml:space="preserve">, </w:t>
      </w:r>
      <w:r w:rsidR="00C20F81" w:rsidRPr="008F1838">
        <w:t>4</w:t>
      </w:r>
      <w:r w:rsidR="00B91D62">
        <w:t>2</w:t>
      </w:r>
      <w:r w:rsidR="00CD4E68" w:rsidRPr="008F1838">
        <w:t>,</w:t>
      </w:r>
      <w:r w:rsidR="008F1838" w:rsidRPr="008F1838">
        <w:t>4</w:t>
      </w:r>
      <w:r w:rsidR="00B91D62">
        <w:t>3</w:t>
      </w:r>
      <w:r w:rsidRPr="008F1838">
        <w:t>),</w:t>
      </w:r>
    </w:p>
    <w:p w:rsidR="003A3BDE" w:rsidRPr="008F1838" w:rsidRDefault="002323F8" w:rsidP="003A3BDE">
      <w:pPr>
        <w:spacing w:after="120"/>
        <w:jc w:val="both"/>
      </w:pPr>
      <w:r w:rsidRPr="008F1838">
        <w:t>AZB2 telefo</w:t>
      </w:r>
      <w:r w:rsidR="00B779BF" w:rsidRPr="008F1838">
        <w:t xml:space="preserve">n: 32 4220221 (dotyczy pozycji </w:t>
      </w:r>
      <w:r w:rsidR="00C20F81" w:rsidRPr="008F1838">
        <w:t>1, 2</w:t>
      </w:r>
      <w:r w:rsidRPr="008F1838">
        <w:t>,</w:t>
      </w:r>
      <w:r w:rsidR="004C354F" w:rsidRPr="008F1838">
        <w:t xml:space="preserve"> </w:t>
      </w:r>
      <w:r w:rsidR="008F1838" w:rsidRPr="008F1838">
        <w:t>4</w:t>
      </w:r>
      <w:r w:rsidR="00EE53D2" w:rsidRPr="008F1838">
        <w:t xml:space="preserve">, </w:t>
      </w:r>
      <w:r w:rsidR="008F1838" w:rsidRPr="008F1838">
        <w:t>5</w:t>
      </w:r>
      <w:r w:rsidR="00350425" w:rsidRPr="008F1838">
        <w:t>,</w:t>
      </w:r>
      <w:r w:rsidR="004C354F" w:rsidRPr="008F1838">
        <w:t xml:space="preserve"> </w:t>
      </w:r>
      <w:r w:rsidR="008F1838" w:rsidRPr="008F1838">
        <w:t>9</w:t>
      </w:r>
      <w:r w:rsidR="00F86B9A" w:rsidRPr="008F1838">
        <w:t>-</w:t>
      </w:r>
      <w:r w:rsidR="00C20F81" w:rsidRPr="008F1838">
        <w:t>2</w:t>
      </w:r>
      <w:r w:rsidR="00596CDA">
        <w:t>2</w:t>
      </w:r>
      <w:r w:rsidR="000971B7" w:rsidRPr="008F1838">
        <w:t>,</w:t>
      </w:r>
      <w:r w:rsidR="00A8354F" w:rsidRPr="008F1838">
        <w:t xml:space="preserve"> </w:t>
      </w:r>
      <w:r w:rsidR="008F1838" w:rsidRPr="008F1838">
        <w:t>2</w:t>
      </w:r>
      <w:r w:rsidR="00B91D62">
        <w:t>4</w:t>
      </w:r>
      <w:r w:rsidR="00CD4E68" w:rsidRPr="008F1838">
        <w:t>-</w:t>
      </w:r>
      <w:r w:rsidR="00C20F81" w:rsidRPr="008F1838">
        <w:t>4</w:t>
      </w:r>
      <w:r w:rsidR="00B91D62">
        <w:t>1</w:t>
      </w:r>
      <w:r w:rsidR="00CD4E68" w:rsidRPr="008F1838">
        <w:t xml:space="preserve">, </w:t>
      </w:r>
      <w:r w:rsidR="008F1838" w:rsidRPr="008F1838">
        <w:t>4</w:t>
      </w:r>
      <w:r w:rsidR="00B91D62">
        <w:t>4</w:t>
      </w:r>
      <w:r w:rsidR="00CD4E68" w:rsidRPr="008F1838">
        <w:t>-</w:t>
      </w:r>
      <w:r w:rsidR="00C20F81" w:rsidRPr="008F1838">
        <w:t>5</w:t>
      </w:r>
      <w:r w:rsidR="00B91D62">
        <w:t>0</w:t>
      </w:r>
      <w:r w:rsidR="004755A2" w:rsidRPr="008F1838">
        <w:t>).</w:t>
      </w:r>
    </w:p>
    <w:tbl>
      <w:tblPr>
        <w:tblW w:w="161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2976"/>
        <w:gridCol w:w="1985"/>
        <w:gridCol w:w="1701"/>
        <w:gridCol w:w="2646"/>
        <w:gridCol w:w="1424"/>
        <w:gridCol w:w="1458"/>
        <w:gridCol w:w="1134"/>
        <w:gridCol w:w="1843"/>
      </w:tblGrid>
      <w:tr w:rsidR="00A71CB1" w:rsidTr="00410B3F">
        <w:trPr>
          <w:trHeight w:val="855"/>
          <w:tblHeader/>
          <w:jc w:val="center"/>
        </w:trPr>
        <w:tc>
          <w:tcPr>
            <w:tcW w:w="988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Pozycja</w:t>
            </w:r>
          </w:p>
        </w:tc>
        <w:tc>
          <w:tcPr>
            <w:tcW w:w="2976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 xml:space="preserve">Adres </w:t>
            </w:r>
            <w:r w:rsidRPr="0008632B">
              <w:rPr>
                <w:sz w:val="22"/>
                <w:szCs w:val="22"/>
              </w:rPr>
              <w:br/>
            </w:r>
            <w:r w:rsidRPr="0008632B">
              <w:rPr>
                <w:sz w:val="22"/>
              </w:rPr>
              <w:t>lokalu</w:t>
            </w:r>
          </w:p>
        </w:tc>
        <w:tc>
          <w:tcPr>
            <w:tcW w:w="1985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  <w:vertAlign w:val="superscript"/>
              </w:rPr>
            </w:pPr>
            <w:r w:rsidRPr="0008632B">
              <w:rPr>
                <w:sz w:val="22"/>
              </w:rPr>
              <w:t>Powierzchnia lokalu w m</w:t>
            </w:r>
            <w:r w:rsidRPr="0008632B">
              <w:rPr>
                <w:sz w:val="22"/>
                <w:vertAlign w:val="superscript"/>
              </w:rPr>
              <w:t>2</w:t>
            </w:r>
          </w:p>
        </w:tc>
        <w:tc>
          <w:tcPr>
            <w:tcW w:w="1701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  <w:vertAlign w:val="superscript"/>
              </w:rPr>
            </w:pPr>
            <w:r w:rsidRPr="0008632B">
              <w:rPr>
                <w:sz w:val="22"/>
              </w:rPr>
              <w:t>Pomieszczenia</w:t>
            </w:r>
          </w:p>
        </w:tc>
        <w:tc>
          <w:tcPr>
            <w:tcW w:w="2646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Wyposażenie</w:t>
            </w:r>
          </w:p>
        </w:tc>
        <w:tc>
          <w:tcPr>
            <w:tcW w:w="1424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Piętro</w:t>
            </w:r>
          </w:p>
        </w:tc>
        <w:tc>
          <w:tcPr>
            <w:tcW w:w="1458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 xml:space="preserve">Wizja </w:t>
            </w:r>
            <w:r w:rsidRPr="0008632B">
              <w:rPr>
                <w:sz w:val="22"/>
                <w:szCs w:val="22"/>
              </w:rPr>
              <w:br/>
            </w:r>
            <w:r w:rsidRPr="0008632B">
              <w:rPr>
                <w:sz w:val="22"/>
              </w:rPr>
              <w:t>lokalu</w:t>
            </w:r>
          </w:p>
        </w:tc>
        <w:tc>
          <w:tcPr>
            <w:tcW w:w="1134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Godzina</w:t>
            </w:r>
          </w:p>
        </w:tc>
        <w:tc>
          <w:tcPr>
            <w:tcW w:w="1843" w:type="dxa"/>
            <w:vAlign w:val="center"/>
            <w:hideMark/>
          </w:tcPr>
          <w:p w:rsidR="00A71CB1" w:rsidRPr="0008632B" w:rsidRDefault="00A71CB1" w:rsidP="00243EF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Przeznaczenie mieszkania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C05AFE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Astronautów </w:t>
            </w:r>
            <w:r>
              <w:rPr>
                <w:rFonts w:cs="Arial"/>
                <w:sz w:val="22"/>
                <w:szCs w:val="22"/>
              </w:rPr>
              <w:t>1c/2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28,22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14,96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B779BF" w:rsidRPr="000D6253" w:rsidRDefault="006F0598" w:rsidP="00A4239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</w:t>
            </w:r>
            <w:r w:rsidR="00AA7183" w:rsidRPr="000D6253">
              <w:rPr>
                <w:rFonts w:cs="Arial"/>
                <w:sz w:val="22"/>
                <w:szCs w:val="22"/>
              </w:rPr>
              <w:t>.0</w:t>
            </w:r>
            <w:r w:rsidR="00A42395">
              <w:rPr>
                <w:rFonts w:cs="Arial"/>
                <w:sz w:val="22"/>
                <w:szCs w:val="22"/>
              </w:rPr>
              <w:t>5</w:t>
            </w:r>
            <w:r w:rsidR="00B779BF" w:rsidRPr="000D6253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0D6253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0D6253">
              <w:rPr>
                <w:rFonts w:cs="Arial"/>
                <w:sz w:val="22"/>
                <w:szCs w:val="22"/>
              </w:rPr>
              <w:t>12</w:t>
            </w:r>
            <w:r w:rsidRPr="000D6253">
              <w:rPr>
                <w:rFonts w:cs="Arial"/>
                <w:sz w:val="22"/>
                <w:szCs w:val="22"/>
                <w:vertAlign w:val="superscript"/>
              </w:rPr>
              <w:t>10</w:t>
            </w:r>
            <w:r w:rsidRPr="000D6253">
              <w:rPr>
                <w:rFonts w:cs="Arial"/>
                <w:sz w:val="22"/>
                <w:szCs w:val="22"/>
              </w:rPr>
              <w:t>-12</w:t>
            </w:r>
            <w:r w:rsidRPr="000D6253"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C05AFE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Astronautów 2a/11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44,40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28,72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B779BF" w:rsidRPr="00706D2B" w:rsidRDefault="006F0598" w:rsidP="00A4239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</w:t>
            </w:r>
            <w:r w:rsidR="00AA7183">
              <w:rPr>
                <w:rFonts w:cs="Arial"/>
                <w:sz w:val="22"/>
                <w:szCs w:val="22"/>
              </w:rPr>
              <w:t>.0</w:t>
            </w:r>
            <w:r w:rsidR="00A42395">
              <w:rPr>
                <w:rFonts w:cs="Arial"/>
                <w:sz w:val="22"/>
                <w:szCs w:val="22"/>
              </w:rPr>
              <w:t>5</w:t>
            </w:r>
            <w:r w:rsidR="00B779BF" w:rsidRPr="00706D2B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706D2B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706D2B">
              <w:rPr>
                <w:rFonts w:cs="Arial"/>
                <w:sz w:val="22"/>
                <w:szCs w:val="22"/>
              </w:rPr>
              <w:t>12</w:t>
            </w:r>
            <w:r w:rsidRPr="00706D2B">
              <w:rPr>
                <w:rFonts w:cs="Arial"/>
                <w:sz w:val="22"/>
                <w:szCs w:val="22"/>
                <w:vertAlign w:val="superscript"/>
              </w:rPr>
              <w:t>10</w:t>
            </w:r>
            <w:r w:rsidRPr="00706D2B">
              <w:rPr>
                <w:rFonts w:cs="Arial"/>
                <w:sz w:val="22"/>
                <w:szCs w:val="22"/>
              </w:rPr>
              <w:t>-12</w:t>
            </w:r>
            <w:r w:rsidRPr="00706D2B"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C05AFE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Barbary 13a/14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36,66</w:t>
            </w:r>
            <w:r w:rsidRPr="00C05AFE">
              <w:rPr>
                <w:rFonts w:cs="Arial"/>
                <w:sz w:val="22"/>
                <w:szCs w:val="22"/>
              </w:rPr>
              <w:t xml:space="preserve"> mieszkalna </w:t>
            </w:r>
            <w:r>
              <w:rPr>
                <w:rFonts w:cs="Arial"/>
                <w:sz w:val="22"/>
                <w:szCs w:val="22"/>
              </w:rPr>
              <w:t>24,88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 pokoje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ogrzewania, domofonowa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B779BF" w:rsidRPr="00DF2869" w:rsidRDefault="006F0598" w:rsidP="00A4239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</w:t>
            </w:r>
            <w:r w:rsidR="00634271">
              <w:rPr>
                <w:rFonts w:cs="Arial"/>
                <w:sz w:val="22"/>
                <w:szCs w:val="22"/>
              </w:rPr>
              <w:t>.</w:t>
            </w:r>
            <w:r w:rsidR="00B779BF">
              <w:rPr>
                <w:rFonts w:cs="Arial"/>
                <w:sz w:val="22"/>
                <w:szCs w:val="22"/>
              </w:rPr>
              <w:t>0</w:t>
            </w:r>
            <w:r w:rsidR="00A42395">
              <w:rPr>
                <w:rFonts w:cs="Arial"/>
                <w:sz w:val="22"/>
                <w:szCs w:val="22"/>
              </w:rPr>
              <w:t>5</w:t>
            </w:r>
            <w:r w:rsidR="00B779BF" w:rsidRPr="00DF286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DF2869" w:rsidRDefault="00B779BF" w:rsidP="006F059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F2869">
              <w:rPr>
                <w:rFonts w:cs="Arial"/>
                <w:sz w:val="22"/>
                <w:szCs w:val="22"/>
              </w:rPr>
              <w:t>8</w:t>
            </w:r>
            <w:r w:rsidR="006F0598">
              <w:rPr>
                <w:rFonts w:cs="Arial"/>
                <w:sz w:val="22"/>
                <w:szCs w:val="22"/>
                <w:vertAlign w:val="superscript"/>
              </w:rPr>
              <w:t>30</w:t>
            </w:r>
            <w:r w:rsidRPr="00DF2869">
              <w:rPr>
                <w:rFonts w:cs="Arial"/>
                <w:sz w:val="22"/>
                <w:szCs w:val="22"/>
              </w:rPr>
              <w:t>-</w:t>
            </w:r>
            <w:r w:rsidR="006F0598">
              <w:rPr>
                <w:rFonts w:cs="Arial"/>
                <w:sz w:val="22"/>
                <w:szCs w:val="22"/>
              </w:rPr>
              <w:t>9</w:t>
            </w:r>
            <w:r w:rsidR="006F0598"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B779BF" w:rsidRPr="00C05AFE" w:rsidRDefault="003A44E4" w:rsidP="003A44E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B779BF"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C05AFE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Dr. Józefa </w:t>
            </w:r>
            <w:r w:rsidRPr="00C05AFE">
              <w:rPr>
                <w:rFonts w:cs="Arial"/>
                <w:sz w:val="22"/>
                <w:szCs w:val="22"/>
              </w:rPr>
              <w:t>Rostka 2b/1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48,44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32,43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B779BF" w:rsidRPr="00FB7B26" w:rsidRDefault="006F0598" w:rsidP="00A4239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</w:t>
            </w:r>
            <w:r w:rsidR="007D767A">
              <w:rPr>
                <w:rFonts w:cs="Arial"/>
                <w:sz w:val="22"/>
                <w:szCs w:val="22"/>
              </w:rPr>
              <w:t>.0</w:t>
            </w:r>
            <w:r w:rsidR="00A42395">
              <w:rPr>
                <w:rFonts w:cs="Arial"/>
                <w:sz w:val="22"/>
                <w:szCs w:val="22"/>
              </w:rPr>
              <w:t>5</w:t>
            </w:r>
            <w:r w:rsidR="00B779BF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B7B26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="00A42395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="00A42395">
              <w:rPr>
                <w:rFonts w:cs="Arial"/>
                <w:sz w:val="22"/>
                <w:szCs w:val="22"/>
              </w:rPr>
              <w:t>-8</w:t>
            </w:r>
            <w:r w:rsidR="00A42395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C05AFE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Emila Drobnego 1b/4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47,90 mieszkalna 29,80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B779BF" w:rsidRPr="00FB7B26" w:rsidRDefault="006F0598" w:rsidP="00A4239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</w:t>
            </w:r>
            <w:r w:rsidR="00BD67D2">
              <w:rPr>
                <w:rFonts w:cs="Arial"/>
                <w:sz w:val="22"/>
                <w:szCs w:val="22"/>
              </w:rPr>
              <w:t>.0</w:t>
            </w:r>
            <w:r w:rsidR="00A42395">
              <w:rPr>
                <w:rFonts w:cs="Arial"/>
                <w:sz w:val="22"/>
                <w:szCs w:val="22"/>
              </w:rPr>
              <w:t>5</w:t>
            </w:r>
            <w:r w:rsidR="00B779BF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B7B26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12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10</w:t>
            </w:r>
            <w:r w:rsidRPr="00FB7B26">
              <w:rPr>
                <w:rFonts w:cs="Arial"/>
                <w:sz w:val="22"/>
                <w:szCs w:val="22"/>
              </w:rPr>
              <w:t>-12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C05AFE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Gen. Władysława Andersa 22b/6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48,04 mieszkalna </w:t>
            </w:r>
            <w:r>
              <w:rPr>
                <w:rFonts w:cs="Arial"/>
                <w:sz w:val="22"/>
                <w:szCs w:val="22"/>
              </w:rPr>
              <w:t>31,76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B779BF" w:rsidRPr="000B4004" w:rsidRDefault="006F0598" w:rsidP="00A4239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</w:t>
            </w:r>
            <w:r w:rsidR="00B779BF" w:rsidRPr="000B4004">
              <w:rPr>
                <w:rFonts w:cs="Arial"/>
                <w:sz w:val="22"/>
                <w:szCs w:val="22"/>
              </w:rPr>
              <w:t>.0</w:t>
            </w:r>
            <w:r w:rsidR="00A42395">
              <w:rPr>
                <w:rFonts w:cs="Arial"/>
                <w:sz w:val="22"/>
                <w:szCs w:val="22"/>
              </w:rPr>
              <w:t>5</w:t>
            </w:r>
            <w:r w:rsidR="00B779BF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0B4004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 w:rsidR="006F0598">
              <w:rPr>
                <w:rFonts w:cs="Arial"/>
                <w:sz w:val="22"/>
                <w:szCs w:val="22"/>
                <w:vertAlign w:val="superscript"/>
              </w:rPr>
              <w:t>30</w:t>
            </w:r>
            <w:r w:rsidRPr="000B4004">
              <w:rPr>
                <w:rFonts w:cs="Arial"/>
                <w:sz w:val="22"/>
                <w:szCs w:val="22"/>
              </w:rPr>
              <w:t>-</w:t>
            </w:r>
            <w:r w:rsidR="006F0598">
              <w:rPr>
                <w:rFonts w:cs="Arial"/>
                <w:sz w:val="22"/>
                <w:szCs w:val="22"/>
              </w:rPr>
              <w:t>9</w:t>
            </w:r>
            <w:r w:rsidR="006F0598"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DB41C6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Gen. Władysława Andersa 24a/7</w:t>
            </w:r>
          </w:p>
        </w:tc>
        <w:tc>
          <w:tcPr>
            <w:tcW w:w="1985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użytkowa 48,04 mieszkalna 28,50</w:t>
            </w:r>
          </w:p>
        </w:tc>
        <w:tc>
          <w:tcPr>
            <w:tcW w:w="1701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DB41C6" w:rsidRDefault="006F0598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</w:t>
            </w:r>
            <w:r w:rsidR="00662754" w:rsidRPr="00DB41C6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DB41C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8</w:t>
            </w:r>
            <w:r w:rsidR="006F0598">
              <w:rPr>
                <w:rFonts w:cs="Arial"/>
                <w:sz w:val="22"/>
                <w:szCs w:val="22"/>
                <w:vertAlign w:val="superscript"/>
              </w:rPr>
              <w:t>30</w:t>
            </w:r>
            <w:r w:rsidR="006F0598">
              <w:rPr>
                <w:rFonts w:cs="Arial"/>
                <w:sz w:val="22"/>
                <w:szCs w:val="22"/>
              </w:rPr>
              <w:t>-9</w:t>
            </w:r>
            <w:r w:rsidR="006F0598"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662754" w:rsidRPr="00C05AFE" w:rsidRDefault="006F4FC9" w:rsidP="006F4FC9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Gustawa Morcinka 13A/1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49,43 mieszkalna 32,88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662754" w:rsidRPr="00E25224" w:rsidRDefault="006F0598" w:rsidP="006F059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E2522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E25224" w:rsidRDefault="006F0598" w:rsidP="007D767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 w:rsidR="007D767A">
              <w:rPr>
                <w:rFonts w:cs="Arial"/>
                <w:sz w:val="22"/>
                <w:szCs w:val="22"/>
                <w:vertAlign w:val="superscript"/>
              </w:rPr>
              <w:t>3</w:t>
            </w:r>
            <w:r w:rsidR="00662754" w:rsidRPr="00E25224">
              <w:rPr>
                <w:rFonts w:cs="Arial"/>
                <w:sz w:val="22"/>
                <w:szCs w:val="22"/>
                <w:vertAlign w:val="superscript"/>
              </w:rPr>
              <w:t>0</w:t>
            </w:r>
            <w:r>
              <w:rPr>
                <w:rFonts w:cs="Arial"/>
                <w:sz w:val="22"/>
                <w:szCs w:val="22"/>
              </w:rPr>
              <w:t>-10</w:t>
            </w:r>
            <w:r w:rsidR="007D767A">
              <w:rPr>
                <w:rFonts w:cs="Arial"/>
                <w:sz w:val="22"/>
                <w:szCs w:val="22"/>
                <w:vertAlign w:val="superscript"/>
              </w:rPr>
              <w:t>0</w:t>
            </w:r>
            <w:r w:rsidR="00662754" w:rsidRPr="00E25224">
              <w:rPr>
                <w:rFonts w:cs="Arial"/>
                <w:sz w:val="22"/>
                <w:szCs w:val="22"/>
                <w:vertAlign w:val="superscript"/>
              </w:rPr>
              <w:t>0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Jędrzeja Śniadeckiego 2b/9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52,50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34,30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DA7C39" w:rsidRDefault="006F0598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A7C39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12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Jędrzeja Śniadeckiego </w:t>
            </w:r>
            <w:r>
              <w:rPr>
                <w:rFonts w:cs="Arial"/>
                <w:sz w:val="22"/>
                <w:szCs w:val="22"/>
              </w:rPr>
              <w:t>3a/1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48,10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31,36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662754" w:rsidRPr="00DA7C39" w:rsidRDefault="006F0598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A7C39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12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Jędrzeja Śniadeckiego 3b/1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46,95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662754" w:rsidRPr="00DA7C39" w:rsidRDefault="006F0598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A7C39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12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Jędrzeja Śniadeckiego 3b/4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46,95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662754" w:rsidRPr="00DA7C39" w:rsidRDefault="006F0598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A7C39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12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23F8">
              <w:rPr>
                <w:rFonts w:cs="Arial"/>
                <w:sz w:val="22"/>
                <w:szCs w:val="22"/>
              </w:rPr>
              <w:t>Jędrzeja Śniadeckiego 4a/1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39,73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22,73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1 pokój, kuchnia, łazienka,  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662754" w:rsidRPr="00DA7C39" w:rsidRDefault="006F0598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A7C39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DA7C39">
              <w:rPr>
                <w:rFonts w:cs="Arial"/>
                <w:sz w:val="22"/>
                <w:szCs w:val="22"/>
              </w:rPr>
              <w:t>-12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662754"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6F6BC6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Jędrzeja Śniadeckiego 4b/12</w:t>
            </w:r>
          </w:p>
        </w:tc>
        <w:tc>
          <w:tcPr>
            <w:tcW w:w="1985" w:type="dxa"/>
            <w:vAlign w:val="center"/>
          </w:tcPr>
          <w:p w:rsidR="00662754" w:rsidRPr="006F6B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użytkowa 36,56</w:t>
            </w:r>
          </w:p>
          <w:p w:rsidR="00662754" w:rsidRPr="006F6B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mieszkalna 19,24</w:t>
            </w:r>
          </w:p>
        </w:tc>
        <w:tc>
          <w:tcPr>
            <w:tcW w:w="1701" w:type="dxa"/>
            <w:vAlign w:val="center"/>
          </w:tcPr>
          <w:p w:rsidR="00662754" w:rsidRPr="006F6B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 xml:space="preserve">1 pokój, kuchnia, łazienka,  </w:t>
            </w:r>
          </w:p>
          <w:p w:rsidR="00662754" w:rsidRPr="006F6B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662754" w:rsidRPr="006F6B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6F6B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662754" w:rsidRPr="006F6BC6" w:rsidRDefault="006F0598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6F6B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11</w:t>
            </w:r>
            <w:r w:rsidRPr="006F6BC6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6F6BC6">
              <w:rPr>
                <w:rFonts w:cs="Arial"/>
                <w:sz w:val="22"/>
                <w:szCs w:val="22"/>
              </w:rPr>
              <w:t>-12</w:t>
            </w:r>
            <w:r w:rsidRPr="006F6BC6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662754" w:rsidRPr="006F6B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Józefa Lompy 3a/6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48,50 mieszkalna 28,21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662754" w:rsidRPr="00DA7C39" w:rsidRDefault="006F0598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A7C39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Józefa Lompy </w:t>
            </w:r>
            <w:r>
              <w:rPr>
                <w:rFonts w:cs="Arial"/>
                <w:sz w:val="22"/>
                <w:szCs w:val="22"/>
              </w:rPr>
              <w:t>4b/5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47,69</w:t>
            </w:r>
            <w:r w:rsidRPr="00C05AFE">
              <w:rPr>
                <w:rFonts w:cs="Arial"/>
                <w:sz w:val="22"/>
                <w:szCs w:val="22"/>
              </w:rPr>
              <w:t xml:space="preserve"> mieszkalna </w:t>
            </w:r>
            <w:r>
              <w:rPr>
                <w:rFonts w:cs="Arial"/>
                <w:sz w:val="22"/>
                <w:szCs w:val="22"/>
              </w:rPr>
              <w:t>29,74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662754" w:rsidRPr="00DA7C39" w:rsidRDefault="00502FD0" w:rsidP="00BB281A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A7C39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Józefa Lompy 14a/5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28,39 mieszkalna 18,06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662754" w:rsidRPr="00DA7C39" w:rsidRDefault="00502FD0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A7C39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8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-8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2B6972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EE0E8C">
              <w:rPr>
                <w:rFonts w:cs="Arial"/>
                <w:sz w:val="22"/>
                <w:szCs w:val="22"/>
              </w:rPr>
              <w:t>Józefa Lompy 14e/2</w:t>
            </w:r>
          </w:p>
        </w:tc>
        <w:tc>
          <w:tcPr>
            <w:tcW w:w="1985" w:type="dxa"/>
            <w:vAlign w:val="center"/>
          </w:tcPr>
          <w:p w:rsidR="00662754" w:rsidRPr="002B6972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2B6972">
              <w:rPr>
                <w:rFonts w:cs="Arial"/>
                <w:sz w:val="22"/>
                <w:szCs w:val="22"/>
              </w:rPr>
              <w:t>użytkowa 36,64 mieszkalna 26,94</w:t>
            </w:r>
          </w:p>
        </w:tc>
        <w:tc>
          <w:tcPr>
            <w:tcW w:w="1701" w:type="dxa"/>
            <w:vAlign w:val="center"/>
          </w:tcPr>
          <w:p w:rsidR="00662754" w:rsidRPr="002B6972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2B6972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2B6972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2B6972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2B6972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2B6972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662754" w:rsidRPr="002B6972" w:rsidRDefault="00502FD0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</w:t>
            </w:r>
            <w:r w:rsidR="00662754" w:rsidRPr="002B6972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2B6972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A7C39" w:rsidRDefault="002B6972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="00662754"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-11</w:t>
            </w:r>
            <w:r w:rsidR="00662754"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6F4FC9" w:rsidP="006F4FC9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662754">
              <w:rPr>
                <w:rFonts w:cs="Arial"/>
                <w:sz w:val="22"/>
                <w:szCs w:val="22"/>
              </w:rPr>
              <w:t>-3</w:t>
            </w:r>
            <w:r w:rsidR="00662754"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A7D1B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EE0E8C">
              <w:rPr>
                <w:rFonts w:cs="Arial"/>
                <w:sz w:val="22"/>
                <w:szCs w:val="22"/>
              </w:rPr>
              <w:t>Kadetów 3c/2</w:t>
            </w:r>
          </w:p>
        </w:tc>
        <w:tc>
          <w:tcPr>
            <w:tcW w:w="1985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58,42 mieszkalna 41,67</w:t>
            </w:r>
          </w:p>
        </w:tc>
        <w:tc>
          <w:tcPr>
            <w:tcW w:w="1701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  <w:r w:rsidRPr="00C05AFE">
              <w:rPr>
                <w:rFonts w:cs="Arial"/>
                <w:sz w:val="22"/>
                <w:szCs w:val="22"/>
              </w:rPr>
              <w:t xml:space="preserve">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662754" w:rsidRDefault="00502FD0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19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FB7B2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9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1</w:t>
            </w:r>
            <w:r>
              <w:rPr>
                <w:rFonts w:cs="Arial"/>
                <w:sz w:val="22"/>
                <w:szCs w:val="22"/>
                <w:vertAlign w:val="superscript"/>
              </w:rPr>
              <w:t>0</w:t>
            </w:r>
            <w:r w:rsidRPr="00FB7B26"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662754" w:rsidRPr="00CA7D1B" w:rsidRDefault="003A44E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  <w:r w:rsidR="00662754">
              <w:rPr>
                <w:rFonts w:cs="Arial"/>
                <w:sz w:val="22"/>
                <w:szCs w:val="22"/>
              </w:rPr>
              <w:t>-5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A7D1B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Kadetów 3c/9</w:t>
            </w:r>
          </w:p>
        </w:tc>
        <w:tc>
          <w:tcPr>
            <w:tcW w:w="1985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46,71</w:t>
            </w:r>
          </w:p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mieszkalna 29,04</w:t>
            </w:r>
          </w:p>
        </w:tc>
        <w:tc>
          <w:tcPr>
            <w:tcW w:w="1701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662754" w:rsidRPr="00FB7B26" w:rsidRDefault="00502FD0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FB7B2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13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20</w:t>
            </w:r>
            <w:r w:rsidRPr="00FB7B26">
              <w:rPr>
                <w:rFonts w:cs="Arial"/>
                <w:sz w:val="22"/>
                <w:szCs w:val="22"/>
              </w:rPr>
              <w:t>-13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50</w:t>
            </w:r>
          </w:p>
        </w:tc>
        <w:tc>
          <w:tcPr>
            <w:tcW w:w="1843" w:type="dxa"/>
            <w:vAlign w:val="center"/>
          </w:tcPr>
          <w:p w:rsidR="00662754" w:rsidRPr="00CA7D1B" w:rsidRDefault="002804C3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A7D1B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A7D1B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Kadetów 3d/12</w:t>
            </w:r>
          </w:p>
        </w:tc>
        <w:tc>
          <w:tcPr>
            <w:tcW w:w="1985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46,31</w:t>
            </w:r>
          </w:p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mieszkalna 29,04</w:t>
            </w:r>
          </w:p>
        </w:tc>
        <w:tc>
          <w:tcPr>
            <w:tcW w:w="1701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662754" w:rsidRPr="00FB7B26" w:rsidRDefault="00502FD0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FB7B2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13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20</w:t>
            </w:r>
            <w:r w:rsidRPr="00FB7B26">
              <w:rPr>
                <w:rFonts w:cs="Arial"/>
                <w:sz w:val="22"/>
                <w:szCs w:val="22"/>
              </w:rPr>
              <w:t>-13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50</w:t>
            </w:r>
          </w:p>
        </w:tc>
        <w:tc>
          <w:tcPr>
            <w:tcW w:w="1843" w:type="dxa"/>
            <w:vAlign w:val="center"/>
          </w:tcPr>
          <w:p w:rsidR="00662754" w:rsidRPr="00CA7D1B" w:rsidRDefault="002804C3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A7D1B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A7D1B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Kadetów 5a/2</w:t>
            </w:r>
          </w:p>
        </w:tc>
        <w:tc>
          <w:tcPr>
            <w:tcW w:w="1985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34,88</w:t>
            </w:r>
          </w:p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mieszkalna 18,59</w:t>
            </w:r>
          </w:p>
        </w:tc>
        <w:tc>
          <w:tcPr>
            <w:tcW w:w="1701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662754" w:rsidRPr="00FB7B26" w:rsidRDefault="00502FD0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FB7B2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55</w:t>
            </w:r>
            <w:r>
              <w:rPr>
                <w:rFonts w:cs="Arial"/>
                <w:sz w:val="22"/>
                <w:szCs w:val="22"/>
              </w:rPr>
              <w:t>-14</w:t>
            </w:r>
            <w:r>
              <w:rPr>
                <w:rFonts w:cs="Arial"/>
                <w:sz w:val="22"/>
                <w:szCs w:val="22"/>
                <w:vertAlign w:val="superscript"/>
              </w:rPr>
              <w:t>25</w:t>
            </w:r>
          </w:p>
        </w:tc>
        <w:tc>
          <w:tcPr>
            <w:tcW w:w="1843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Ks. Henryka Jośki 44d/6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45,70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35,80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 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662754" w:rsidRPr="000B4004" w:rsidRDefault="00502FD0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19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0B4004" w:rsidRDefault="00651FCD" w:rsidP="007E0A5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 w:rsidR="00502FD0">
              <w:rPr>
                <w:rFonts w:cs="Arial"/>
                <w:sz w:val="22"/>
                <w:szCs w:val="22"/>
                <w:vertAlign w:val="superscript"/>
              </w:rPr>
              <w:t>3</w:t>
            </w:r>
            <w:r w:rsidR="006B3981">
              <w:rPr>
                <w:rFonts w:cs="Arial"/>
                <w:sz w:val="22"/>
                <w:szCs w:val="22"/>
                <w:vertAlign w:val="superscript"/>
              </w:rPr>
              <w:t>0</w:t>
            </w:r>
            <w:r w:rsidR="00502FD0">
              <w:rPr>
                <w:rFonts w:cs="Arial"/>
                <w:sz w:val="22"/>
                <w:szCs w:val="22"/>
              </w:rPr>
              <w:t>-10</w:t>
            </w:r>
            <w:r w:rsidR="00502FD0">
              <w:rPr>
                <w:rFonts w:cs="Arial"/>
                <w:sz w:val="22"/>
                <w:szCs w:val="22"/>
                <w:vertAlign w:val="superscript"/>
              </w:rPr>
              <w:t>0</w:t>
            </w:r>
            <w:r>
              <w:rPr>
                <w:rFonts w:cs="Arial"/>
                <w:sz w:val="22"/>
                <w:szCs w:val="22"/>
                <w:vertAlign w:val="superscript"/>
              </w:rPr>
              <w:t>0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  <w:r w:rsidR="00662754" w:rsidRPr="00C05AFE">
              <w:rPr>
                <w:rFonts w:cs="Arial"/>
                <w:sz w:val="22"/>
                <w:szCs w:val="22"/>
              </w:rPr>
              <w:t>-5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2b/6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47,69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29,22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FB7B26" w:rsidRDefault="00502FD0" w:rsidP="00BB281A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19</w:t>
            </w:r>
            <w:r w:rsidR="002307EC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FB7B2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FB7B26">
              <w:rPr>
                <w:rFonts w:cs="Arial"/>
                <w:sz w:val="22"/>
                <w:szCs w:val="22"/>
              </w:rPr>
              <w:t>-8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2c/1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48,93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29,80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662754" w:rsidRPr="00FB7B26" w:rsidRDefault="00662754" w:rsidP="00BB281A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502FD0">
              <w:rPr>
                <w:rFonts w:cs="Arial"/>
                <w:sz w:val="22"/>
                <w:szCs w:val="22"/>
              </w:rPr>
              <w:t>19</w:t>
            </w:r>
            <w:r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FB7B2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FB7B26">
              <w:rPr>
                <w:rFonts w:cs="Arial"/>
                <w:sz w:val="22"/>
                <w:szCs w:val="22"/>
              </w:rPr>
              <w:t>-8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4a/5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28,13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14,90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662754" w:rsidRPr="00FB7B26" w:rsidRDefault="00502FD0" w:rsidP="00BB281A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19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FB7B2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B7B26">
              <w:rPr>
                <w:rFonts w:cs="Arial"/>
                <w:sz w:val="22"/>
                <w:szCs w:val="22"/>
              </w:rPr>
              <w:t>-9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4a/9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45,41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29,80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FB7B26" w:rsidRDefault="00662754" w:rsidP="00BB281A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502FD0">
              <w:rPr>
                <w:rFonts w:cs="Arial"/>
                <w:sz w:val="22"/>
                <w:szCs w:val="22"/>
              </w:rPr>
              <w:t>19</w:t>
            </w:r>
            <w:r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FB7B2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B7B26">
              <w:rPr>
                <w:rFonts w:cs="Arial"/>
                <w:sz w:val="22"/>
                <w:szCs w:val="22"/>
              </w:rPr>
              <w:t>-9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4b/5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47,59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29,22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662754" w:rsidRPr="00FB7B26" w:rsidRDefault="00662754" w:rsidP="00BB281A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502FD0">
              <w:rPr>
                <w:rFonts w:cs="Arial"/>
                <w:sz w:val="22"/>
                <w:szCs w:val="22"/>
              </w:rPr>
              <w:t>19</w:t>
            </w:r>
            <w:r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FB7B2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B7B26">
              <w:rPr>
                <w:rFonts w:cs="Arial"/>
                <w:sz w:val="22"/>
                <w:szCs w:val="22"/>
              </w:rPr>
              <w:t>-9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4c/9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48,53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33,55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FB7B26" w:rsidRDefault="00502FD0" w:rsidP="00BB281A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19</w:t>
            </w:r>
            <w:r w:rsidR="00BB281A">
              <w:rPr>
                <w:rFonts w:cs="Arial"/>
                <w:sz w:val="22"/>
                <w:szCs w:val="22"/>
              </w:rPr>
              <w:t>.05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FB7B2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B7B26">
              <w:rPr>
                <w:rFonts w:cs="Arial"/>
                <w:sz w:val="22"/>
                <w:szCs w:val="22"/>
              </w:rPr>
              <w:t>-9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4c/11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31,50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15,68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662754" w:rsidRPr="00FB7B26" w:rsidRDefault="00662754" w:rsidP="00BB281A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502FD0">
              <w:rPr>
                <w:rFonts w:cs="Arial"/>
                <w:sz w:val="22"/>
                <w:szCs w:val="22"/>
              </w:rPr>
              <w:t>19</w:t>
            </w:r>
            <w:r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FB7B2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B7B26">
              <w:rPr>
                <w:rFonts w:cs="Arial"/>
                <w:sz w:val="22"/>
                <w:szCs w:val="22"/>
              </w:rPr>
              <w:t>-9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Patriotów </w:t>
            </w:r>
            <w:r>
              <w:rPr>
                <w:rFonts w:cs="Arial"/>
                <w:sz w:val="22"/>
                <w:szCs w:val="22"/>
              </w:rPr>
              <w:t>8a/2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45,86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33,82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 pokoje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662754" w:rsidRPr="00824D51" w:rsidRDefault="00502FD0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19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824D51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824D51">
              <w:rPr>
                <w:rFonts w:cs="Arial"/>
                <w:sz w:val="22"/>
                <w:szCs w:val="22"/>
              </w:rPr>
              <w:t>12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824D51">
              <w:rPr>
                <w:rFonts w:cs="Arial"/>
                <w:sz w:val="22"/>
                <w:szCs w:val="22"/>
              </w:rPr>
              <w:t>-12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B415EF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>
              <w:rPr>
                <w:rFonts w:cs="Arial"/>
                <w:sz w:val="22"/>
                <w:szCs w:val="22"/>
              </w:rPr>
              <w:t>-4</w:t>
            </w:r>
            <w:r w:rsidR="00662754"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Patriotów </w:t>
            </w:r>
            <w:r>
              <w:rPr>
                <w:rFonts w:cs="Arial"/>
                <w:sz w:val="22"/>
                <w:szCs w:val="22"/>
              </w:rPr>
              <w:t>8b/4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38,29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22,91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662754" w:rsidRPr="00824D51" w:rsidRDefault="00502FD0" w:rsidP="00BB281A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19</w:t>
            </w:r>
            <w:r w:rsidR="007E0A5D">
              <w:rPr>
                <w:rFonts w:cs="Arial"/>
                <w:sz w:val="22"/>
                <w:szCs w:val="22"/>
              </w:rPr>
              <w:t>.</w:t>
            </w:r>
            <w:r w:rsidR="00662754">
              <w:rPr>
                <w:rFonts w:cs="Arial"/>
                <w:sz w:val="22"/>
                <w:szCs w:val="22"/>
              </w:rPr>
              <w:t>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824D51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824D51">
              <w:rPr>
                <w:rFonts w:cs="Arial"/>
                <w:sz w:val="22"/>
                <w:szCs w:val="22"/>
              </w:rPr>
              <w:t>12</w:t>
            </w:r>
            <w:r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-</w:t>
            </w:r>
            <w:r w:rsidRPr="00824D51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662754" w:rsidRPr="00C05AFE" w:rsidRDefault="00B415EF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662754">
              <w:rPr>
                <w:rFonts w:cs="Arial"/>
                <w:sz w:val="22"/>
                <w:szCs w:val="22"/>
              </w:rPr>
              <w:t>-3</w:t>
            </w:r>
            <w:r w:rsidR="00662754"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8b/9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36,32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21,84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662754" w:rsidRPr="00824D51" w:rsidRDefault="00502FD0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19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824D51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824D51">
              <w:rPr>
                <w:rFonts w:cs="Arial"/>
                <w:sz w:val="22"/>
                <w:szCs w:val="22"/>
              </w:rPr>
              <w:t>12</w:t>
            </w:r>
            <w:r>
              <w:rPr>
                <w:rFonts w:cs="Arial"/>
                <w:sz w:val="22"/>
                <w:szCs w:val="22"/>
                <w:vertAlign w:val="superscript"/>
              </w:rPr>
              <w:t>35</w:t>
            </w:r>
            <w:r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662754" w:rsidRPr="00C05AFE" w:rsidRDefault="00B415EF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662754"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8c/8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48,83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31,17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824D51" w:rsidRDefault="00502FD0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19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824D51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824D51">
              <w:rPr>
                <w:rFonts w:cs="Arial"/>
                <w:sz w:val="22"/>
                <w:szCs w:val="22"/>
              </w:rPr>
              <w:t>12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824D51">
              <w:rPr>
                <w:rFonts w:cs="Arial"/>
                <w:sz w:val="22"/>
                <w:szCs w:val="22"/>
              </w:rPr>
              <w:t>-12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B415EF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23855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Patriotów 9a/7</w:t>
            </w:r>
          </w:p>
        </w:tc>
        <w:tc>
          <w:tcPr>
            <w:tcW w:w="1985" w:type="dxa"/>
            <w:vAlign w:val="center"/>
          </w:tcPr>
          <w:p w:rsidR="00662754" w:rsidRPr="00C23855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użytkowa 37,49</w:t>
            </w:r>
          </w:p>
          <w:p w:rsidR="00662754" w:rsidRPr="00C23855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mieszkalna 20,40</w:t>
            </w:r>
          </w:p>
        </w:tc>
        <w:tc>
          <w:tcPr>
            <w:tcW w:w="1701" w:type="dxa"/>
            <w:vAlign w:val="center"/>
          </w:tcPr>
          <w:p w:rsidR="00662754" w:rsidRPr="00C23855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662754" w:rsidRPr="00C23855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23855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C23855" w:rsidRDefault="00502FD0" w:rsidP="00502FD0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20</w:t>
            </w:r>
            <w:r w:rsidR="00662754" w:rsidRPr="00C23855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C23855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824D51" w:rsidRDefault="00C23855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="00662754"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-11</w:t>
            </w:r>
            <w:r w:rsidR="00662754"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10b/7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50,62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34,03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824D51" w:rsidRDefault="00EF6503" w:rsidP="00502FD0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502FD0">
              <w:rPr>
                <w:rFonts w:cs="Arial"/>
                <w:sz w:val="22"/>
                <w:szCs w:val="22"/>
              </w:rPr>
              <w:t>9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824D51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824D51">
              <w:rPr>
                <w:rFonts w:cs="Arial"/>
                <w:sz w:val="22"/>
                <w:szCs w:val="22"/>
              </w:rPr>
              <w:t>12</w:t>
            </w:r>
            <w:r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824D51">
              <w:rPr>
                <w:rFonts w:cs="Arial"/>
                <w:sz w:val="22"/>
                <w:szCs w:val="22"/>
              </w:rPr>
              <w:t>-1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662754" w:rsidRPr="00C05AFE" w:rsidRDefault="00B415EF" w:rsidP="00B415E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23855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Patriotów 12b/1</w:t>
            </w:r>
          </w:p>
        </w:tc>
        <w:tc>
          <w:tcPr>
            <w:tcW w:w="1985" w:type="dxa"/>
            <w:vAlign w:val="center"/>
          </w:tcPr>
          <w:p w:rsidR="00662754" w:rsidRPr="00C23855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użytkowa 58,00</w:t>
            </w:r>
          </w:p>
          <w:p w:rsidR="00662754" w:rsidRPr="00C23855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mieszkalna 42,18</w:t>
            </w:r>
          </w:p>
        </w:tc>
        <w:tc>
          <w:tcPr>
            <w:tcW w:w="1701" w:type="dxa"/>
            <w:vAlign w:val="center"/>
          </w:tcPr>
          <w:p w:rsidR="00662754" w:rsidRPr="00C23855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3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23855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23855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662754" w:rsidRPr="00C23855" w:rsidRDefault="00502FD0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</w:t>
            </w:r>
            <w:r w:rsidR="00662754" w:rsidRPr="00C23855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C23855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824D51" w:rsidRDefault="00C23855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="00662754" w:rsidRPr="00824D51">
              <w:rPr>
                <w:rFonts w:cs="Arial"/>
                <w:sz w:val="22"/>
                <w:szCs w:val="22"/>
              </w:rPr>
              <w:t>-1</w:t>
            </w:r>
            <w:r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6F4FC9" w:rsidP="006F4FC9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  <w:r w:rsidR="00662754">
              <w:rPr>
                <w:rFonts w:cs="Arial"/>
                <w:sz w:val="22"/>
                <w:szCs w:val="22"/>
              </w:rPr>
              <w:t>-6</w:t>
            </w:r>
            <w:r w:rsidR="00662754"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14a/5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48,13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29,93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662754" w:rsidRPr="00824D51" w:rsidRDefault="00502FD0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19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824D51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10</w:t>
            </w:r>
            <w:r w:rsidRPr="00824D51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662754" w:rsidRPr="00C05AFE" w:rsidRDefault="00B415EF" w:rsidP="00B415E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14b/3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38,65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21,30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662754" w:rsidRPr="00824D51" w:rsidRDefault="00502FD0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19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824D51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10</w:t>
            </w:r>
            <w:r w:rsidRPr="00824D51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662754" w:rsidRPr="00C05AFE" w:rsidRDefault="00B415EF" w:rsidP="00B415E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662754"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14b/5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48,13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29,93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824D51" w:rsidRDefault="00502FD0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19</w:t>
            </w:r>
            <w:r w:rsidR="00C23855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824D51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10</w:t>
            </w:r>
            <w:r w:rsidRPr="00824D51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662754" w:rsidRPr="00C05AFE" w:rsidRDefault="00B415EF" w:rsidP="00B415E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RPr="00AE55BB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1663C2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1663C2">
              <w:rPr>
                <w:rFonts w:cs="Arial"/>
                <w:sz w:val="22"/>
                <w:szCs w:val="22"/>
              </w:rPr>
              <w:t>Poligonowa 17c/10</w:t>
            </w:r>
          </w:p>
        </w:tc>
        <w:tc>
          <w:tcPr>
            <w:tcW w:w="1985" w:type="dxa"/>
            <w:vAlign w:val="center"/>
          </w:tcPr>
          <w:p w:rsidR="00662754" w:rsidRPr="001663C2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663C2">
              <w:rPr>
                <w:rFonts w:cs="Arial"/>
                <w:sz w:val="22"/>
                <w:szCs w:val="22"/>
              </w:rPr>
              <w:t>użytkowa 61,00</w:t>
            </w:r>
          </w:p>
          <w:p w:rsidR="00662754" w:rsidRPr="001663C2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663C2">
              <w:rPr>
                <w:rFonts w:cs="Arial"/>
                <w:sz w:val="22"/>
                <w:szCs w:val="22"/>
              </w:rPr>
              <w:t>mieszkalna 38,11</w:t>
            </w:r>
          </w:p>
        </w:tc>
        <w:tc>
          <w:tcPr>
            <w:tcW w:w="1701" w:type="dxa"/>
            <w:vAlign w:val="center"/>
          </w:tcPr>
          <w:p w:rsidR="00662754" w:rsidRPr="001663C2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663C2">
              <w:rPr>
                <w:rFonts w:cs="Arial"/>
                <w:sz w:val="22"/>
                <w:szCs w:val="22"/>
              </w:rPr>
              <w:t>3 pokoje, kuchnia, łazienka, WC, 2 przedpokoje</w:t>
            </w:r>
          </w:p>
        </w:tc>
        <w:tc>
          <w:tcPr>
            <w:tcW w:w="2646" w:type="dxa"/>
            <w:vAlign w:val="center"/>
          </w:tcPr>
          <w:p w:rsidR="00662754" w:rsidRPr="001663C2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663C2">
              <w:rPr>
                <w:rFonts w:cs="Arial"/>
                <w:sz w:val="22"/>
                <w:szCs w:val="22"/>
              </w:rPr>
              <w:t xml:space="preserve">Instalacja: wodna, kanalizacyjna, elektryczna, gazowa, centralnego ogrzewania, </w:t>
            </w:r>
          </w:p>
        </w:tc>
        <w:tc>
          <w:tcPr>
            <w:tcW w:w="1424" w:type="dxa"/>
            <w:vAlign w:val="center"/>
          </w:tcPr>
          <w:p w:rsidR="00662754" w:rsidRPr="001663C2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663C2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662754" w:rsidRPr="001663C2" w:rsidRDefault="00502FD0" w:rsidP="0079704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</w:t>
            </w:r>
            <w:r w:rsidR="00662754" w:rsidRPr="001663C2">
              <w:rPr>
                <w:rFonts w:cs="Arial"/>
                <w:sz w:val="22"/>
                <w:szCs w:val="22"/>
              </w:rPr>
              <w:t>.0</w:t>
            </w:r>
            <w:r w:rsidR="00797046">
              <w:rPr>
                <w:rFonts w:cs="Arial"/>
                <w:sz w:val="22"/>
                <w:szCs w:val="22"/>
              </w:rPr>
              <w:t>5</w:t>
            </w:r>
            <w:r w:rsidR="00662754" w:rsidRPr="001663C2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106130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106130">
              <w:rPr>
                <w:rFonts w:cs="Arial"/>
                <w:sz w:val="22"/>
                <w:szCs w:val="22"/>
              </w:rPr>
              <w:t>9</w:t>
            </w:r>
            <w:r w:rsidRPr="00106130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106130">
              <w:rPr>
                <w:rFonts w:cs="Arial"/>
                <w:sz w:val="22"/>
                <w:szCs w:val="22"/>
              </w:rPr>
              <w:t>-9</w:t>
            </w:r>
            <w:r w:rsidRPr="00106130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6F4FC9" w:rsidP="006F4FC9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  <w:r w:rsidR="00662754" w:rsidRPr="00C05AFE">
              <w:rPr>
                <w:rFonts w:cs="Arial"/>
                <w:sz w:val="22"/>
                <w:szCs w:val="22"/>
              </w:rPr>
              <w:t>-5 osobowa rodzina</w:t>
            </w:r>
          </w:p>
        </w:tc>
      </w:tr>
      <w:tr w:rsidR="00662754" w:rsidRPr="00AE55BB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Śląska 19b/6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38,07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25,60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 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662754" w:rsidRPr="00106130" w:rsidRDefault="00502FD0" w:rsidP="0079704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19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797046">
              <w:rPr>
                <w:rFonts w:cs="Arial"/>
                <w:sz w:val="22"/>
                <w:szCs w:val="22"/>
              </w:rPr>
              <w:t>5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106130" w:rsidRDefault="00502FD0" w:rsidP="00502FD0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 w:rsidR="00662754" w:rsidRPr="00DF2869">
              <w:rPr>
                <w:rFonts w:cs="Arial"/>
                <w:sz w:val="22"/>
                <w:szCs w:val="22"/>
                <w:vertAlign w:val="superscript"/>
              </w:rPr>
              <w:t>30</w:t>
            </w:r>
            <w:r w:rsidR="00662754" w:rsidRPr="00DF2869">
              <w:rPr>
                <w:rFonts w:cs="Arial"/>
                <w:sz w:val="22"/>
                <w:szCs w:val="22"/>
              </w:rPr>
              <w:t>-1</w:t>
            </w:r>
            <w:r>
              <w:rPr>
                <w:rFonts w:cs="Arial"/>
                <w:sz w:val="22"/>
                <w:szCs w:val="22"/>
              </w:rPr>
              <w:t>1</w:t>
            </w:r>
            <w:r w:rsidR="00662754" w:rsidRPr="00DF2869"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662754" w:rsidRPr="00C05AFE" w:rsidRDefault="00B415EF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662754"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Śląska 27d/7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37,53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21,22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 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DF2869" w:rsidRDefault="00FF1FF2" w:rsidP="00502FD0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502FD0">
              <w:rPr>
                <w:rFonts w:cs="Arial"/>
                <w:sz w:val="22"/>
                <w:szCs w:val="22"/>
              </w:rPr>
              <w:t>9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797046">
              <w:rPr>
                <w:rFonts w:cs="Arial"/>
                <w:sz w:val="22"/>
                <w:szCs w:val="22"/>
              </w:rPr>
              <w:t>5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F2869" w:rsidRDefault="00502FD0" w:rsidP="00AD44A7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 w:rsidR="00662754" w:rsidRPr="00DF2869">
              <w:rPr>
                <w:rFonts w:cs="Arial"/>
                <w:sz w:val="22"/>
                <w:szCs w:val="22"/>
                <w:vertAlign w:val="superscript"/>
              </w:rPr>
              <w:t>30</w:t>
            </w:r>
            <w:r w:rsidR="00662754" w:rsidRPr="00DF2869">
              <w:rPr>
                <w:rFonts w:cs="Arial"/>
                <w:sz w:val="22"/>
                <w:szCs w:val="22"/>
              </w:rPr>
              <w:t>-1</w:t>
            </w:r>
            <w:r>
              <w:rPr>
                <w:rFonts w:cs="Arial"/>
                <w:sz w:val="22"/>
                <w:szCs w:val="22"/>
              </w:rPr>
              <w:t>1</w:t>
            </w:r>
            <w:r w:rsidR="00662754" w:rsidRPr="00DF2869"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662754" w:rsidRPr="00C05AFE" w:rsidRDefault="00B415EF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662754"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Wazów 1a/5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65,98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44,31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3 pokoje, kuchnia, </w:t>
            </w:r>
            <w:r>
              <w:rPr>
                <w:rFonts w:cs="Arial"/>
                <w:sz w:val="22"/>
                <w:szCs w:val="22"/>
              </w:rPr>
              <w:t xml:space="preserve">WC,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DF2869" w:rsidRDefault="00502FD0" w:rsidP="0079704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797046">
              <w:rPr>
                <w:rFonts w:cs="Arial"/>
                <w:sz w:val="22"/>
                <w:szCs w:val="22"/>
              </w:rPr>
              <w:t>5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F2869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06130">
              <w:rPr>
                <w:rFonts w:cs="Arial"/>
                <w:sz w:val="22"/>
                <w:szCs w:val="22"/>
              </w:rPr>
              <w:t>12</w:t>
            </w:r>
            <w:r w:rsidRPr="00106130">
              <w:rPr>
                <w:rFonts w:cs="Arial"/>
                <w:sz w:val="22"/>
                <w:szCs w:val="22"/>
                <w:vertAlign w:val="superscript"/>
              </w:rPr>
              <w:t>10</w:t>
            </w:r>
            <w:r w:rsidRPr="00106130">
              <w:rPr>
                <w:rFonts w:cs="Arial"/>
                <w:sz w:val="22"/>
                <w:szCs w:val="22"/>
              </w:rPr>
              <w:t>-12</w:t>
            </w:r>
            <w:r w:rsidRPr="00106130"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662754" w:rsidRPr="00C05AFE" w:rsidRDefault="00B415EF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  <w:r w:rsidR="00662754">
              <w:rPr>
                <w:rFonts w:cs="Arial"/>
                <w:sz w:val="22"/>
                <w:szCs w:val="22"/>
              </w:rPr>
              <w:t>-6</w:t>
            </w:r>
            <w:r w:rsidR="00662754"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662754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>
              <w:rPr>
                <w:rFonts w:cs="Arial"/>
                <w:sz w:val="22"/>
                <w:szCs w:val="22"/>
              </w:rPr>
              <w:t>Kuboszka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1b/7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46,95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 xml:space="preserve"> pokoje,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106130" w:rsidRDefault="0033594B" w:rsidP="00FF1FF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</w:t>
            </w:r>
            <w:r w:rsidR="00FF1FF2">
              <w:rPr>
                <w:rFonts w:cs="Arial"/>
                <w:sz w:val="22"/>
                <w:szCs w:val="22"/>
              </w:rPr>
              <w:t>.0</w:t>
            </w:r>
            <w:r w:rsidR="00797046">
              <w:rPr>
                <w:rFonts w:cs="Arial"/>
                <w:sz w:val="22"/>
                <w:szCs w:val="22"/>
              </w:rPr>
              <w:t>5.2</w:t>
            </w:r>
            <w:r w:rsidR="00662754" w:rsidRPr="00FB7B26">
              <w:rPr>
                <w:rFonts w:cs="Arial"/>
                <w:sz w:val="22"/>
                <w:szCs w:val="22"/>
              </w:rPr>
              <w:t>026</w:t>
            </w:r>
          </w:p>
        </w:tc>
        <w:tc>
          <w:tcPr>
            <w:tcW w:w="1134" w:type="dxa"/>
            <w:vAlign w:val="center"/>
          </w:tcPr>
          <w:p w:rsidR="00662754" w:rsidRPr="00106130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27401">
              <w:rPr>
                <w:rFonts w:cs="Arial"/>
                <w:sz w:val="22"/>
                <w:szCs w:val="22"/>
              </w:rPr>
              <w:t>12</w:t>
            </w:r>
            <w:r w:rsidRPr="00A27401"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Pr="00A27401">
              <w:rPr>
                <w:rFonts w:cs="Arial"/>
                <w:sz w:val="22"/>
                <w:szCs w:val="22"/>
              </w:rPr>
              <w:t>-13</w:t>
            </w:r>
            <w:r w:rsidRPr="00A27401"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662754" w:rsidRPr="00C05AFE" w:rsidRDefault="00EC6675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>
              <w:rPr>
                <w:rFonts w:cs="Arial"/>
                <w:sz w:val="22"/>
                <w:szCs w:val="22"/>
              </w:rPr>
              <w:t>-4</w:t>
            </w:r>
            <w:r w:rsidR="00662754"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662754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>
              <w:rPr>
                <w:rFonts w:cs="Arial"/>
                <w:sz w:val="22"/>
                <w:szCs w:val="22"/>
              </w:rPr>
              <w:t>Kuboszka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3a/10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38,10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21,02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662754" w:rsidRPr="00A27401" w:rsidRDefault="0033594B" w:rsidP="0079704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</w:t>
            </w:r>
            <w:r w:rsidR="001663C2">
              <w:rPr>
                <w:rFonts w:cs="Arial"/>
                <w:sz w:val="22"/>
                <w:szCs w:val="22"/>
              </w:rPr>
              <w:t>.0</w:t>
            </w:r>
            <w:r w:rsidR="00797046">
              <w:rPr>
                <w:rFonts w:cs="Arial"/>
                <w:sz w:val="22"/>
                <w:szCs w:val="22"/>
              </w:rPr>
              <w:t>5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A27401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27401">
              <w:rPr>
                <w:rFonts w:cs="Arial"/>
                <w:sz w:val="22"/>
                <w:szCs w:val="22"/>
              </w:rPr>
              <w:t>12</w:t>
            </w:r>
            <w:r w:rsidRPr="00A27401"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Pr="00A27401">
              <w:rPr>
                <w:rFonts w:cs="Arial"/>
                <w:sz w:val="22"/>
                <w:szCs w:val="22"/>
              </w:rPr>
              <w:t>-13</w:t>
            </w:r>
            <w:r w:rsidRPr="00A27401"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662754" w:rsidRPr="00C05AFE" w:rsidRDefault="00B415EF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662754">
              <w:rPr>
                <w:rFonts w:cs="Arial"/>
                <w:sz w:val="22"/>
                <w:szCs w:val="22"/>
              </w:rPr>
              <w:t>-3</w:t>
            </w:r>
            <w:r w:rsidR="00662754"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662754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>
              <w:rPr>
                <w:rFonts w:cs="Arial"/>
                <w:sz w:val="22"/>
                <w:szCs w:val="22"/>
              </w:rPr>
              <w:t>Kuboszka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5d/4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33,78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20,42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662754" w:rsidRPr="00A27401" w:rsidRDefault="0033594B" w:rsidP="0079704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797046">
              <w:rPr>
                <w:rFonts w:cs="Arial"/>
                <w:sz w:val="22"/>
                <w:szCs w:val="22"/>
              </w:rPr>
              <w:t>5</w:t>
            </w:r>
            <w:r w:rsidR="0066275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A27401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662754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Wojciecha Bogusławskiego 1b/9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45,28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26,20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Default="0033594B" w:rsidP="0079704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797046">
              <w:rPr>
                <w:rFonts w:cs="Arial"/>
                <w:sz w:val="22"/>
                <w:szCs w:val="22"/>
              </w:rPr>
              <w:t>5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A27401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27401">
              <w:rPr>
                <w:rFonts w:cs="Arial"/>
                <w:sz w:val="22"/>
                <w:szCs w:val="22"/>
              </w:rPr>
              <w:t>11</w:t>
            </w:r>
            <w:r w:rsidRPr="00A27401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A27401">
              <w:rPr>
                <w:rFonts w:cs="Arial"/>
                <w:sz w:val="22"/>
                <w:szCs w:val="22"/>
              </w:rPr>
              <w:t>-11</w:t>
            </w:r>
            <w:r w:rsidRPr="00A2740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Default="00B415EF" w:rsidP="00B415E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662754">
              <w:rPr>
                <w:rFonts w:cs="Arial"/>
                <w:sz w:val="22"/>
                <w:szCs w:val="22"/>
              </w:rPr>
              <w:t>-3</w:t>
            </w:r>
            <w:r w:rsidR="00662754"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662754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Wojciecha Bogusławskiego 5/2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38,70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20,20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662754" w:rsidRPr="00A27401" w:rsidRDefault="0033594B" w:rsidP="0079704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</w:t>
            </w:r>
            <w:r w:rsidR="00662754">
              <w:rPr>
                <w:rFonts w:cs="Arial"/>
                <w:sz w:val="22"/>
                <w:szCs w:val="22"/>
              </w:rPr>
              <w:t>.</w:t>
            </w:r>
            <w:r w:rsidR="00797046">
              <w:rPr>
                <w:rFonts w:cs="Arial"/>
                <w:sz w:val="22"/>
                <w:szCs w:val="22"/>
              </w:rPr>
              <w:t>05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A27401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27401">
              <w:rPr>
                <w:rFonts w:cs="Arial"/>
                <w:sz w:val="22"/>
                <w:szCs w:val="22"/>
              </w:rPr>
              <w:t>11</w:t>
            </w:r>
            <w:r w:rsidRPr="00A27401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A27401">
              <w:rPr>
                <w:rFonts w:cs="Arial"/>
                <w:sz w:val="22"/>
                <w:szCs w:val="22"/>
              </w:rPr>
              <w:t>-11</w:t>
            </w:r>
            <w:r w:rsidRPr="00A2740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662754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Żurawia 5b/8 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36,86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19,77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DF2869" w:rsidRDefault="0033594B" w:rsidP="0079704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</w:t>
            </w:r>
            <w:bookmarkStart w:id="2" w:name="_GoBack"/>
            <w:bookmarkEnd w:id="2"/>
            <w:r w:rsidR="00662754">
              <w:rPr>
                <w:rFonts w:cs="Arial"/>
                <w:sz w:val="22"/>
                <w:szCs w:val="22"/>
              </w:rPr>
              <w:t>.0</w:t>
            </w:r>
            <w:r w:rsidR="00797046">
              <w:rPr>
                <w:rFonts w:cs="Arial"/>
                <w:sz w:val="22"/>
                <w:szCs w:val="22"/>
              </w:rPr>
              <w:t>5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F2869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11</w:t>
            </w:r>
            <w:r w:rsidRPr="006F6BC6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6F6BC6">
              <w:rPr>
                <w:rFonts w:cs="Arial"/>
                <w:sz w:val="22"/>
                <w:szCs w:val="22"/>
              </w:rPr>
              <w:t>-12</w:t>
            </w:r>
            <w:r w:rsidRPr="006F6BC6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</w:tbl>
    <w:p w:rsidR="00827173" w:rsidRDefault="00827173" w:rsidP="00A71CB1">
      <w:pPr>
        <w:spacing w:before="480" w:after="240"/>
        <w:rPr>
          <w:rFonts w:cs="Arial"/>
          <w:b/>
          <w:szCs w:val="24"/>
        </w:rPr>
      </w:pPr>
    </w:p>
    <w:p w:rsidR="00827173" w:rsidRDefault="00827173" w:rsidP="00A71CB1">
      <w:pPr>
        <w:spacing w:before="480" w:after="240"/>
        <w:rPr>
          <w:rFonts w:cs="Arial"/>
          <w:b/>
          <w:szCs w:val="24"/>
        </w:rPr>
      </w:pPr>
    </w:p>
    <w:p w:rsidR="00A71CB1" w:rsidRDefault="00A71CB1" w:rsidP="00A71CB1">
      <w:pPr>
        <w:spacing w:before="480" w:after="240"/>
        <w:rPr>
          <w:rFonts w:cs="Arial"/>
          <w:b/>
          <w:szCs w:val="24"/>
        </w:rPr>
      </w:pPr>
      <w:r>
        <w:rPr>
          <w:rFonts w:cs="Arial"/>
          <w:b/>
          <w:szCs w:val="24"/>
        </w:rPr>
        <w:lastRenderedPageBreak/>
        <w:t>Termin wywiesz</w:t>
      </w:r>
      <w:r w:rsidR="002578ED">
        <w:rPr>
          <w:rFonts w:cs="Arial"/>
          <w:b/>
          <w:szCs w:val="24"/>
        </w:rPr>
        <w:t>enia przedmiotowych lokali</w:t>
      </w:r>
      <w:r w:rsidR="00DA0B9E">
        <w:rPr>
          <w:rFonts w:cs="Arial"/>
          <w:b/>
          <w:szCs w:val="24"/>
        </w:rPr>
        <w:t>:</w:t>
      </w:r>
      <w:r w:rsidR="00E737E4">
        <w:rPr>
          <w:rFonts w:cs="Arial"/>
          <w:b/>
          <w:szCs w:val="24"/>
        </w:rPr>
        <w:t xml:space="preserve"> od </w:t>
      </w:r>
      <w:r w:rsidR="007E5848">
        <w:rPr>
          <w:rFonts w:cs="Arial"/>
          <w:b/>
          <w:szCs w:val="24"/>
        </w:rPr>
        <w:t>1</w:t>
      </w:r>
      <w:r w:rsidR="00783B73">
        <w:rPr>
          <w:rFonts w:cs="Arial"/>
          <w:b/>
          <w:szCs w:val="24"/>
        </w:rPr>
        <w:t>8</w:t>
      </w:r>
      <w:r w:rsidR="00660B4F">
        <w:rPr>
          <w:rFonts w:cs="Arial"/>
          <w:b/>
          <w:szCs w:val="24"/>
        </w:rPr>
        <w:t>.0</w:t>
      </w:r>
      <w:r w:rsidR="005A5639">
        <w:rPr>
          <w:rFonts w:cs="Arial"/>
          <w:b/>
          <w:szCs w:val="24"/>
        </w:rPr>
        <w:t>5</w:t>
      </w:r>
      <w:r w:rsidR="00466EE5" w:rsidRPr="0008632B">
        <w:rPr>
          <w:rFonts w:cs="Arial"/>
          <w:b/>
          <w:szCs w:val="24"/>
        </w:rPr>
        <w:t>.2026</w:t>
      </w:r>
      <w:r w:rsidR="00135A2C" w:rsidRPr="0008632B">
        <w:rPr>
          <w:rFonts w:cs="Arial"/>
          <w:b/>
          <w:szCs w:val="24"/>
        </w:rPr>
        <w:t xml:space="preserve"> r. do </w:t>
      </w:r>
      <w:r w:rsidR="00783B73">
        <w:rPr>
          <w:rFonts w:cs="Arial"/>
          <w:b/>
          <w:szCs w:val="24"/>
        </w:rPr>
        <w:t>22</w:t>
      </w:r>
      <w:r w:rsidR="00EC78F5">
        <w:rPr>
          <w:rFonts w:cs="Arial"/>
          <w:b/>
          <w:szCs w:val="24"/>
        </w:rPr>
        <w:t>.0</w:t>
      </w:r>
      <w:r w:rsidR="00A95D9C">
        <w:rPr>
          <w:rFonts w:cs="Arial"/>
          <w:b/>
          <w:szCs w:val="24"/>
        </w:rPr>
        <w:t>5</w:t>
      </w:r>
      <w:r w:rsidR="00466EE5" w:rsidRPr="0008632B">
        <w:rPr>
          <w:rFonts w:cs="Arial"/>
          <w:b/>
          <w:szCs w:val="24"/>
        </w:rPr>
        <w:t>.2026</w:t>
      </w:r>
      <w:r w:rsidRPr="0008632B">
        <w:rPr>
          <w:rFonts w:cs="Arial"/>
          <w:b/>
          <w:szCs w:val="24"/>
        </w:rPr>
        <w:t xml:space="preserve"> r.</w:t>
      </w:r>
    </w:p>
    <w:p w:rsidR="00A71CB1" w:rsidRDefault="00A71CB1" w:rsidP="00A71CB1">
      <w:pPr>
        <w:rPr>
          <w:rFonts w:cs="Arial"/>
          <w:szCs w:val="24"/>
        </w:rPr>
      </w:pPr>
      <w:r>
        <w:rPr>
          <w:rFonts w:cs="Arial"/>
          <w:szCs w:val="24"/>
        </w:rPr>
        <w:t>O zawarcie umowy najmu lokalu mogą ubiegać się osoby, które łącznie spełniają następujące warunki: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posiadają pozytywnie zakwalifikowany wniosek o przyznanie mieszkania do remontu, 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>wskazały pisemnie je</w:t>
      </w:r>
      <w:r w:rsidR="00DA0B9E">
        <w:rPr>
          <w:rFonts w:cs="Arial"/>
          <w:szCs w:val="24"/>
        </w:rPr>
        <w:t>den lokal umieszczony w wykazie (oświadczenie o wskazaniu lokalu wraz z deklaracją o wysokości dochodów),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udokumentują zdolność finansową do pokrycia kosztów </w:t>
      </w:r>
      <w:r w:rsidR="00DA0B9E">
        <w:rPr>
          <w:rFonts w:cs="Arial"/>
          <w:szCs w:val="24"/>
        </w:rPr>
        <w:t>remontu w wysokości minimum 70%</w:t>
      </w:r>
      <w:r w:rsidR="003C526C">
        <w:rPr>
          <w:rFonts w:cs="Arial"/>
          <w:szCs w:val="24"/>
        </w:rPr>
        <w:t>,</w:t>
      </w:r>
    </w:p>
    <w:p w:rsidR="00A71CB1" w:rsidRDefault="00DA0B9E" w:rsidP="00A71CB1">
      <w:pPr>
        <w:numPr>
          <w:ilvl w:val="0"/>
          <w:numId w:val="2"/>
        </w:numPr>
        <w:spacing w:after="240"/>
        <w:ind w:left="357" w:hanging="357"/>
        <w:rPr>
          <w:rFonts w:cs="Arial"/>
          <w:szCs w:val="24"/>
        </w:rPr>
      </w:pPr>
      <w:r>
        <w:rPr>
          <w:rFonts w:cs="Arial"/>
          <w:szCs w:val="24"/>
        </w:rPr>
        <w:t>w przypadku</w:t>
      </w:r>
      <w:r w:rsidR="00A71CB1">
        <w:rPr>
          <w:rFonts w:cs="Arial"/>
          <w:szCs w:val="24"/>
        </w:rPr>
        <w:t xml:space="preserve"> gdy nastąpiły istotne zmiany mając</w:t>
      </w:r>
      <w:r>
        <w:rPr>
          <w:rFonts w:cs="Arial"/>
          <w:szCs w:val="24"/>
        </w:rPr>
        <w:t xml:space="preserve">e wpływ na kwalifikację wniosku - </w:t>
      </w:r>
      <w:r w:rsidR="00A71CB1">
        <w:rPr>
          <w:rFonts w:cs="Arial"/>
          <w:szCs w:val="24"/>
        </w:rPr>
        <w:t xml:space="preserve"> wraz z oświadczeniem </w:t>
      </w:r>
      <w:r w:rsidR="00A71CB1">
        <w:rPr>
          <w:rFonts w:cs="Arial"/>
          <w:szCs w:val="24"/>
        </w:rPr>
        <w:br/>
        <w:t xml:space="preserve">o wskazaniu lokalu </w:t>
      </w:r>
      <w:r>
        <w:rPr>
          <w:rFonts w:cs="Arial"/>
          <w:szCs w:val="24"/>
        </w:rPr>
        <w:t>złożą</w:t>
      </w:r>
      <w:r w:rsidR="00A71CB1">
        <w:rPr>
          <w:rFonts w:cs="Arial"/>
          <w:szCs w:val="24"/>
        </w:rPr>
        <w:t xml:space="preserve"> ankietę weryfikacyjną.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 xml:space="preserve">Jeżeli wśród osób ubiegających się o mieszkanie jest osoba niepełnosprawna, kobieta powyżej 20 tygodnia ciąży lub młode bezdzietne małżeństwo (jeden z małżonków ma poniżej 35 lat), </w:t>
      </w:r>
      <w:r w:rsidR="00DA0B9E">
        <w:rPr>
          <w:rFonts w:cs="Arial"/>
          <w:szCs w:val="24"/>
        </w:rPr>
        <w:t>przy ustaleniu spełnienia normy powierzchniowej przyjmuje się zwiększoną o jedną osobę liczbę członków gospodarstwa domowego.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Wraz</w:t>
      </w:r>
      <w:r w:rsidR="001F6890">
        <w:rPr>
          <w:rFonts w:cs="Arial"/>
          <w:szCs w:val="24"/>
        </w:rPr>
        <w:t xml:space="preserve"> z</w:t>
      </w:r>
      <w:r>
        <w:rPr>
          <w:rFonts w:cs="Arial"/>
          <w:szCs w:val="24"/>
        </w:rPr>
        <w:t xml:space="preserve"> oświadczeniem o wskazaniu lokalu </w:t>
      </w:r>
      <w:r w:rsidR="00EB70DB">
        <w:rPr>
          <w:rFonts w:cs="Arial"/>
          <w:szCs w:val="24"/>
        </w:rPr>
        <w:t xml:space="preserve">(obowiązujący druk jest dostępny w Dziale Mieszkaniowym Zakładu Gospodarki Mieszkaniowej </w:t>
      </w:r>
      <w:r w:rsidR="00EB70DB" w:rsidRPr="00356EC1">
        <w:rPr>
          <w:rFonts w:cs="Arial"/>
          <w:szCs w:val="24"/>
        </w:rPr>
        <w:t>przy ul. Tadeusza Kości</w:t>
      </w:r>
      <w:r w:rsidR="00EB70DB">
        <w:rPr>
          <w:rFonts w:cs="Arial"/>
          <w:szCs w:val="24"/>
        </w:rPr>
        <w:t>uszki 17 w Rybniku</w:t>
      </w:r>
      <w:r w:rsidR="00DA0B9E">
        <w:rPr>
          <w:rFonts w:cs="Arial"/>
          <w:szCs w:val="24"/>
        </w:rPr>
        <w:t>, pokój</w:t>
      </w:r>
      <w:r w:rsidR="00EB70DB">
        <w:rPr>
          <w:rFonts w:cs="Arial"/>
          <w:szCs w:val="24"/>
        </w:rPr>
        <w:t xml:space="preserve"> nr 19) </w:t>
      </w:r>
      <w:r>
        <w:rPr>
          <w:rFonts w:cs="Arial"/>
          <w:szCs w:val="24"/>
        </w:rPr>
        <w:t xml:space="preserve">należy złożyć deklarację o wysokości dochodów </w:t>
      </w:r>
      <w:r w:rsidR="008A457B">
        <w:rPr>
          <w:rFonts w:cs="Arial"/>
          <w:szCs w:val="24"/>
        </w:rPr>
        <w:br/>
      </w:r>
      <w:r>
        <w:rPr>
          <w:rFonts w:cs="Arial"/>
          <w:szCs w:val="24"/>
        </w:rPr>
        <w:t>za ostatnie 3 miesiące oraz oświadczenie o stanie majątkowym.</w:t>
      </w:r>
    </w:p>
    <w:p w:rsidR="00B25485" w:rsidRDefault="00A71CB1" w:rsidP="00B25485">
      <w:pPr>
        <w:spacing w:after="120"/>
        <w:jc w:val="both"/>
        <w:rPr>
          <w:rFonts w:cs="Arial"/>
          <w:szCs w:val="24"/>
        </w:rPr>
      </w:pPr>
      <w:r>
        <w:rPr>
          <w:rFonts w:cs="Arial"/>
          <w:szCs w:val="24"/>
        </w:rPr>
        <w:t>Niespełnieni</w:t>
      </w:r>
      <w:r w:rsidR="00BA0B4E">
        <w:rPr>
          <w:rFonts w:cs="Arial"/>
          <w:szCs w:val="24"/>
        </w:rPr>
        <w:t>e kryterium dochodowego lub nie</w:t>
      </w:r>
      <w:r>
        <w:rPr>
          <w:rFonts w:cs="Arial"/>
          <w:szCs w:val="24"/>
        </w:rPr>
        <w:t>złożenie ww. dokumentów spowoduje, że oświadczenie ze wskazanym lokalem stanie s</w:t>
      </w:r>
      <w:r w:rsidR="00BA0B4E">
        <w:rPr>
          <w:rFonts w:cs="Arial"/>
          <w:szCs w:val="24"/>
        </w:rPr>
        <w:t>ię nieaktualne.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Zastrzega się prawo wycofania lokalu przeznaczonego do remontu bez podania przyczyny.</w:t>
      </w:r>
    </w:p>
    <w:p w:rsidR="00A71CB1" w:rsidRDefault="00A71CB1" w:rsidP="00A71CB1">
      <w:pPr>
        <w:spacing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>Ankiety weryfikacyjne oraz oświadczenia ze</w:t>
      </w:r>
      <w:r w:rsidR="00163DB4">
        <w:rPr>
          <w:rFonts w:cs="Arial"/>
          <w:b/>
          <w:szCs w:val="24"/>
        </w:rPr>
        <w:t xml:space="preserve"> wskaza</w:t>
      </w:r>
      <w:r w:rsidR="00887570">
        <w:rPr>
          <w:rFonts w:cs="Arial"/>
          <w:b/>
          <w:szCs w:val="24"/>
        </w:rPr>
        <w:t xml:space="preserve">niem lokalu złożone po </w:t>
      </w:r>
      <w:r w:rsidR="00783B73">
        <w:rPr>
          <w:rFonts w:cs="Arial"/>
          <w:b/>
          <w:szCs w:val="24"/>
        </w:rPr>
        <w:t>22</w:t>
      </w:r>
      <w:r w:rsidR="00EC78F5">
        <w:rPr>
          <w:rFonts w:cs="Arial"/>
          <w:b/>
          <w:szCs w:val="24"/>
        </w:rPr>
        <w:t>.0</w:t>
      </w:r>
      <w:r w:rsidR="007A3CD7">
        <w:rPr>
          <w:rFonts w:cs="Arial"/>
          <w:b/>
          <w:szCs w:val="24"/>
        </w:rPr>
        <w:t>5</w:t>
      </w:r>
      <w:r w:rsidR="00466EE5" w:rsidRPr="0008632B">
        <w:rPr>
          <w:rFonts w:cs="Arial"/>
          <w:b/>
          <w:szCs w:val="24"/>
        </w:rPr>
        <w:t>.2026</w:t>
      </w:r>
      <w:r w:rsidRPr="0008632B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r. lub niekompletne nie </w:t>
      </w:r>
      <w:r w:rsidR="00DA0B9E">
        <w:rPr>
          <w:rFonts w:cs="Arial"/>
          <w:b/>
          <w:szCs w:val="24"/>
        </w:rPr>
        <w:t>będą rozpatrywane</w:t>
      </w:r>
      <w:r>
        <w:rPr>
          <w:rFonts w:cs="Arial"/>
          <w:b/>
          <w:szCs w:val="24"/>
        </w:rPr>
        <w:t>.</w:t>
      </w:r>
    </w:p>
    <w:p w:rsidR="00A71CB1" w:rsidRDefault="00A71CB1" w:rsidP="00A71CB1">
      <w:pPr>
        <w:spacing w:after="360"/>
        <w:rPr>
          <w:rFonts w:cs="Arial"/>
          <w:szCs w:val="24"/>
        </w:rPr>
      </w:pPr>
      <w:r>
        <w:rPr>
          <w:rFonts w:cs="Arial"/>
          <w:szCs w:val="24"/>
        </w:rPr>
        <w:lastRenderedPageBreak/>
        <w:t xml:space="preserve">Oświadczenia </w:t>
      </w:r>
      <w:r w:rsidR="00DA0B9E">
        <w:rPr>
          <w:rFonts w:cs="Arial"/>
          <w:szCs w:val="24"/>
        </w:rPr>
        <w:t>o wskazaniu</w:t>
      </w:r>
      <w:r>
        <w:rPr>
          <w:rFonts w:cs="Arial"/>
          <w:szCs w:val="24"/>
        </w:rPr>
        <w:t xml:space="preserve"> wybranego lokalu należy składać w Dziale Mieszkaniowym Zakładu Gospodarki Mieszkaniowej przy </w:t>
      </w:r>
      <w:r>
        <w:rPr>
          <w:rFonts w:cs="Arial"/>
          <w:szCs w:val="24"/>
        </w:rPr>
        <w:br/>
        <w:t>ul. Tadeusza Kościuszki 17 w Rybniku.</w:t>
      </w:r>
    </w:p>
    <w:p w:rsidR="00A71CB1" w:rsidRDefault="00A71CB1" w:rsidP="00A71CB1">
      <w:pPr>
        <w:rPr>
          <w:rFonts w:cs="Arial"/>
          <w:szCs w:val="24"/>
        </w:rPr>
      </w:pPr>
      <w:r>
        <w:rPr>
          <w:rFonts w:cs="Arial"/>
          <w:szCs w:val="24"/>
        </w:rPr>
        <w:t>Uwaga:</w:t>
      </w:r>
    </w:p>
    <w:p w:rsidR="00906999" w:rsidRDefault="00A71CB1">
      <w:r>
        <w:rPr>
          <w:rFonts w:cs="Arial"/>
          <w:szCs w:val="24"/>
        </w:rPr>
        <w:t>Zakresy remontu</w:t>
      </w:r>
      <w:r w:rsidR="00DA0B9E">
        <w:rPr>
          <w:rFonts w:cs="Arial"/>
          <w:szCs w:val="24"/>
        </w:rPr>
        <w:t xml:space="preserve"> </w:t>
      </w:r>
      <w:r w:rsidR="00EE18E4">
        <w:rPr>
          <w:rFonts w:cs="Arial"/>
          <w:szCs w:val="24"/>
        </w:rPr>
        <w:t xml:space="preserve">powyższych lokali </w:t>
      </w:r>
      <w:r w:rsidR="00DA0B9E">
        <w:rPr>
          <w:rFonts w:cs="Arial"/>
          <w:szCs w:val="24"/>
        </w:rPr>
        <w:t>wraz z szacowaną wartością remontu</w:t>
      </w:r>
      <w:r>
        <w:rPr>
          <w:rFonts w:cs="Arial"/>
          <w:szCs w:val="24"/>
        </w:rPr>
        <w:t xml:space="preserve"> dostępne są w Dziale Mieszkaniowym przy ul. Tadeusza Kościuszki 17 (pokój 19) oraz na stronie Biuletynu Informacji Publicznej Zakładu Gospodarki Mieszkaniowej w zakładce</w:t>
      </w:r>
      <w:r>
        <w:t xml:space="preserve"> Mieszkania ko</w:t>
      </w:r>
      <w:r w:rsidR="00DF18FD">
        <w:t>munalne - Wykaz wolnych lokali – Wykaz mieszkań do remontu.</w:t>
      </w:r>
    </w:p>
    <w:sectPr w:rsidR="00906999" w:rsidSect="00616041">
      <w:footerReference w:type="default" r:id="rId8"/>
      <w:pgSz w:w="16838" w:h="11906" w:orient="landscape"/>
      <w:pgMar w:top="1418" w:right="1417" w:bottom="851" w:left="1417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2FD0" w:rsidRDefault="00502FD0" w:rsidP="00A71CB1">
      <w:pPr>
        <w:spacing w:line="240" w:lineRule="auto"/>
      </w:pPr>
      <w:r>
        <w:separator/>
      </w:r>
    </w:p>
  </w:endnote>
  <w:endnote w:type="continuationSeparator" w:id="0">
    <w:p w:rsidR="00502FD0" w:rsidRDefault="00502FD0" w:rsidP="00A71CB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753"/>
      <w:gridCol w:w="4535"/>
    </w:tblGrid>
    <w:tr w:rsidR="00502FD0" w:rsidRPr="006F2789" w:rsidTr="00955AC3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:rsidR="00502FD0" w:rsidRPr="00607AAF" w:rsidRDefault="00502FD0" w:rsidP="00955AC3">
          <w:pPr>
            <w:pStyle w:val="UM-stopka"/>
            <w:spacing w:line="240" w:lineRule="auto"/>
            <w:ind w:left="-113"/>
            <w:rPr>
              <w:rFonts w:cs="Arial"/>
              <w:sz w:val="20"/>
              <w:szCs w:val="20"/>
            </w:rPr>
          </w:pPr>
          <w:proofErr w:type="spellStart"/>
          <w:r>
            <w:rPr>
              <w:rFonts w:cs="Arial"/>
              <w:sz w:val="20"/>
              <w:szCs w:val="20"/>
            </w:rPr>
            <w:t>Przyg</w:t>
          </w:r>
          <w:proofErr w:type="spellEnd"/>
          <w:r>
            <w:rPr>
              <w:rFonts w:cs="Arial"/>
              <w:sz w:val="20"/>
              <w:szCs w:val="20"/>
            </w:rPr>
            <w:t>: Dział Mieszkaniowy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:rsidR="00502FD0" w:rsidRPr="006F2789" w:rsidRDefault="00502FD0" w:rsidP="00955AC3">
          <w:pPr>
            <w:spacing w:line="240" w:lineRule="auto"/>
            <w:ind w:right="-113"/>
            <w:jc w:val="right"/>
            <w:rPr>
              <w:rFonts w:cs="Arial"/>
              <w:sz w:val="20"/>
            </w:rPr>
          </w:pPr>
          <w:r w:rsidRPr="006F2789">
            <w:rPr>
              <w:rStyle w:val="Numerstrony"/>
              <w:rFonts w:ascii="Arial" w:eastAsiaTheme="minorEastAsia" w:hAnsi="Arial" w:cs="Arial"/>
            </w:rPr>
            <w:fldChar w:fldCharType="begin"/>
          </w:r>
          <w:r w:rsidRPr="006F2789">
            <w:rPr>
              <w:rStyle w:val="Numerstrony"/>
              <w:rFonts w:ascii="Arial" w:eastAsiaTheme="minorEastAsia" w:hAnsi="Arial" w:cs="Arial"/>
            </w:rPr>
            <w:instrText xml:space="preserve"> PAGE </w:instrTex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separate"/>
          </w:r>
          <w:r w:rsidR="0033594B">
            <w:rPr>
              <w:rStyle w:val="Numerstrony"/>
              <w:rFonts w:ascii="Arial" w:eastAsiaTheme="minorEastAsia" w:hAnsi="Arial" w:cs="Arial"/>
              <w:noProof/>
            </w:rPr>
            <w:t>11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end"/>
          </w:r>
          <w:r w:rsidRPr="006F2789">
            <w:rPr>
              <w:rStyle w:val="Numerstrony"/>
              <w:rFonts w:ascii="Arial" w:eastAsiaTheme="minorEastAsia" w:hAnsi="Arial" w:cs="Arial"/>
              <w:szCs w:val="22"/>
            </w:rPr>
            <w:t>/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begin"/>
          </w:r>
          <w:r w:rsidRPr="006F2789">
            <w:rPr>
              <w:rStyle w:val="Numerstrony"/>
              <w:rFonts w:ascii="Arial" w:eastAsiaTheme="minorEastAsia" w:hAnsi="Arial" w:cs="Arial"/>
            </w:rPr>
            <w:instrText xml:space="preserve"> NUMPAGES </w:instrTex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separate"/>
          </w:r>
          <w:r w:rsidR="0033594B">
            <w:rPr>
              <w:rStyle w:val="Numerstrony"/>
              <w:rFonts w:ascii="Arial" w:eastAsiaTheme="minorEastAsia" w:hAnsi="Arial" w:cs="Arial"/>
              <w:noProof/>
            </w:rPr>
            <w:t>11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end"/>
          </w:r>
        </w:p>
      </w:tc>
    </w:tr>
  </w:tbl>
  <w:p w:rsidR="00502FD0" w:rsidRPr="008603EA" w:rsidRDefault="00502FD0" w:rsidP="00955A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2FD0" w:rsidRDefault="00502FD0" w:rsidP="00A71CB1">
      <w:pPr>
        <w:spacing w:line="240" w:lineRule="auto"/>
      </w:pPr>
      <w:r>
        <w:separator/>
      </w:r>
    </w:p>
  </w:footnote>
  <w:footnote w:type="continuationSeparator" w:id="0">
    <w:p w:rsidR="00502FD0" w:rsidRDefault="00502FD0" w:rsidP="00A71CB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8C55EB"/>
    <w:multiLevelType w:val="hybridMultilevel"/>
    <w:tmpl w:val="7D76834C"/>
    <w:lvl w:ilvl="0" w:tplc="632E5B56">
      <w:start w:val="1"/>
      <w:numFmt w:val="decimal"/>
      <w:lvlText w:val="%1."/>
      <w:lvlJc w:val="left"/>
      <w:pPr>
        <w:ind w:left="502" w:hanging="360"/>
      </w:pPr>
      <w:rPr>
        <w:rFonts w:cs="Times New Roman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201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3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5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7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9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1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3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58" w:hanging="180"/>
      </w:pPr>
      <w:rPr>
        <w:rFonts w:cs="Times New Roman"/>
      </w:rPr>
    </w:lvl>
  </w:abstractNum>
  <w:abstractNum w:abstractNumId="1" w15:restartNumberingAfterBreak="0">
    <w:nsid w:val="50D124E7"/>
    <w:multiLevelType w:val="hybridMultilevel"/>
    <w:tmpl w:val="642E9A6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CB1"/>
    <w:rsid w:val="00005CD9"/>
    <w:rsid w:val="00012507"/>
    <w:rsid w:val="00013CC4"/>
    <w:rsid w:val="000201CC"/>
    <w:rsid w:val="00020D73"/>
    <w:rsid w:val="00020E6C"/>
    <w:rsid w:val="0002127A"/>
    <w:rsid w:val="00025AD3"/>
    <w:rsid w:val="0002666E"/>
    <w:rsid w:val="000320D7"/>
    <w:rsid w:val="0003538C"/>
    <w:rsid w:val="00036D52"/>
    <w:rsid w:val="00050D0E"/>
    <w:rsid w:val="00053B55"/>
    <w:rsid w:val="00065AFA"/>
    <w:rsid w:val="00067F52"/>
    <w:rsid w:val="00075797"/>
    <w:rsid w:val="0008037B"/>
    <w:rsid w:val="000841A2"/>
    <w:rsid w:val="00084EE2"/>
    <w:rsid w:val="0008632B"/>
    <w:rsid w:val="0009496E"/>
    <w:rsid w:val="00094F58"/>
    <w:rsid w:val="000971B7"/>
    <w:rsid w:val="000A4029"/>
    <w:rsid w:val="000A6ED0"/>
    <w:rsid w:val="000B0F08"/>
    <w:rsid w:val="000B1E75"/>
    <w:rsid w:val="000B4004"/>
    <w:rsid w:val="000B6DCB"/>
    <w:rsid w:val="000C533D"/>
    <w:rsid w:val="000D014E"/>
    <w:rsid w:val="000D0F05"/>
    <w:rsid w:val="000D49DC"/>
    <w:rsid w:val="000D6253"/>
    <w:rsid w:val="000E4D6E"/>
    <w:rsid w:val="000E5157"/>
    <w:rsid w:val="000F7E16"/>
    <w:rsid w:val="0010128A"/>
    <w:rsid w:val="00101C0A"/>
    <w:rsid w:val="001037BE"/>
    <w:rsid w:val="00106130"/>
    <w:rsid w:val="00111263"/>
    <w:rsid w:val="001158B2"/>
    <w:rsid w:val="001170D0"/>
    <w:rsid w:val="00123081"/>
    <w:rsid w:val="00126162"/>
    <w:rsid w:val="001272F5"/>
    <w:rsid w:val="001307C7"/>
    <w:rsid w:val="00130E98"/>
    <w:rsid w:val="00135A2C"/>
    <w:rsid w:val="00142820"/>
    <w:rsid w:val="001449B2"/>
    <w:rsid w:val="001538C4"/>
    <w:rsid w:val="00155920"/>
    <w:rsid w:val="001617F2"/>
    <w:rsid w:val="00163A87"/>
    <w:rsid w:val="00163DB4"/>
    <w:rsid w:val="00163E6E"/>
    <w:rsid w:val="00166283"/>
    <w:rsid w:val="001663C2"/>
    <w:rsid w:val="001714BD"/>
    <w:rsid w:val="001743D0"/>
    <w:rsid w:val="001751CA"/>
    <w:rsid w:val="00176B33"/>
    <w:rsid w:val="00176E60"/>
    <w:rsid w:val="00186D1A"/>
    <w:rsid w:val="001931CA"/>
    <w:rsid w:val="00195C7F"/>
    <w:rsid w:val="00196C3D"/>
    <w:rsid w:val="001A115D"/>
    <w:rsid w:val="001A11BC"/>
    <w:rsid w:val="001A3EF9"/>
    <w:rsid w:val="001B237E"/>
    <w:rsid w:val="001B398B"/>
    <w:rsid w:val="001C2BD4"/>
    <w:rsid w:val="001C3232"/>
    <w:rsid w:val="001C3EDB"/>
    <w:rsid w:val="001C7827"/>
    <w:rsid w:val="001E4F5F"/>
    <w:rsid w:val="001F3B98"/>
    <w:rsid w:val="001F6890"/>
    <w:rsid w:val="001F7B32"/>
    <w:rsid w:val="00201FE3"/>
    <w:rsid w:val="00202757"/>
    <w:rsid w:val="00202ABC"/>
    <w:rsid w:val="00202DBF"/>
    <w:rsid w:val="00204456"/>
    <w:rsid w:val="0020642E"/>
    <w:rsid w:val="00210499"/>
    <w:rsid w:val="002215A7"/>
    <w:rsid w:val="002227A3"/>
    <w:rsid w:val="002236A0"/>
    <w:rsid w:val="002307EC"/>
    <w:rsid w:val="002323F8"/>
    <w:rsid w:val="00236BE6"/>
    <w:rsid w:val="002418F4"/>
    <w:rsid w:val="00243A40"/>
    <w:rsid w:val="00243E8E"/>
    <w:rsid w:val="00243EF3"/>
    <w:rsid w:val="002505A7"/>
    <w:rsid w:val="00253836"/>
    <w:rsid w:val="002578ED"/>
    <w:rsid w:val="002619A2"/>
    <w:rsid w:val="00263323"/>
    <w:rsid w:val="00265111"/>
    <w:rsid w:val="00265629"/>
    <w:rsid w:val="00267399"/>
    <w:rsid w:val="002675AD"/>
    <w:rsid w:val="002729E0"/>
    <w:rsid w:val="0027305C"/>
    <w:rsid w:val="002804C3"/>
    <w:rsid w:val="002815EF"/>
    <w:rsid w:val="0028585D"/>
    <w:rsid w:val="00287210"/>
    <w:rsid w:val="00290CBF"/>
    <w:rsid w:val="002914D8"/>
    <w:rsid w:val="00291E16"/>
    <w:rsid w:val="002922C2"/>
    <w:rsid w:val="00292EE5"/>
    <w:rsid w:val="00293A4D"/>
    <w:rsid w:val="002953C4"/>
    <w:rsid w:val="00296B4D"/>
    <w:rsid w:val="00297776"/>
    <w:rsid w:val="002A120C"/>
    <w:rsid w:val="002A17DD"/>
    <w:rsid w:val="002A5D6E"/>
    <w:rsid w:val="002A74EC"/>
    <w:rsid w:val="002B06FC"/>
    <w:rsid w:val="002B08D1"/>
    <w:rsid w:val="002B0B43"/>
    <w:rsid w:val="002B6972"/>
    <w:rsid w:val="002C145C"/>
    <w:rsid w:val="002C24D5"/>
    <w:rsid w:val="002C3CDE"/>
    <w:rsid w:val="002C4F8A"/>
    <w:rsid w:val="002C5C9A"/>
    <w:rsid w:val="002C63EA"/>
    <w:rsid w:val="002D6034"/>
    <w:rsid w:val="002D6D40"/>
    <w:rsid w:val="002E07FE"/>
    <w:rsid w:val="002E5AFF"/>
    <w:rsid w:val="002E7B1B"/>
    <w:rsid w:val="002E7ED7"/>
    <w:rsid w:val="002F4EF3"/>
    <w:rsid w:val="002F6741"/>
    <w:rsid w:val="00307DE7"/>
    <w:rsid w:val="003121E7"/>
    <w:rsid w:val="00322A74"/>
    <w:rsid w:val="0032694A"/>
    <w:rsid w:val="00330FCD"/>
    <w:rsid w:val="003320F3"/>
    <w:rsid w:val="00333BA5"/>
    <w:rsid w:val="0033594B"/>
    <w:rsid w:val="003359E7"/>
    <w:rsid w:val="00336B0F"/>
    <w:rsid w:val="00342F4F"/>
    <w:rsid w:val="00350425"/>
    <w:rsid w:val="00352D33"/>
    <w:rsid w:val="0036118E"/>
    <w:rsid w:val="00363B95"/>
    <w:rsid w:val="00364794"/>
    <w:rsid w:val="00376D2D"/>
    <w:rsid w:val="00376D4B"/>
    <w:rsid w:val="003802A1"/>
    <w:rsid w:val="003918D6"/>
    <w:rsid w:val="00393CD0"/>
    <w:rsid w:val="003A00FB"/>
    <w:rsid w:val="003A3BDE"/>
    <w:rsid w:val="003A44E4"/>
    <w:rsid w:val="003A5AC0"/>
    <w:rsid w:val="003C526C"/>
    <w:rsid w:val="003C7723"/>
    <w:rsid w:val="003D14FA"/>
    <w:rsid w:val="003D3561"/>
    <w:rsid w:val="003E248D"/>
    <w:rsid w:val="003E3FC9"/>
    <w:rsid w:val="003E4563"/>
    <w:rsid w:val="003E7F92"/>
    <w:rsid w:val="003F3CDF"/>
    <w:rsid w:val="003F41BE"/>
    <w:rsid w:val="003F47CE"/>
    <w:rsid w:val="003F6E1A"/>
    <w:rsid w:val="003F7629"/>
    <w:rsid w:val="004008B4"/>
    <w:rsid w:val="00400E08"/>
    <w:rsid w:val="004015ED"/>
    <w:rsid w:val="00406FD9"/>
    <w:rsid w:val="00410B3F"/>
    <w:rsid w:val="004110A0"/>
    <w:rsid w:val="00413365"/>
    <w:rsid w:val="00414DDC"/>
    <w:rsid w:val="004177C9"/>
    <w:rsid w:val="00420E5C"/>
    <w:rsid w:val="00427AFC"/>
    <w:rsid w:val="00432462"/>
    <w:rsid w:val="00453D09"/>
    <w:rsid w:val="0045463A"/>
    <w:rsid w:val="0045570A"/>
    <w:rsid w:val="00456381"/>
    <w:rsid w:val="004602E5"/>
    <w:rsid w:val="0046276F"/>
    <w:rsid w:val="00464005"/>
    <w:rsid w:val="00466EE5"/>
    <w:rsid w:val="00467F54"/>
    <w:rsid w:val="00472D40"/>
    <w:rsid w:val="00473579"/>
    <w:rsid w:val="004755A2"/>
    <w:rsid w:val="0047765A"/>
    <w:rsid w:val="00480FA3"/>
    <w:rsid w:val="004867A0"/>
    <w:rsid w:val="00490CE5"/>
    <w:rsid w:val="00494FEA"/>
    <w:rsid w:val="00497016"/>
    <w:rsid w:val="004A3A12"/>
    <w:rsid w:val="004A5532"/>
    <w:rsid w:val="004B1DA2"/>
    <w:rsid w:val="004B44BB"/>
    <w:rsid w:val="004C0D96"/>
    <w:rsid w:val="004C17D3"/>
    <w:rsid w:val="004C2AFC"/>
    <w:rsid w:val="004C354F"/>
    <w:rsid w:val="004D6B32"/>
    <w:rsid w:val="004E631C"/>
    <w:rsid w:val="004F03F3"/>
    <w:rsid w:val="004F20B4"/>
    <w:rsid w:val="004F419C"/>
    <w:rsid w:val="004F5618"/>
    <w:rsid w:val="00500270"/>
    <w:rsid w:val="00500998"/>
    <w:rsid w:val="00502FD0"/>
    <w:rsid w:val="0050734F"/>
    <w:rsid w:val="00513E09"/>
    <w:rsid w:val="00516B65"/>
    <w:rsid w:val="00517853"/>
    <w:rsid w:val="005255D6"/>
    <w:rsid w:val="00537F65"/>
    <w:rsid w:val="0054168D"/>
    <w:rsid w:val="005452CF"/>
    <w:rsid w:val="00546754"/>
    <w:rsid w:val="0055351F"/>
    <w:rsid w:val="005557A6"/>
    <w:rsid w:val="0055626C"/>
    <w:rsid w:val="0055753D"/>
    <w:rsid w:val="005619EC"/>
    <w:rsid w:val="005659CE"/>
    <w:rsid w:val="005736E3"/>
    <w:rsid w:val="00581E95"/>
    <w:rsid w:val="005821D7"/>
    <w:rsid w:val="005826EE"/>
    <w:rsid w:val="005839F5"/>
    <w:rsid w:val="00584CF2"/>
    <w:rsid w:val="00586007"/>
    <w:rsid w:val="00586A36"/>
    <w:rsid w:val="005922D8"/>
    <w:rsid w:val="00596CDA"/>
    <w:rsid w:val="005A0041"/>
    <w:rsid w:val="005A2994"/>
    <w:rsid w:val="005A2C9A"/>
    <w:rsid w:val="005A5639"/>
    <w:rsid w:val="005B6830"/>
    <w:rsid w:val="005B7C75"/>
    <w:rsid w:val="005C3348"/>
    <w:rsid w:val="005C4379"/>
    <w:rsid w:val="005C4F19"/>
    <w:rsid w:val="005D2B6A"/>
    <w:rsid w:val="005D34A2"/>
    <w:rsid w:val="005E2F73"/>
    <w:rsid w:val="005F05B5"/>
    <w:rsid w:val="005F12B4"/>
    <w:rsid w:val="005F223B"/>
    <w:rsid w:val="005F44EA"/>
    <w:rsid w:val="005F5DA8"/>
    <w:rsid w:val="00601A9F"/>
    <w:rsid w:val="006031B4"/>
    <w:rsid w:val="00603E42"/>
    <w:rsid w:val="006051FE"/>
    <w:rsid w:val="006130C2"/>
    <w:rsid w:val="00616041"/>
    <w:rsid w:val="00623D86"/>
    <w:rsid w:val="00634271"/>
    <w:rsid w:val="00636365"/>
    <w:rsid w:val="0064169D"/>
    <w:rsid w:val="00643798"/>
    <w:rsid w:val="00644B3B"/>
    <w:rsid w:val="00651FCD"/>
    <w:rsid w:val="00660B4F"/>
    <w:rsid w:val="00661DA4"/>
    <w:rsid w:val="00662754"/>
    <w:rsid w:val="006647B3"/>
    <w:rsid w:val="0067002A"/>
    <w:rsid w:val="0068106F"/>
    <w:rsid w:val="00695636"/>
    <w:rsid w:val="006A2FB0"/>
    <w:rsid w:val="006A69A2"/>
    <w:rsid w:val="006B00C3"/>
    <w:rsid w:val="006B3981"/>
    <w:rsid w:val="006C10AD"/>
    <w:rsid w:val="006C14E1"/>
    <w:rsid w:val="006C31CF"/>
    <w:rsid w:val="006C48B5"/>
    <w:rsid w:val="006C7DE9"/>
    <w:rsid w:val="006D20FB"/>
    <w:rsid w:val="006D3196"/>
    <w:rsid w:val="006D4E50"/>
    <w:rsid w:val="006D54B7"/>
    <w:rsid w:val="006D54F0"/>
    <w:rsid w:val="006E4D0B"/>
    <w:rsid w:val="006E5D2A"/>
    <w:rsid w:val="006E7970"/>
    <w:rsid w:val="006F0598"/>
    <w:rsid w:val="006F1A7E"/>
    <w:rsid w:val="006F2789"/>
    <w:rsid w:val="006F4FBC"/>
    <w:rsid w:val="006F4FC9"/>
    <w:rsid w:val="006F5478"/>
    <w:rsid w:val="006F6BC6"/>
    <w:rsid w:val="00700B2F"/>
    <w:rsid w:val="007010EC"/>
    <w:rsid w:val="00701FF2"/>
    <w:rsid w:val="00703B23"/>
    <w:rsid w:val="00706D2B"/>
    <w:rsid w:val="00711DFA"/>
    <w:rsid w:val="00712548"/>
    <w:rsid w:val="00712B22"/>
    <w:rsid w:val="0072403B"/>
    <w:rsid w:val="00724F42"/>
    <w:rsid w:val="00732B1D"/>
    <w:rsid w:val="00733211"/>
    <w:rsid w:val="007338E7"/>
    <w:rsid w:val="00735576"/>
    <w:rsid w:val="00741E7F"/>
    <w:rsid w:val="0074208A"/>
    <w:rsid w:val="0074496D"/>
    <w:rsid w:val="00747883"/>
    <w:rsid w:val="00754BAC"/>
    <w:rsid w:val="007618DD"/>
    <w:rsid w:val="00763C0B"/>
    <w:rsid w:val="0076708C"/>
    <w:rsid w:val="007726A1"/>
    <w:rsid w:val="00774120"/>
    <w:rsid w:val="007773FB"/>
    <w:rsid w:val="00780918"/>
    <w:rsid w:val="00783B73"/>
    <w:rsid w:val="0078588E"/>
    <w:rsid w:val="007941EC"/>
    <w:rsid w:val="00796483"/>
    <w:rsid w:val="00796AF9"/>
    <w:rsid w:val="00797046"/>
    <w:rsid w:val="00797212"/>
    <w:rsid w:val="007A0095"/>
    <w:rsid w:val="007A3CD7"/>
    <w:rsid w:val="007A4F44"/>
    <w:rsid w:val="007A5F67"/>
    <w:rsid w:val="007B3E11"/>
    <w:rsid w:val="007B6D1C"/>
    <w:rsid w:val="007B787B"/>
    <w:rsid w:val="007C1C5F"/>
    <w:rsid w:val="007C2A1C"/>
    <w:rsid w:val="007C366E"/>
    <w:rsid w:val="007D06C2"/>
    <w:rsid w:val="007D767A"/>
    <w:rsid w:val="007E0A5D"/>
    <w:rsid w:val="007E1C44"/>
    <w:rsid w:val="007E1F18"/>
    <w:rsid w:val="007E36B7"/>
    <w:rsid w:val="007E3F8E"/>
    <w:rsid w:val="007E4620"/>
    <w:rsid w:val="007E511A"/>
    <w:rsid w:val="007E5848"/>
    <w:rsid w:val="007E5B39"/>
    <w:rsid w:val="007F1B5B"/>
    <w:rsid w:val="007F2154"/>
    <w:rsid w:val="00807C78"/>
    <w:rsid w:val="00807D52"/>
    <w:rsid w:val="00821AF5"/>
    <w:rsid w:val="00824BB5"/>
    <w:rsid w:val="00824D51"/>
    <w:rsid w:val="00827173"/>
    <w:rsid w:val="008357F2"/>
    <w:rsid w:val="00835910"/>
    <w:rsid w:val="00836BB5"/>
    <w:rsid w:val="00840454"/>
    <w:rsid w:val="00842CFA"/>
    <w:rsid w:val="00842F31"/>
    <w:rsid w:val="0084595F"/>
    <w:rsid w:val="00847C35"/>
    <w:rsid w:val="00847CC8"/>
    <w:rsid w:val="008506DC"/>
    <w:rsid w:val="00850B2A"/>
    <w:rsid w:val="00852E82"/>
    <w:rsid w:val="00855BFE"/>
    <w:rsid w:val="0086313F"/>
    <w:rsid w:val="008674F9"/>
    <w:rsid w:val="008702B4"/>
    <w:rsid w:val="00871AC3"/>
    <w:rsid w:val="0087224D"/>
    <w:rsid w:val="00877037"/>
    <w:rsid w:val="00877F42"/>
    <w:rsid w:val="0088036B"/>
    <w:rsid w:val="00880FD5"/>
    <w:rsid w:val="008812CC"/>
    <w:rsid w:val="00881C46"/>
    <w:rsid w:val="00886AF6"/>
    <w:rsid w:val="00887570"/>
    <w:rsid w:val="00890FD6"/>
    <w:rsid w:val="00892438"/>
    <w:rsid w:val="008956DB"/>
    <w:rsid w:val="0089581E"/>
    <w:rsid w:val="008976CE"/>
    <w:rsid w:val="00897779"/>
    <w:rsid w:val="0089785B"/>
    <w:rsid w:val="008A29D2"/>
    <w:rsid w:val="008A457B"/>
    <w:rsid w:val="008A5A45"/>
    <w:rsid w:val="008C1277"/>
    <w:rsid w:val="008C1BBD"/>
    <w:rsid w:val="008C6745"/>
    <w:rsid w:val="008D0E69"/>
    <w:rsid w:val="008D3CF1"/>
    <w:rsid w:val="008D5564"/>
    <w:rsid w:val="008E4A73"/>
    <w:rsid w:val="008E6B57"/>
    <w:rsid w:val="008F1838"/>
    <w:rsid w:val="008F21BB"/>
    <w:rsid w:val="008F34CB"/>
    <w:rsid w:val="008F604B"/>
    <w:rsid w:val="00902292"/>
    <w:rsid w:val="009027E3"/>
    <w:rsid w:val="00902BDD"/>
    <w:rsid w:val="00906999"/>
    <w:rsid w:val="00912195"/>
    <w:rsid w:val="0091532E"/>
    <w:rsid w:val="00922768"/>
    <w:rsid w:val="009261F5"/>
    <w:rsid w:val="00927107"/>
    <w:rsid w:val="00932A2B"/>
    <w:rsid w:val="00935C71"/>
    <w:rsid w:val="00935EBD"/>
    <w:rsid w:val="009414E8"/>
    <w:rsid w:val="00942779"/>
    <w:rsid w:val="00946A20"/>
    <w:rsid w:val="00950DBA"/>
    <w:rsid w:val="00955AC3"/>
    <w:rsid w:val="00956D41"/>
    <w:rsid w:val="00961C0E"/>
    <w:rsid w:val="00985E5D"/>
    <w:rsid w:val="009862CE"/>
    <w:rsid w:val="009A1B38"/>
    <w:rsid w:val="009A297F"/>
    <w:rsid w:val="009A2BF1"/>
    <w:rsid w:val="009B6843"/>
    <w:rsid w:val="009C1558"/>
    <w:rsid w:val="009C4941"/>
    <w:rsid w:val="009C7D48"/>
    <w:rsid w:val="009C7E9D"/>
    <w:rsid w:val="009D3416"/>
    <w:rsid w:val="009D39FD"/>
    <w:rsid w:val="009D4D5C"/>
    <w:rsid w:val="009D7DB9"/>
    <w:rsid w:val="009E2C1A"/>
    <w:rsid w:val="009E2F58"/>
    <w:rsid w:val="009E54E6"/>
    <w:rsid w:val="009E5F15"/>
    <w:rsid w:val="009F0134"/>
    <w:rsid w:val="009F6958"/>
    <w:rsid w:val="00A01241"/>
    <w:rsid w:val="00A01C72"/>
    <w:rsid w:val="00A02895"/>
    <w:rsid w:val="00A06FE8"/>
    <w:rsid w:val="00A160DD"/>
    <w:rsid w:val="00A17297"/>
    <w:rsid w:val="00A17657"/>
    <w:rsid w:val="00A204B7"/>
    <w:rsid w:val="00A21F1C"/>
    <w:rsid w:val="00A22A9B"/>
    <w:rsid w:val="00A250AC"/>
    <w:rsid w:val="00A26C1F"/>
    <w:rsid w:val="00A27401"/>
    <w:rsid w:val="00A277D8"/>
    <w:rsid w:val="00A33A5D"/>
    <w:rsid w:val="00A37DF1"/>
    <w:rsid w:val="00A42395"/>
    <w:rsid w:val="00A423CB"/>
    <w:rsid w:val="00A434DE"/>
    <w:rsid w:val="00A51A94"/>
    <w:rsid w:val="00A55040"/>
    <w:rsid w:val="00A55250"/>
    <w:rsid w:val="00A60F70"/>
    <w:rsid w:val="00A61753"/>
    <w:rsid w:val="00A61C00"/>
    <w:rsid w:val="00A6713A"/>
    <w:rsid w:val="00A6752F"/>
    <w:rsid w:val="00A70312"/>
    <w:rsid w:val="00A71CB1"/>
    <w:rsid w:val="00A72C1E"/>
    <w:rsid w:val="00A76B9E"/>
    <w:rsid w:val="00A82EDD"/>
    <w:rsid w:val="00A8354F"/>
    <w:rsid w:val="00A86152"/>
    <w:rsid w:val="00A90346"/>
    <w:rsid w:val="00A95D9C"/>
    <w:rsid w:val="00AA11F1"/>
    <w:rsid w:val="00AA370E"/>
    <w:rsid w:val="00AA7183"/>
    <w:rsid w:val="00AB4FD9"/>
    <w:rsid w:val="00AB75F2"/>
    <w:rsid w:val="00AB7AF9"/>
    <w:rsid w:val="00AC0F64"/>
    <w:rsid w:val="00AC62E4"/>
    <w:rsid w:val="00AC6863"/>
    <w:rsid w:val="00AD380E"/>
    <w:rsid w:val="00AD44A7"/>
    <w:rsid w:val="00AE2C29"/>
    <w:rsid w:val="00AE3211"/>
    <w:rsid w:val="00AE55BB"/>
    <w:rsid w:val="00AF15CE"/>
    <w:rsid w:val="00AF17AC"/>
    <w:rsid w:val="00AF65E4"/>
    <w:rsid w:val="00B0185B"/>
    <w:rsid w:val="00B02B8E"/>
    <w:rsid w:val="00B0347F"/>
    <w:rsid w:val="00B11DD9"/>
    <w:rsid w:val="00B1202B"/>
    <w:rsid w:val="00B13A65"/>
    <w:rsid w:val="00B16D34"/>
    <w:rsid w:val="00B17ED9"/>
    <w:rsid w:val="00B22603"/>
    <w:rsid w:val="00B23508"/>
    <w:rsid w:val="00B251B1"/>
    <w:rsid w:val="00B25485"/>
    <w:rsid w:val="00B254BE"/>
    <w:rsid w:val="00B30D5F"/>
    <w:rsid w:val="00B33A58"/>
    <w:rsid w:val="00B33D05"/>
    <w:rsid w:val="00B34A5F"/>
    <w:rsid w:val="00B40133"/>
    <w:rsid w:val="00B415EF"/>
    <w:rsid w:val="00B621B3"/>
    <w:rsid w:val="00B64612"/>
    <w:rsid w:val="00B741E5"/>
    <w:rsid w:val="00B74BDA"/>
    <w:rsid w:val="00B76C59"/>
    <w:rsid w:val="00B779BF"/>
    <w:rsid w:val="00B83EB3"/>
    <w:rsid w:val="00B8447E"/>
    <w:rsid w:val="00B9008B"/>
    <w:rsid w:val="00B91D62"/>
    <w:rsid w:val="00B95D16"/>
    <w:rsid w:val="00BA0B4E"/>
    <w:rsid w:val="00BA3127"/>
    <w:rsid w:val="00BA3408"/>
    <w:rsid w:val="00BA78FF"/>
    <w:rsid w:val="00BA7ADF"/>
    <w:rsid w:val="00BB1328"/>
    <w:rsid w:val="00BB281A"/>
    <w:rsid w:val="00BB3A29"/>
    <w:rsid w:val="00BB44FA"/>
    <w:rsid w:val="00BC0358"/>
    <w:rsid w:val="00BC0A24"/>
    <w:rsid w:val="00BD1CB1"/>
    <w:rsid w:val="00BD284D"/>
    <w:rsid w:val="00BD2CE5"/>
    <w:rsid w:val="00BD495B"/>
    <w:rsid w:val="00BD67D2"/>
    <w:rsid w:val="00BE4FCA"/>
    <w:rsid w:val="00BE5512"/>
    <w:rsid w:val="00BE753D"/>
    <w:rsid w:val="00BF0495"/>
    <w:rsid w:val="00BF19B8"/>
    <w:rsid w:val="00BF6644"/>
    <w:rsid w:val="00BF7EC6"/>
    <w:rsid w:val="00C03B55"/>
    <w:rsid w:val="00C05AFE"/>
    <w:rsid w:val="00C06988"/>
    <w:rsid w:val="00C1000A"/>
    <w:rsid w:val="00C148C6"/>
    <w:rsid w:val="00C178BD"/>
    <w:rsid w:val="00C20F81"/>
    <w:rsid w:val="00C22E8D"/>
    <w:rsid w:val="00C23855"/>
    <w:rsid w:val="00C274CC"/>
    <w:rsid w:val="00C30FD6"/>
    <w:rsid w:val="00C31035"/>
    <w:rsid w:val="00C32D7B"/>
    <w:rsid w:val="00C40AD6"/>
    <w:rsid w:val="00C449C4"/>
    <w:rsid w:val="00C46930"/>
    <w:rsid w:val="00C53F72"/>
    <w:rsid w:val="00C546A9"/>
    <w:rsid w:val="00C54F0E"/>
    <w:rsid w:val="00C54F5E"/>
    <w:rsid w:val="00C55C45"/>
    <w:rsid w:val="00C56FE8"/>
    <w:rsid w:val="00C57295"/>
    <w:rsid w:val="00C61F62"/>
    <w:rsid w:val="00C628C0"/>
    <w:rsid w:val="00C63CFC"/>
    <w:rsid w:val="00C66E2F"/>
    <w:rsid w:val="00C66F92"/>
    <w:rsid w:val="00C72B79"/>
    <w:rsid w:val="00C7490A"/>
    <w:rsid w:val="00C74CA9"/>
    <w:rsid w:val="00C7698E"/>
    <w:rsid w:val="00C827E0"/>
    <w:rsid w:val="00C87632"/>
    <w:rsid w:val="00C907F2"/>
    <w:rsid w:val="00C9137B"/>
    <w:rsid w:val="00C91FCD"/>
    <w:rsid w:val="00CA1323"/>
    <w:rsid w:val="00CA4547"/>
    <w:rsid w:val="00CA5ACA"/>
    <w:rsid w:val="00CA628B"/>
    <w:rsid w:val="00CA7D1B"/>
    <w:rsid w:val="00CB025A"/>
    <w:rsid w:val="00CB22CC"/>
    <w:rsid w:val="00CB238E"/>
    <w:rsid w:val="00CC17C0"/>
    <w:rsid w:val="00CD0610"/>
    <w:rsid w:val="00CD475D"/>
    <w:rsid w:val="00CD4E68"/>
    <w:rsid w:val="00CD656F"/>
    <w:rsid w:val="00CF32E9"/>
    <w:rsid w:val="00D00A17"/>
    <w:rsid w:val="00D04354"/>
    <w:rsid w:val="00D05B48"/>
    <w:rsid w:val="00D16B4F"/>
    <w:rsid w:val="00D170D4"/>
    <w:rsid w:val="00D34A87"/>
    <w:rsid w:val="00D3593F"/>
    <w:rsid w:val="00D464D5"/>
    <w:rsid w:val="00D46FD2"/>
    <w:rsid w:val="00D5058E"/>
    <w:rsid w:val="00D51023"/>
    <w:rsid w:val="00D560AF"/>
    <w:rsid w:val="00D5672D"/>
    <w:rsid w:val="00D57372"/>
    <w:rsid w:val="00D6429A"/>
    <w:rsid w:val="00D725F1"/>
    <w:rsid w:val="00D730FD"/>
    <w:rsid w:val="00D747C6"/>
    <w:rsid w:val="00D75460"/>
    <w:rsid w:val="00D75ED1"/>
    <w:rsid w:val="00D80529"/>
    <w:rsid w:val="00D90DDB"/>
    <w:rsid w:val="00D917EB"/>
    <w:rsid w:val="00D91E53"/>
    <w:rsid w:val="00D9252C"/>
    <w:rsid w:val="00DA0B9E"/>
    <w:rsid w:val="00DA16A7"/>
    <w:rsid w:val="00DA2E9C"/>
    <w:rsid w:val="00DA5609"/>
    <w:rsid w:val="00DA791D"/>
    <w:rsid w:val="00DA7947"/>
    <w:rsid w:val="00DA7C39"/>
    <w:rsid w:val="00DB1E14"/>
    <w:rsid w:val="00DB386D"/>
    <w:rsid w:val="00DB3B8B"/>
    <w:rsid w:val="00DB41C6"/>
    <w:rsid w:val="00DB7350"/>
    <w:rsid w:val="00DC0920"/>
    <w:rsid w:val="00DC21B6"/>
    <w:rsid w:val="00DC7E26"/>
    <w:rsid w:val="00DD068D"/>
    <w:rsid w:val="00DD3CDF"/>
    <w:rsid w:val="00DD4411"/>
    <w:rsid w:val="00DD6835"/>
    <w:rsid w:val="00DD6B8D"/>
    <w:rsid w:val="00DE2F99"/>
    <w:rsid w:val="00DE65B3"/>
    <w:rsid w:val="00DF18FD"/>
    <w:rsid w:val="00DF2869"/>
    <w:rsid w:val="00DF2AC5"/>
    <w:rsid w:val="00E000C6"/>
    <w:rsid w:val="00E01B69"/>
    <w:rsid w:val="00E0417C"/>
    <w:rsid w:val="00E127DC"/>
    <w:rsid w:val="00E12EA1"/>
    <w:rsid w:val="00E13F13"/>
    <w:rsid w:val="00E15148"/>
    <w:rsid w:val="00E21857"/>
    <w:rsid w:val="00E25224"/>
    <w:rsid w:val="00E258A0"/>
    <w:rsid w:val="00E27ECE"/>
    <w:rsid w:val="00E30509"/>
    <w:rsid w:val="00E33886"/>
    <w:rsid w:val="00E41820"/>
    <w:rsid w:val="00E46976"/>
    <w:rsid w:val="00E60699"/>
    <w:rsid w:val="00E606DE"/>
    <w:rsid w:val="00E66333"/>
    <w:rsid w:val="00E67464"/>
    <w:rsid w:val="00E67828"/>
    <w:rsid w:val="00E70C28"/>
    <w:rsid w:val="00E71E80"/>
    <w:rsid w:val="00E71ED7"/>
    <w:rsid w:val="00E72055"/>
    <w:rsid w:val="00E727F3"/>
    <w:rsid w:val="00E737E4"/>
    <w:rsid w:val="00E77DAC"/>
    <w:rsid w:val="00E81A5E"/>
    <w:rsid w:val="00E82C9C"/>
    <w:rsid w:val="00EA2937"/>
    <w:rsid w:val="00EA5D1B"/>
    <w:rsid w:val="00EB288C"/>
    <w:rsid w:val="00EB2F31"/>
    <w:rsid w:val="00EB42D7"/>
    <w:rsid w:val="00EB70DB"/>
    <w:rsid w:val="00EC22B1"/>
    <w:rsid w:val="00EC6646"/>
    <w:rsid w:val="00EC6675"/>
    <w:rsid w:val="00EC6CCD"/>
    <w:rsid w:val="00EC78F5"/>
    <w:rsid w:val="00ED539D"/>
    <w:rsid w:val="00EE0E8C"/>
    <w:rsid w:val="00EE18E4"/>
    <w:rsid w:val="00EE2543"/>
    <w:rsid w:val="00EE53D2"/>
    <w:rsid w:val="00EE55FC"/>
    <w:rsid w:val="00EF6503"/>
    <w:rsid w:val="00EF6B53"/>
    <w:rsid w:val="00EF6E47"/>
    <w:rsid w:val="00F03352"/>
    <w:rsid w:val="00F04D1E"/>
    <w:rsid w:val="00F05280"/>
    <w:rsid w:val="00F0532F"/>
    <w:rsid w:val="00F054F9"/>
    <w:rsid w:val="00F0753B"/>
    <w:rsid w:val="00F07594"/>
    <w:rsid w:val="00F13213"/>
    <w:rsid w:val="00F16FA6"/>
    <w:rsid w:val="00F24C17"/>
    <w:rsid w:val="00F26233"/>
    <w:rsid w:val="00F37969"/>
    <w:rsid w:val="00F40718"/>
    <w:rsid w:val="00F410C5"/>
    <w:rsid w:val="00F43190"/>
    <w:rsid w:val="00F72E8E"/>
    <w:rsid w:val="00F72F12"/>
    <w:rsid w:val="00F7497D"/>
    <w:rsid w:val="00F74E05"/>
    <w:rsid w:val="00F8037D"/>
    <w:rsid w:val="00F86B9A"/>
    <w:rsid w:val="00F97786"/>
    <w:rsid w:val="00FA0FE3"/>
    <w:rsid w:val="00FA52B5"/>
    <w:rsid w:val="00FA6CEA"/>
    <w:rsid w:val="00FB0C3B"/>
    <w:rsid w:val="00FB0D9C"/>
    <w:rsid w:val="00FB1085"/>
    <w:rsid w:val="00FB53D5"/>
    <w:rsid w:val="00FB74C5"/>
    <w:rsid w:val="00FB7B26"/>
    <w:rsid w:val="00FC0C20"/>
    <w:rsid w:val="00FC174E"/>
    <w:rsid w:val="00FC302B"/>
    <w:rsid w:val="00FD4CFC"/>
    <w:rsid w:val="00FD63F6"/>
    <w:rsid w:val="00FD673B"/>
    <w:rsid w:val="00FD6DF8"/>
    <w:rsid w:val="00FD6F14"/>
    <w:rsid w:val="00FE29E2"/>
    <w:rsid w:val="00FE536F"/>
    <w:rsid w:val="00FF1FF2"/>
    <w:rsid w:val="00FF2D5D"/>
    <w:rsid w:val="00FF46BB"/>
    <w:rsid w:val="00FF4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048B0"/>
  <w15:chartTrackingRefBased/>
  <w15:docId w15:val="{9360B217-9B09-4F06-8DA9-E89EF9301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1CB1"/>
    <w:pPr>
      <w:spacing w:after="0" w:line="360" w:lineRule="auto"/>
    </w:pPr>
    <w:rPr>
      <w:rFonts w:ascii="Arial" w:eastAsia="Times New Roman" w:hAnsi="Arial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71C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1CB1"/>
    <w:rPr>
      <w:rFonts w:ascii="Arial" w:eastAsia="Times New Roman" w:hAnsi="Arial" w:cs="Times New Roman"/>
      <w:sz w:val="24"/>
      <w:szCs w:val="20"/>
    </w:rPr>
  </w:style>
  <w:style w:type="character" w:styleId="Numerstrony">
    <w:name w:val="page number"/>
    <w:basedOn w:val="Domylnaczcionkaakapitu"/>
    <w:uiPriority w:val="99"/>
    <w:rsid w:val="00A71CB1"/>
    <w:rPr>
      <w:rFonts w:ascii="Times New Roman" w:hAnsi="Times New Roman" w:cs="Times New Roman"/>
      <w:sz w:val="20"/>
    </w:rPr>
  </w:style>
  <w:style w:type="table" w:styleId="Tabela-Siatka">
    <w:name w:val="Table Grid"/>
    <w:basedOn w:val="Standardowy"/>
    <w:uiPriority w:val="59"/>
    <w:rsid w:val="00A71CB1"/>
    <w:pPr>
      <w:spacing w:after="0" w:line="240" w:lineRule="auto"/>
    </w:pPr>
    <w:rPr>
      <w:rFonts w:eastAsiaTheme="minorEastAsia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stopka">
    <w:name w:val="UM-stopka"/>
    <w:basedOn w:val="Stopka"/>
    <w:link w:val="UM-stopkaZnak"/>
    <w:qFormat/>
    <w:rsid w:val="00A71CB1"/>
    <w:pPr>
      <w:jc w:val="both"/>
    </w:pPr>
    <w:rPr>
      <w:rFonts w:eastAsiaTheme="minorEastAsia"/>
      <w:sz w:val="16"/>
      <w:szCs w:val="16"/>
    </w:rPr>
  </w:style>
  <w:style w:type="character" w:customStyle="1" w:styleId="UM-stopkaZnak">
    <w:name w:val="UM-stopka Znak"/>
    <w:basedOn w:val="StopkaZnak"/>
    <w:link w:val="UM-stopka"/>
    <w:locked/>
    <w:rsid w:val="00A71CB1"/>
    <w:rPr>
      <w:rFonts w:ascii="Arial" w:eastAsiaTheme="minorEastAsia" w:hAnsi="Arial" w:cs="Times New Roman"/>
      <w:sz w:val="16"/>
      <w:szCs w:val="16"/>
    </w:rPr>
  </w:style>
  <w:style w:type="paragraph" w:styleId="Bezodstpw">
    <w:name w:val="No Spacing"/>
    <w:uiPriority w:val="1"/>
    <w:qFormat/>
    <w:rsid w:val="00A71CB1"/>
    <w:pPr>
      <w:spacing w:after="0" w:line="240" w:lineRule="auto"/>
    </w:pPr>
    <w:rPr>
      <w:rFonts w:ascii="Arial" w:eastAsiaTheme="minorEastAsia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1CB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1CB1"/>
    <w:rPr>
      <w:rFonts w:ascii="Arial" w:eastAsia="Times New Roman" w:hAnsi="Arial" w:cs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32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32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6E984-5603-4247-AE58-8CE984DC8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B2200ED8.dotm</Template>
  <TotalTime>2821</TotalTime>
  <Pages>11</Pages>
  <Words>1938</Words>
  <Characters>11631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Filusz</dc:creator>
  <cp:keywords/>
  <dc:description/>
  <cp:lastModifiedBy>Krystyna Musioł</cp:lastModifiedBy>
  <cp:revision>208</cp:revision>
  <cp:lastPrinted>2026-05-08T09:37:00Z</cp:lastPrinted>
  <dcterms:created xsi:type="dcterms:W3CDTF">2026-01-21T08:05:00Z</dcterms:created>
  <dcterms:modified xsi:type="dcterms:W3CDTF">2026-05-15T07:15:00Z</dcterms:modified>
</cp:coreProperties>
</file>