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5C4379">
        <w:t>04</w:t>
      </w:r>
      <w:r w:rsidR="00C54F0E">
        <w:t xml:space="preserve"> </w:t>
      </w:r>
      <w:r w:rsidR="005C4379">
        <w:t>maja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45463A">
        <w:t>051.001</w:t>
      </w:r>
      <w:r w:rsidR="005C4379">
        <w:t>3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  <w:t>z właściwą terenowo Administracją Zasobu Budynków:</w:t>
      </w:r>
    </w:p>
    <w:p w:rsidR="002323F8" w:rsidRPr="008F1838" w:rsidRDefault="002323F8" w:rsidP="002323F8">
      <w:pPr>
        <w:jc w:val="both"/>
      </w:pPr>
      <w:r w:rsidRPr="008F1838">
        <w:t>AZB1 telefon: 32 4294881 (dotyczy pozycji</w:t>
      </w:r>
      <w:r w:rsidR="00C20F81" w:rsidRPr="008F1838">
        <w:t xml:space="preserve"> 3, </w:t>
      </w:r>
      <w:r w:rsidR="008F1838" w:rsidRPr="008F1838">
        <w:t>6</w:t>
      </w:r>
      <w:r w:rsidR="00C20F81" w:rsidRPr="008F1838">
        <w:t>-</w:t>
      </w:r>
      <w:r w:rsidR="008F1838" w:rsidRPr="008F1838">
        <w:t>8</w:t>
      </w:r>
      <w:r w:rsidR="00C20F81" w:rsidRPr="008F1838">
        <w:t>, 2</w:t>
      </w:r>
      <w:r w:rsidR="00596CDA">
        <w:t>3</w:t>
      </w:r>
      <w:r w:rsidR="00A01C72">
        <w:t xml:space="preserve">, </w:t>
      </w:r>
      <w:r w:rsidR="00C20F81" w:rsidRPr="008F1838">
        <w:t>2</w:t>
      </w:r>
      <w:r w:rsidR="00596CDA">
        <w:t>4</w:t>
      </w:r>
      <w:r w:rsidR="001B237E" w:rsidRPr="008F1838">
        <w:t>,</w:t>
      </w:r>
      <w:r w:rsidR="004C354F" w:rsidRPr="008F1838">
        <w:t xml:space="preserve"> </w:t>
      </w:r>
      <w:r w:rsidR="00C20F81" w:rsidRPr="008F1838">
        <w:t>4</w:t>
      </w:r>
      <w:r w:rsidR="00596CDA">
        <w:t>3</w:t>
      </w:r>
      <w:r w:rsidR="00CD4E68" w:rsidRPr="008F1838">
        <w:t>,</w:t>
      </w:r>
      <w:r w:rsidR="008F1838" w:rsidRPr="008F1838">
        <w:t>4</w:t>
      </w:r>
      <w:r w:rsidR="00596CDA">
        <w:t>4</w:t>
      </w:r>
      <w:r w:rsidRPr="008F1838">
        <w:t>),</w:t>
      </w:r>
    </w:p>
    <w:p w:rsidR="003A3BDE" w:rsidRPr="008F1838" w:rsidRDefault="002323F8" w:rsidP="003A3BDE">
      <w:pPr>
        <w:spacing w:after="120"/>
        <w:jc w:val="both"/>
      </w:pPr>
      <w:r w:rsidRPr="008F1838">
        <w:t>AZB2 telefo</w:t>
      </w:r>
      <w:r w:rsidR="00B779BF" w:rsidRPr="008F1838">
        <w:t xml:space="preserve">n: 32 4220221 (dotyczy pozycji </w:t>
      </w:r>
      <w:r w:rsidR="00C20F81" w:rsidRPr="008F1838">
        <w:t>1, 2</w:t>
      </w:r>
      <w:r w:rsidRPr="008F1838">
        <w:t>,</w:t>
      </w:r>
      <w:r w:rsidR="004C354F" w:rsidRPr="008F1838">
        <w:t xml:space="preserve"> </w:t>
      </w:r>
      <w:r w:rsidR="008F1838" w:rsidRPr="008F1838">
        <w:t>4</w:t>
      </w:r>
      <w:r w:rsidR="00EE53D2" w:rsidRPr="008F1838">
        <w:t xml:space="preserve">, </w:t>
      </w:r>
      <w:r w:rsidR="008F1838" w:rsidRPr="008F1838">
        <w:t>5</w:t>
      </w:r>
      <w:r w:rsidR="00350425" w:rsidRPr="008F1838">
        <w:t>,</w:t>
      </w:r>
      <w:r w:rsidR="004C354F" w:rsidRPr="008F1838">
        <w:t xml:space="preserve"> </w:t>
      </w:r>
      <w:r w:rsidR="008F1838" w:rsidRPr="008F1838">
        <w:t>9</w:t>
      </w:r>
      <w:r w:rsidR="00F86B9A" w:rsidRPr="008F1838">
        <w:t>-</w:t>
      </w:r>
      <w:r w:rsidR="00C20F81" w:rsidRPr="008F1838">
        <w:t>2</w:t>
      </w:r>
      <w:r w:rsidR="00596CDA">
        <w:t>2</w:t>
      </w:r>
      <w:r w:rsidR="000971B7" w:rsidRPr="008F1838">
        <w:t>,</w:t>
      </w:r>
      <w:r w:rsidR="00A8354F" w:rsidRPr="008F1838">
        <w:t xml:space="preserve"> </w:t>
      </w:r>
      <w:r w:rsidR="008F1838" w:rsidRPr="008F1838">
        <w:t>2</w:t>
      </w:r>
      <w:r w:rsidR="00596CDA">
        <w:t>5</w:t>
      </w:r>
      <w:r w:rsidR="00CD4E68" w:rsidRPr="008F1838">
        <w:t>-</w:t>
      </w:r>
      <w:r w:rsidR="00C20F81" w:rsidRPr="008F1838">
        <w:t>4</w:t>
      </w:r>
      <w:r w:rsidR="00596CDA">
        <w:t>2</w:t>
      </w:r>
      <w:r w:rsidR="00CD4E68" w:rsidRPr="008F1838">
        <w:t xml:space="preserve">, </w:t>
      </w:r>
      <w:r w:rsidR="008F1838" w:rsidRPr="008F1838">
        <w:t>4</w:t>
      </w:r>
      <w:r w:rsidR="00596CDA">
        <w:t>5</w:t>
      </w:r>
      <w:r w:rsidR="00CD4E68" w:rsidRPr="008F1838">
        <w:t>-</w:t>
      </w:r>
      <w:r w:rsidR="00C20F81" w:rsidRPr="008F1838">
        <w:t>5</w:t>
      </w:r>
      <w:r w:rsidR="00596CDA">
        <w:t>1</w:t>
      </w:r>
      <w:r w:rsidR="004755A2" w:rsidRPr="008F1838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0D6253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0D6253">
              <w:rPr>
                <w:rFonts w:cs="Arial"/>
                <w:sz w:val="22"/>
                <w:szCs w:val="22"/>
              </w:rPr>
              <w:t>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0D6253">
              <w:rPr>
                <w:rFonts w:cs="Arial"/>
                <w:sz w:val="22"/>
                <w:szCs w:val="22"/>
              </w:rPr>
              <w:t>-12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706D2B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706D2B">
              <w:rPr>
                <w:rFonts w:cs="Arial"/>
                <w:sz w:val="22"/>
                <w:szCs w:val="22"/>
              </w:rPr>
              <w:t>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706D2B">
              <w:rPr>
                <w:rFonts w:cs="Arial"/>
                <w:sz w:val="22"/>
                <w:szCs w:val="22"/>
              </w:rPr>
              <w:t>-12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Barbary 13a/14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36,66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24,88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B779BF" w:rsidRPr="00DF2869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34271">
              <w:rPr>
                <w:rFonts w:cs="Arial"/>
                <w:sz w:val="22"/>
                <w:szCs w:val="22"/>
              </w:rPr>
              <w:t>.</w:t>
            </w:r>
            <w:r w:rsidR="00B779BF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DF286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DF2869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F2869">
              <w:rPr>
                <w:rFonts w:cs="Arial"/>
                <w:sz w:val="22"/>
                <w:szCs w:val="22"/>
              </w:rPr>
              <w:t>8</w:t>
            </w:r>
            <w:r w:rsidR="005826EE"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DF2869">
              <w:rPr>
                <w:rFonts w:cs="Arial"/>
                <w:sz w:val="22"/>
                <w:szCs w:val="22"/>
              </w:rPr>
              <w:t>-8</w:t>
            </w:r>
            <w:r w:rsidR="005826EE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B779BF" w:rsidRPr="00C05AFE" w:rsidRDefault="003A44E4" w:rsidP="003A44E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779BF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A42395">
              <w:rPr>
                <w:rFonts w:cs="Arial"/>
                <w:sz w:val="22"/>
                <w:szCs w:val="22"/>
              </w:rPr>
              <w:t>-8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Gen. Władysława Andersa 22b/6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48,04 mieszkalna </w:t>
            </w:r>
            <w:r>
              <w:rPr>
                <w:rFonts w:cs="Arial"/>
                <w:sz w:val="22"/>
                <w:szCs w:val="22"/>
              </w:rPr>
              <w:t>31,76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0B4004" w:rsidRDefault="00A42395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B779BF" w:rsidRPr="000B400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B779BF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0B4004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0B4004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8</w:t>
            </w:r>
            <w:r w:rsidRPr="00DB41C6"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DB41C6">
              <w:rPr>
                <w:rFonts w:cs="Arial"/>
                <w:sz w:val="22"/>
                <w:szCs w:val="22"/>
              </w:rPr>
              <w:t>-8</w:t>
            </w:r>
            <w:r w:rsidRPr="00DB41C6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E25224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E25224" w:rsidRDefault="007D767A" w:rsidP="007D767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662754" w:rsidRPr="00E25224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662754" w:rsidRPr="00E25224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DA7C39"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6F6B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6F6BC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2B697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Józefa Lompy 14e/2</w:t>
            </w:r>
          </w:p>
        </w:tc>
        <w:tc>
          <w:tcPr>
            <w:tcW w:w="1985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użytkowa 36,64 mieszkalna 26,94</w:t>
            </w:r>
          </w:p>
        </w:tc>
        <w:tc>
          <w:tcPr>
            <w:tcW w:w="1701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2B697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2B6972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2B6972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 w:rsidRPr="002B697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2B697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2B6972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A7D1B" w:rsidRDefault="003A44E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bookmarkStart w:id="2" w:name="_GoBack"/>
            <w:bookmarkEnd w:id="2"/>
            <w:r w:rsidR="00662754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</w:p>
        </w:tc>
        <w:tc>
          <w:tcPr>
            <w:tcW w:w="1843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Komuny Paryskiej 3a/5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35,50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22,20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2B6972" w:rsidP="00584CF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7E0A5D">
              <w:rPr>
                <w:rFonts w:cs="Arial"/>
                <w:sz w:val="22"/>
                <w:szCs w:val="22"/>
              </w:rPr>
              <w:t>0</w:t>
            </w:r>
            <w:r w:rsidR="007E0A5D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</w:t>
            </w:r>
            <w:r w:rsidR="007E0A5D">
              <w:rPr>
                <w:rFonts w:cs="Arial"/>
                <w:sz w:val="22"/>
                <w:szCs w:val="22"/>
              </w:rPr>
              <w:t>0</w:t>
            </w:r>
            <w:r w:rsidR="007E0A5D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0B4004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0B4004" w:rsidRDefault="007E0A5D" w:rsidP="007E0A5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662754" w:rsidRPr="000B4004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662754" w:rsidRPr="000B4004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 w:rsidR="00662754" w:rsidRPr="000B4004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05</w:t>
            </w:r>
            <w:r w:rsidR="002307EC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281A">
              <w:rPr>
                <w:rFonts w:cs="Arial"/>
                <w:sz w:val="22"/>
                <w:szCs w:val="22"/>
              </w:rPr>
              <w:t>05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BB281A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281A">
              <w:rPr>
                <w:rFonts w:cs="Arial"/>
                <w:sz w:val="22"/>
                <w:szCs w:val="22"/>
              </w:rPr>
              <w:t>05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281A">
              <w:rPr>
                <w:rFonts w:cs="Arial"/>
                <w:sz w:val="22"/>
                <w:szCs w:val="22"/>
              </w:rPr>
              <w:t>05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281A">
              <w:rPr>
                <w:rFonts w:cs="Arial"/>
                <w:sz w:val="22"/>
                <w:szCs w:val="22"/>
              </w:rPr>
              <w:t>05.05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281A">
              <w:rPr>
                <w:rFonts w:cs="Arial"/>
                <w:sz w:val="22"/>
                <w:szCs w:val="22"/>
              </w:rPr>
              <w:t>05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05</w:t>
            </w:r>
            <w:r w:rsidR="007E0A5D">
              <w:rPr>
                <w:rFonts w:cs="Arial"/>
                <w:sz w:val="22"/>
                <w:szCs w:val="22"/>
              </w:rPr>
              <w:t>.</w:t>
            </w:r>
            <w:r w:rsidR="00662754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 w:rsidRPr="00824D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C23855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C23855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662754"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BB281A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C23855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1663C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1663C2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 w:rsidRPr="001663C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4-5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106130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AD44A7" w:rsidP="00AD44A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="00662754"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0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AD44A7" w:rsidP="00AD44A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="00662754"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0</w:t>
            </w:r>
            <w:r w:rsidR="00662754"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662754">
              <w:rPr>
                <w:rFonts w:cs="Arial"/>
                <w:sz w:val="22"/>
                <w:szCs w:val="22"/>
              </w:rPr>
              <w:t>-6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106130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5.2</w:t>
            </w:r>
            <w:r w:rsidR="00662754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EC667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A27401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1663C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A27401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1b/9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45,28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26,20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A27401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05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A2740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F2869" w:rsidRDefault="00797046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F286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5A5639">
        <w:rPr>
          <w:rFonts w:cs="Arial"/>
          <w:b/>
          <w:szCs w:val="24"/>
        </w:rPr>
        <w:t>04</w:t>
      </w:r>
      <w:r w:rsidR="00660B4F">
        <w:rPr>
          <w:rFonts w:cs="Arial"/>
          <w:b/>
          <w:szCs w:val="24"/>
        </w:rPr>
        <w:t>.0</w:t>
      </w:r>
      <w:r w:rsidR="005A5639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5A5639">
        <w:rPr>
          <w:rFonts w:cs="Arial"/>
          <w:b/>
          <w:szCs w:val="24"/>
        </w:rPr>
        <w:t>08</w:t>
      </w:r>
      <w:r w:rsidR="00EC78F5">
        <w:rPr>
          <w:rFonts w:cs="Arial"/>
          <w:b/>
          <w:szCs w:val="24"/>
        </w:rPr>
        <w:t>.0</w:t>
      </w:r>
      <w:r w:rsidR="00A95D9C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A3CD7">
        <w:rPr>
          <w:rFonts w:cs="Arial"/>
          <w:b/>
          <w:szCs w:val="24"/>
        </w:rPr>
        <w:t>0</w:t>
      </w:r>
      <w:r w:rsidR="005A5639">
        <w:rPr>
          <w:rFonts w:cs="Arial"/>
          <w:b/>
          <w:szCs w:val="24"/>
        </w:rPr>
        <w:t>8</w:t>
      </w:r>
      <w:r w:rsidR="00EC78F5">
        <w:rPr>
          <w:rFonts w:cs="Arial"/>
          <w:b/>
          <w:szCs w:val="24"/>
        </w:rPr>
        <w:t>.0</w:t>
      </w:r>
      <w:r w:rsidR="007A3CD7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sectPr w:rsidR="00906999" w:rsidSect="00616041">
      <w:footerReference w:type="default" r:id="rId8"/>
      <w:pgSz w:w="16838" w:h="11906" w:orient="landscape"/>
      <w:pgMar w:top="1418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81A" w:rsidRDefault="00BB281A" w:rsidP="00A71CB1">
      <w:pPr>
        <w:spacing w:line="240" w:lineRule="auto"/>
      </w:pPr>
      <w:r>
        <w:separator/>
      </w:r>
    </w:p>
  </w:endnote>
  <w:endnote w:type="continuationSeparator" w:id="0">
    <w:p w:rsidR="00BB281A" w:rsidRDefault="00BB281A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BB281A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BB281A" w:rsidRPr="00607AAF" w:rsidRDefault="00BB281A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BB281A" w:rsidRPr="006F2789" w:rsidRDefault="00BB281A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A44E4">
            <w:rPr>
              <w:rStyle w:val="Numerstrony"/>
              <w:rFonts w:ascii="Arial" w:eastAsiaTheme="minorEastAsia" w:hAnsi="Arial" w:cs="Arial"/>
              <w:noProof/>
            </w:rPr>
            <w:t>11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A44E4">
            <w:rPr>
              <w:rStyle w:val="Numerstrony"/>
              <w:rFonts w:ascii="Arial" w:eastAsiaTheme="minorEastAsia" w:hAnsi="Arial" w:cs="Arial"/>
              <w:noProof/>
            </w:rPr>
            <w:t>11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BB281A" w:rsidRPr="008603EA" w:rsidRDefault="00BB281A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81A" w:rsidRDefault="00BB281A" w:rsidP="00A71CB1">
      <w:pPr>
        <w:spacing w:line="240" w:lineRule="auto"/>
      </w:pPr>
      <w:r>
        <w:separator/>
      </w:r>
    </w:p>
  </w:footnote>
  <w:footnote w:type="continuationSeparator" w:id="0">
    <w:p w:rsidR="00BB281A" w:rsidRDefault="00BB281A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EE2"/>
    <w:rsid w:val="0008632B"/>
    <w:rsid w:val="0009496E"/>
    <w:rsid w:val="00094F58"/>
    <w:rsid w:val="000971B7"/>
    <w:rsid w:val="000A4029"/>
    <w:rsid w:val="000A6ED0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7E16"/>
    <w:rsid w:val="0010128A"/>
    <w:rsid w:val="00101C0A"/>
    <w:rsid w:val="001037BE"/>
    <w:rsid w:val="00106130"/>
    <w:rsid w:val="00111263"/>
    <w:rsid w:val="001158B2"/>
    <w:rsid w:val="001170D0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31CA"/>
    <w:rsid w:val="00195C7F"/>
    <w:rsid w:val="00196C3D"/>
    <w:rsid w:val="001A115D"/>
    <w:rsid w:val="001A11BC"/>
    <w:rsid w:val="001A3EF9"/>
    <w:rsid w:val="001B237E"/>
    <w:rsid w:val="001B398B"/>
    <w:rsid w:val="001C2BD4"/>
    <w:rsid w:val="001C3232"/>
    <w:rsid w:val="001C3EDB"/>
    <w:rsid w:val="001C7827"/>
    <w:rsid w:val="001E4F5F"/>
    <w:rsid w:val="001F3B98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729E0"/>
    <w:rsid w:val="0027305C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2A74"/>
    <w:rsid w:val="0032694A"/>
    <w:rsid w:val="00330FCD"/>
    <w:rsid w:val="003320F3"/>
    <w:rsid w:val="00333BA5"/>
    <w:rsid w:val="003359E7"/>
    <w:rsid w:val="00336B0F"/>
    <w:rsid w:val="00342F4F"/>
    <w:rsid w:val="00350425"/>
    <w:rsid w:val="00352D33"/>
    <w:rsid w:val="0036118E"/>
    <w:rsid w:val="00363B95"/>
    <w:rsid w:val="00364794"/>
    <w:rsid w:val="00376D2D"/>
    <w:rsid w:val="00376D4B"/>
    <w:rsid w:val="003802A1"/>
    <w:rsid w:val="003918D6"/>
    <w:rsid w:val="00393CD0"/>
    <w:rsid w:val="003A00FB"/>
    <w:rsid w:val="003A3BDE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7AFC"/>
    <w:rsid w:val="00432462"/>
    <w:rsid w:val="00453D09"/>
    <w:rsid w:val="0045463A"/>
    <w:rsid w:val="0045570A"/>
    <w:rsid w:val="00456381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67A0"/>
    <w:rsid w:val="00490CE5"/>
    <w:rsid w:val="00494FEA"/>
    <w:rsid w:val="00497016"/>
    <w:rsid w:val="004A3A12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500270"/>
    <w:rsid w:val="00500998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639"/>
    <w:rsid w:val="005B6830"/>
    <w:rsid w:val="005B7C75"/>
    <w:rsid w:val="005C3348"/>
    <w:rsid w:val="005C4379"/>
    <w:rsid w:val="005C4F19"/>
    <w:rsid w:val="005D2B6A"/>
    <w:rsid w:val="005D34A2"/>
    <w:rsid w:val="005E2F73"/>
    <w:rsid w:val="005F05B5"/>
    <w:rsid w:val="005F12B4"/>
    <w:rsid w:val="005F223B"/>
    <w:rsid w:val="005F44EA"/>
    <w:rsid w:val="005F5DA8"/>
    <w:rsid w:val="00601A9F"/>
    <w:rsid w:val="006031B4"/>
    <w:rsid w:val="00603E42"/>
    <w:rsid w:val="006051FE"/>
    <w:rsid w:val="006130C2"/>
    <w:rsid w:val="00616041"/>
    <w:rsid w:val="00623D86"/>
    <w:rsid w:val="00634271"/>
    <w:rsid w:val="00636365"/>
    <w:rsid w:val="0064169D"/>
    <w:rsid w:val="00643798"/>
    <w:rsid w:val="00644B3B"/>
    <w:rsid w:val="00660B4F"/>
    <w:rsid w:val="00661DA4"/>
    <w:rsid w:val="00662754"/>
    <w:rsid w:val="006647B3"/>
    <w:rsid w:val="0067002A"/>
    <w:rsid w:val="0068106F"/>
    <w:rsid w:val="00695636"/>
    <w:rsid w:val="006A2FB0"/>
    <w:rsid w:val="006A69A2"/>
    <w:rsid w:val="006B00C3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4D0B"/>
    <w:rsid w:val="006E5D2A"/>
    <w:rsid w:val="006E7970"/>
    <w:rsid w:val="006F1A7E"/>
    <w:rsid w:val="006F2789"/>
    <w:rsid w:val="006F4FBC"/>
    <w:rsid w:val="006F5478"/>
    <w:rsid w:val="006F6BC6"/>
    <w:rsid w:val="00700B2F"/>
    <w:rsid w:val="007010EC"/>
    <w:rsid w:val="00701FF2"/>
    <w:rsid w:val="00703B23"/>
    <w:rsid w:val="00706D2B"/>
    <w:rsid w:val="00711DFA"/>
    <w:rsid w:val="00712548"/>
    <w:rsid w:val="00712B22"/>
    <w:rsid w:val="0072403B"/>
    <w:rsid w:val="00724F42"/>
    <w:rsid w:val="00732B1D"/>
    <w:rsid w:val="00733211"/>
    <w:rsid w:val="007338E7"/>
    <w:rsid w:val="00735576"/>
    <w:rsid w:val="00741E7F"/>
    <w:rsid w:val="0074208A"/>
    <w:rsid w:val="0074496D"/>
    <w:rsid w:val="00747883"/>
    <w:rsid w:val="00754BAC"/>
    <w:rsid w:val="007618DD"/>
    <w:rsid w:val="00763C0B"/>
    <w:rsid w:val="0076708C"/>
    <w:rsid w:val="007726A1"/>
    <w:rsid w:val="00774120"/>
    <w:rsid w:val="007773FB"/>
    <w:rsid w:val="00780918"/>
    <w:rsid w:val="0078588E"/>
    <w:rsid w:val="007941EC"/>
    <w:rsid w:val="00796483"/>
    <w:rsid w:val="00796AF9"/>
    <w:rsid w:val="00797046"/>
    <w:rsid w:val="00797212"/>
    <w:rsid w:val="007A0095"/>
    <w:rsid w:val="007A3CD7"/>
    <w:rsid w:val="007A4F44"/>
    <w:rsid w:val="007A5F67"/>
    <w:rsid w:val="007B3E11"/>
    <w:rsid w:val="007B6D1C"/>
    <w:rsid w:val="007B787B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B39"/>
    <w:rsid w:val="007F1B5B"/>
    <w:rsid w:val="007F2154"/>
    <w:rsid w:val="00807C78"/>
    <w:rsid w:val="00807D52"/>
    <w:rsid w:val="00821AF5"/>
    <w:rsid w:val="00824BB5"/>
    <w:rsid w:val="00824D51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313F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E4A73"/>
    <w:rsid w:val="008E6B57"/>
    <w:rsid w:val="008F1838"/>
    <w:rsid w:val="008F21BB"/>
    <w:rsid w:val="008F34CB"/>
    <w:rsid w:val="008F604B"/>
    <w:rsid w:val="00902292"/>
    <w:rsid w:val="009027E3"/>
    <w:rsid w:val="00902BDD"/>
    <w:rsid w:val="00906999"/>
    <w:rsid w:val="00912195"/>
    <w:rsid w:val="0091532E"/>
    <w:rsid w:val="00922768"/>
    <w:rsid w:val="009261F5"/>
    <w:rsid w:val="00927107"/>
    <w:rsid w:val="00932A2B"/>
    <w:rsid w:val="00935C71"/>
    <w:rsid w:val="00935EBD"/>
    <w:rsid w:val="009414E8"/>
    <w:rsid w:val="00942779"/>
    <w:rsid w:val="00946A20"/>
    <w:rsid w:val="00950DBA"/>
    <w:rsid w:val="00955AC3"/>
    <w:rsid w:val="00956D41"/>
    <w:rsid w:val="00961C0E"/>
    <w:rsid w:val="00985E5D"/>
    <w:rsid w:val="009862CE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51A94"/>
    <w:rsid w:val="00A55040"/>
    <w:rsid w:val="00A55250"/>
    <w:rsid w:val="00A60F70"/>
    <w:rsid w:val="00A61753"/>
    <w:rsid w:val="00A61C00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9008B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698E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F32E9"/>
    <w:rsid w:val="00D00A17"/>
    <w:rsid w:val="00D04354"/>
    <w:rsid w:val="00D05B48"/>
    <w:rsid w:val="00D16B4F"/>
    <w:rsid w:val="00D170D4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60699"/>
    <w:rsid w:val="00E606DE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6646"/>
    <w:rsid w:val="00EC6675"/>
    <w:rsid w:val="00EC6CCD"/>
    <w:rsid w:val="00EC78F5"/>
    <w:rsid w:val="00ED539D"/>
    <w:rsid w:val="00EE0E8C"/>
    <w:rsid w:val="00EE18E4"/>
    <w:rsid w:val="00EE2543"/>
    <w:rsid w:val="00EE53D2"/>
    <w:rsid w:val="00EE55FC"/>
    <w:rsid w:val="00EF6B53"/>
    <w:rsid w:val="00EF6E4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4C17"/>
    <w:rsid w:val="00F26233"/>
    <w:rsid w:val="00F37969"/>
    <w:rsid w:val="00F40718"/>
    <w:rsid w:val="00F410C5"/>
    <w:rsid w:val="00F43190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63F6"/>
    <w:rsid w:val="00FD673B"/>
    <w:rsid w:val="00FD6DF8"/>
    <w:rsid w:val="00FD6F14"/>
    <w:rsid w:val="00FE29E2"/>
    <w:rsid w:val="00FE536F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C7F7B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4739D-1D59-42A3-B73C-5234EA81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DE84C465.dotm</Template>
  <TotalTime>2737</TotalTime>
  <Pages>11</Pages>
  <Words>1971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198</cp:revision>
  <cp:lastPrinted>2026-04-27T05:35:00Z</cp:lastPrinted>
  <dcterms:created xsi:type="dcterms:W3CDTF">2026-01-21T08:05:00Z</dcterms:created>
  <dcterms:modified xsi:type="dcterms:W3CDTF">2026-05-04T05:31:00Z</dcterms:modified>
</cp:coreProperties>
</file>